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ajorEastAsia" w:cstheme="majorBidi"/>
          <w:bCs/>
          <w:color w:val="C9282D" w:themeColor="accent2"/>
          <w:sz w:val="40"/>
          <w:szCs w:val="28"/>
        </w:rPr>
        <w:id w:val="2067223433"/>
        <w:docPartObj>
          <w:docPartGallery w:val="Cover Pages"/>
          <w:docPartUnique/>
        </w:docPartObj>
      </w:sdtPr>
      <w:sdtEndPr/>
      <w:sdtContent>
        <w:p w14:paraId="653E801D" w14:textId="3BD2F310" w:rsidR="0073210A" w:rsidRDefault="00430C19" w:rsidP="00CB0CE5">
          <w:r>
            <w:rPr>
              <w:noProof/>
              <w:lang w:eastAsia="en-AU"/>
            </w:rPr>
            <mc:AlternateContent>
              <mc:Choice Requires="wpg">
                <w:drawing>
                  <wp:anchor distT="0" distB="0" distL="114300" distR="114300" simplePos="0" relativeHeight="251658240" behindDoc="1" locked="0" layoutInCell="1" allowOverlap="1" wp14:anchorId="6E54CE9B" wp14:editId="35BAB127">
                    <wp:simplePos x="0" y="0"/>
                    <wp:positionH relativeFrom="page">
                      <wp:align>right</wp:align>
                    </wp:positionH>
                    <wp:positionV relativeFrom="paragraph">
                      <wp:posOffset>-914278</wp:posOffset>
                    </wp:positionV>
                    <wp:extent cx="7553325" cy="11328400"/>
                    <wp:effectExtent l="0" t="0" r="9525" b="6350"/>
                    <wp:wrapNone/>
                    <wp:docPr id="7" name="Group 7"/>
                    <wp:cNvGraphicFramePr/>
                    <a:graphic xmlns:a="http://schemas.openxmlformats.org/drawingml/2006/main">
                      <a:graphicData uri="http://schemas.microsoft.com/office/word/2010/wordprocessingGroup">
                        <wpg:wgp>
                          <wpg:cNvGrpSpPr/>
                          <wpg:grpSpPr>
                            <a:xfrm>
                              <a:off x="0" y="0"/>
                              <a:ext cx="7553325" cy="11328400"/>
                              <a:chOff x="0" y="0"/>
                              <a:chExt cx="7553325" cy="11328400"/>
                            </a:xfrm>
                          </wpg:grpSpPr>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3325" cy="11328400"/>
                              </a:xfrm>
                              <a:prstGeom prst="rect">
                                <a:avLst/>
                              </a:prstGeom>
                            </pic:spPr>
                          </pic:pic>
                          <pic:pic xmlns:pic="http://schemas.openxmlformats.org/drawingml/2006/picture">
                            <pic:nvPicPr>
                              <pic:cNvPr id="6"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00050" y="495300"/>
                                <a:ext cx="3305175" cy="448310"/>
                              </a:xfrm>
                              <a:prstGeom prst="rect">
                                <a:avLst/>
                              </a:prstGeom>
                            </pic:spPr>
                          </pic:pic>
                        </wpg:wgp>
                      </a:graphicData>
                    </a:graphic>
                  </wp:anchor>
                </w:drawing>
              </mc:Choice>
              <mc:Fallback xmlns:arto="http://schemas.microsoft.com/office/word/2006/arto">
                <w:pict w14:anchorId="65D0290E">
                  <v:group w14:anchorId="07E7D5EF" id="Group 7" o:spid="_x0000_s1026" style="position:absolute;margin-left:543.55pt;margin-top:-1in;width:594.75pt;height:892pt;z-index:-251653632;mso-position-horizontal:right;mso-position-horizontal-relative:page" coordsize="75533,11328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0H6gygIAAO4IAAAOAAAAZHJzL2Uyb0RvYy54bWzsVslu&#10;2zAQvRfoPxC8O9ojR4gdpHYSFAhao8sH0BQlEZFIgqSXoOi/Z0jJTmIHSJH2EqAHy9xm+ObNPI3O&#10;L7Zdi9ZMGy7FBEcnIUZMUFlyUU/wzx/XozFGxhJRklYKNsH3zOCL6ccP5xtVsFg2si2ZRuBEmGKj&#10;JrixVhVBYGjDOmJOpGICNiupO2Jhquug1GQD3rs2iMPwNNhIXSotKTMGVuf9Jp56/1XFqP1aVYZZ&#10;1E4wYLP+qf1z6Z7B9JwUtSaq4XSAQd6AoiNcwKV7V3NiCVppfuSq41RLIyt7QmUXyKrilPkYIJoo&#10;PIjmRsuV8rHUxaZWe5qA2gOe3uyWflkvNOLlBOcYCdJBivytKHfUbFRdwIkbrb6rhR4W6n7mot1W&#10;unP/EAfaelLv96SyrUUUFvMsS5I4w4jCXhQl8TgNB95pA8k5MqTN1Wumwe7qwCHcA1KcFvAbeILR&#10;EU+v1xNY2ZVmeHDS/ZGPjui7lRpBShWxfMlbbu99eULyHCixXnC60P3kkfJ0RznsuktR6kh3Bu5M&#10;b0FcRLeS3hkk5KwhomaXRkFdA5nudPD8uJ8+u27ZcnXN29blyY2HwEADBzX0Ajd9fc4lXXVM2F5w&#10;mrUQoxSm4cpgpAvWLRnUj/5cRpBkELuFIlKaC+sVAXVwa6y73VWE18SveHwZhmfxp9EsC2ejNMyv&#10;RpdnaT7Kw6s8DdNxNItmv511lBYrwyB80s4VH6DD6hH4FwUwvCp6aXmJojXxLwJHnAe0+/cQYckx&#10;5LAaq5mljRtWQN43ILy32W94ph/JdWkwIBJn8Vey2Nc2ZF4be8Nkh9wAGAYQnlKyBrg9nN2RoRB6&#10;BB4aAOprCQbvRhGnh4o4fd+KiP8r4iVFQAcIM2jH0BHSsyzZ9YNdy0iSMIvyoWWk6TiJfMP4p8rw&#10;nQOaqn8BDB8Arms/ncP46WfK9AEAAP//AwBQSwMEFAAGAAgAAAAhALPXP6b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bw7y4bnDFQAA//8DAFBLAwQU&#10;AAYACAAAACEAJulH7eEAAAALAQAADwAAAGRycy9kb3ducmV2LnhtbEyPwW7CMBBE75X6D9ZW6g1s&#10;twFBiIMQantClQqVqt5MvCQR8TqKTRL+vuZUbrOa0eybbD3ahvXY+dqRAjkVwJAKZ2oqFXwf3icL&#10;YD5oMrpxhAqu6GGdPz5kOjVuoC/s96FksYR8qhVUIbQp576o0Go/dS1S9E6uszrEsyu56fQQy23D&#10;X4SYc6trih8q3eK2wuK8v1gFH4MeNq/yrd+dT9vr72H2+bOTqNTz07hZAQs4hv8w3PAjOuSR6egu&#10;ZDxrFMQhQcFEJklUN18uljNgx6jmiRDA84zfb8j/AAAA//8DAFBLAwQKAAAAAAAAACEAW/UACE3B&#10;BABNwQQAFAAAAGRycy9tZWRpYS9pbWFnZTEuanBn/9j/4AAQSkZJRgABAgEAlgCWAAD/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AAAAAAB/9sAQwAMCAgbChsiERckKiQcGyAk&#10;KygoICQpJSUxLyUpLiorKzkrKi4vNDU1NTQvOzs7Ozs7Ozs7Ozs7Ozs7Ozs7Ozs7/9sAQwENCwsQ&#10;DhAbFBskMighKDI7NDIyMjs7Ozs7Ozs7Ozs7Ozs7Ozs7QEBAQEA7QEBAQEBAQEBAQEBAQEBAQEBA&#10;QEBA/9sAQwINCwsQDhAbFBskMighKDI7NDIyMjs7Ozs7Ozs7Ozs7Ozs7Ozs7QEBAQEA7QEBAQEBA&#10;QEBAQEBAQEBAQEBAQEBA/8AAEQgMjghfAwAiAAERAQIRAv/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AABEQIRAD8AfilC04ClxViG7acBS0uKAG4pcUuKXFACYpcUuKXFACYp&#10;cUoFLQAwimAVKRTMUAIBUiikApy0AAFLiloxQAlLijFLSATFFLRigBKKXFGKAEoxS4ooATFGKWig&#10;BMUYpaKAG4oxTqSgBMUYpaKYDaKXFGKAEpKdijFADaKXFGKAEpKdikoASiloxQAlFLSUAFJS0YoA&#10;SkxTsUUANxRinUUANxS0tGKBEcgpuKe4puKAExT1FJTloAMUU6kxQAlLRiloASilooASilooATFF&#10;LRQAlLRRQAUUUtACUUtFACUUtFACUtLijFACUUuKMUAJRS4pcUANoxTqKAG4oxS0UAJikxTqKAG4&#10;pMU/FJigBuKTFPxRigCErRtqQijFAEe2l20/FLigCLbRtqXbRtoAhKUm2psUm2gZFtpNtTbaTbTE&#10;QlaTbU22jbQBDtpNtTbaTbQMi20m2pttJtoAi20bak20baAI8UmKkxRigCPbSbakxRigCPbSFakx&#10;RigCLZRtqXFJigCLbSbamxSbaAIttJsqbbSbaAIdtG2pdtG2gCHbRtqXbSbaAIStJtqUrSYoAi20&#10;bakxRigBmKTFSYoxQBHijFPxRigCPFGKfikxQAzFGKfikxQA3FJin4pMUAJijFLiloATFGKdRQA3&#10;FJin0UAMxSYp+KMUAMxSbakxSYoAj20YqQikxQBHijFPxSYoAZikxT8UYoAZik20/FFAERWjbTqK&#10;AGhaXbTgKXFAEe2jFSEUmKAGAVLimgVNtpMaIsUxhU+2o5BSAixS0uKTFUIKKWkoAKWkooAWlptL&#10;QAtLTaWgBaXNNpaAFzS5puaM0AOzRmm5ozQA/NGaZmlzQA7NITSZppNAD80opmaUGgB9LTc0ZoAd&#10;RSZozQA7NJSZozQAtJijNLmgBuKNtOzRQBGUpPLqWjFAEBjphjq1imlaAKuzFGCKslaaUoAg3Uoe&#10;pDHTTHQACSnCWmbKTbQBMJqeJqq9KN1AF0TU7zKoh6XzaBF7fRuqmJacJqALWaM1As1PEtAEuaM1&#10;GJKXdQA/NFNzRmgBaKSjNABmjNITSUALmkNFIaAGPVd6naoXFAEDU0U9hTKBjwacKjFOBoAfioSt&#10;S7qiJoAjYVGaexqM0gEzRmkpKBjs0hNJQaBCUhpcUYoAbSU7FJigBtFOxSYpANop2KTFADaSn4pM&#10;UANopcUYpgNNJinGkpANxRinUUAMxRinUlADcUmKdRQA3FJinUUANxRilopANxRinYoxQA3FFOxR&#10;igD0UClxQBTgKoBMUYp2KMUAJilxS4pcUAJijFOxRigBMUuKXFGKAEIpgFSEU0CgBMU9RSYpyigA&#10;xS4pcUuKAG4oxTsUYpANxS4pcUuKAG4oxTsUYoAbikxTsUYoAbijFOxSYoATFGKXFGKAG4oxTsUY&#10;pgNxSYp2KMUAJRS4ooAbRS0UAJSUtFACYoxS4oxQA3FGKdikxQAlJTsUYoAbRS4ooASilooASilo&#10;oASilpKAGvTae1NFACYpy0lOFABRS0UAJS0UUCCilooASilxRQA3FLRRQAUUUUAFFLRQAUUUUAFF&#10;FFABRS0UAFFFFABRS0UAJRS0UAJRS0UAJRS0UgEopaSgAoxS0UwGEUYpTRQAgFOxQKdQA3FGKdij&#10;FADMUYp1GKBjcUmKfijFADMUm2pMUmKAI9tG2pMUmKAI9tJtqXbSbaAI9tJtqXbRtoAh20bal20m&#10;2gCLbRtqXbSbaAIttJtqXbRtoAi20m2pdtG2gCLFGKk20m2gCPFGKftoxQBHto20/FGKAI9tJtqX&#10;FJigCErTdtTEUm2gCLbRtqTbRtoAj20m2pcUm2gCLFJipdtIVpgRYoxUm2k20AR7aMVJik20AR4o&#10;xUmKTFAEeKMVJik20AMxS4p22jFADcUlOxRigBtFLikxQAUlLSUAIaKWkoAKTFLRQA3FJinUmKAE&#10;xSYp2KKAI8UYp1GKAEApcUoFLigBtGKdikxQAgFWNtQgc1axSY0RFailWrOKimFICtijFPxSYqhD&#10;MUYp+KTFADMUYp+KMUAMxRin4pMUANpaXFJigApKXFGKAEooxS0AJRRRQAuaM0lFAC5puaWmmgB2&#10;aAabmlFAD80uabRQA/NGaZS0AOzRmm5ozQA7NLmmZozQA/NGabmjNAD80ZpuaM0APzSZpuaM0AOo&#10;pM0ZoAXFJilzRmgBpWkK0/NJQBGUppjqbFJigCAx00pVjFIVoAqlaOlWCtNKUARBqdvp3l00x0AK&#10;JKeJahKUYoAsCaniaqeaXfQBdEtLvql5lL5tAFzdSZqsJaXzaALGaDUPm04SUCFaomqQtmo2NMZE&#10;wqMipWNMNIBlLmg0lACk1Exp7VEaAGsabStSCkA00UpFGKBhijFKBS4oENxSYp2KMUANxSYp2KTF&#10;ADcUlOxRSAbSU6koAbRS0UANopaKYDTSUppKQCUYpaWgBlFLRQA2ilxRigBuKMU7FGKAG4oxTsUu&#10;KAGYpcU7FLigBmKXbTwtLtoA9AxSgUuKUCgAxRilxS4oATFLijFLigBMUuKXFGKAExS4pcUYoAQi&#10;mgU8im4oAMUqijFOUUALijFLS4oATFGKXFGKAExRS4ooASjFLRQAmKTFOooAbijFOxSYoATFGKWj&#10;FACYpMU7FGKAG4pMU7FGKYDcUYpcUYpANxRinYpMUANxRTsUlACUUtFACUUtFADaKWigBKSnUlAC&#10;UUtFMBKKWkoASjFLRQA1qYKkamCgApwpKcKACilooASilooEJRS0UAJRS0UAJRS0UAJRS0UAJRS0&#10;UAJS0UUAFFFLQAlFLRQAlLRRQAUUUtACUUtFACUUtFACUUtFIBKKWigBKWiigBppKVqSmAop1NFO&#10;oAWkoooAKKKKQwpaKKYBSUtFACYoxS0UAJikxTqKAG4oxTsUYoAbikxTsUYoAbtpNtPoxQAzbSba&#10;kxSYoAZtpNtSYpMUAR7aNtSYpMUAR7aTbUuKTbQBFtpNtS7aTbQBHtpNtS7aTbQBERTcVMVpu2gC&#10;PFGKfto20AR7aNtSbaTbQBHikxUu2k20ARbaNtSbaTFMCPbSbalxSbaAIttG2pNtG2gCLFGKk20m&#10;2gCPFJipNtJtoAjxRipNtJtoAjxRtqTFJigCPbSYqTFJigCPFJipNtJigBlJT8U3FADaKdikxQAl&#10;IaUikNADaWkpaAFFOpop1ACYopaKAEAq4FqoKvLSY0M21FMtWMVHOOKSBlLFGKcRRiqEMoxTsUYo&#10;AbijFOxRQA3FGKWjFADcUYp2KMUAMxRin4oxQAzFJin4oxQBHijFPxSYoAZiinYpMUAIaYakxTcU&#10;ANpRRilFAC0UUUAFGaKSgBc0ZpKKAFzRmkopAOzRmm0ZpgOzRmm5ozQA/NGabmjNAD80ZpuaM0AP&#10;zRmm5ozQA7NGabmkzQA/NGabmjNADs0E03NITQApopM0ZoAWjFJmlzQAm2mlafRQBEUppjqakoAg&#10;MdNK1YIpCtAFekzU5Sm+XQBHvoElKY6YUoEP82gyVERimlqBkhfNLmoN1TIMjNABupaTZSHigAao&#10;zTi1NJpAMNAFKaUUAMIoxTiKKAExRS0UAJSUtJQAlJS0UANpKdSUgG0lOpKAG0UtFACUlLRQA00l&#10;ONJQAlLRS0ANxSYp2KMUANxRinYpcUAMxRin4pdtADMUu2nbadtpgMC0u2nhaXbQAwLS7aeFp22g&#10;Du8UuKWjFABijFLilxSATFLilxRigAxRilxS4oATFGKXFGKAExTMVIRTcUAJinrSU4CgAxS4pcUU&#10;AJijFLilxQA3FGKdikoASjFLRQAmKMUuKKAExRilxRigBMUYpcUYoAbijFOxRigBuKTFOxSYoATF&#10;JinUYoAbikxTsUUANpMU7FGKAG4op2KSgBKKWimA2ilooASkp1JSASilpKAEopaKYCUUtFADWpgq&#10;RqZQAUopKcKAFpKWigBKWiigAopaKAEopaKAEooooAKKKKACiiigAooopAFFLRQAlLRRQAUUUUwC&#10;iiigAooooAKKKKQBRRRQAUUUUAFFFFADWooNFMAFOFNpwoAKKWikAUUUUAFFFLTASilooAKKKKAC&#10;iiigAooooAKSlooASjFLRQAmKMUtFACYoxS0UANxRinYpMUANxRinYoxQAzFG2n4oxQAzbSbakxR&#10;igCIrTdtTEU3FAEe2jbUmKMUARbaTbUu2jbQBDtpNtTbaTbQBFtpNtS7aTbQBFto21Jto20ARbaN&#10;tSYpMUAR7aTFS7aTbQBHtpNtSbaMUARbaTbUuKTbQBFik21LtpNtAEW2jbUu2k20ARbaTbUu2kK0&#10;AQlaQrUpWkK0wIttJipdtNK0ARkU0ipdtNK0ARYoxTsUYoAQClxSgUuKAG0UuKMUgErQjGQKz8Vp&#10;wDKikxxE21FMvFWNtMlXihFMzTSUrCkqiBaTFLRQAYpMUtFACYoxS0UAJiilooAbijFLRQAmKMUu&#10;KMUANxSYp+KTFADcUhFPxSYoAbimEVLTCKAG4pMU+gCgBuKMU/FGKAI8UYp+KTFADcUlPxSYoAbR&#10;S4pMUAJRS4ooASilooASlpKKAFzRmkooAXNGaSigBc0ZpKKAFzS5puaM0AOzSE0maTNADs0ZpuaM&#10;0AOzS5pmaXNAD80mabmjNADs0ZpuaM0AOzSUmaKAFoxSZozQAhFNK0/NJmgCNlqFo6smmEUAVimK&#10;lTpQy0qjFAADihhmncU1mzxQBXNFOYU3FACYpQKKKQCGkzSmm0AKDRmkzRQAtJRSUAFJS0lABSUU&#10;UgEopaKAG0UtGKAG0Yp2KMUAMIpMU8ikxQAgFGKdilxQAzFGKfijFAxuKXFOxShaYDcUYp+2l20C&#10;GBacFpwWlC0ANC0u2nhaXbTAYFpcU/FGKAO4xS4pcUYqQDFGKXFLigBMUuKKWgAxRiloxQAYoxS4&#10;ooGIRTMVJim4oATFOFJTgKBC4oxS0UAFGKWjFACYoxS4oxQA3FLilxRigBMUUuKMUAJSU6koASil&#10;ooASilooAbRiloxQA3FGKXFGKAG0U7FJigBuKKdikoATFJinUYoAbijFLiigBtFLRQAlJS0UAJSU&#10;6koASilopgJRS0UAMam080ygApRRSigBaKKKQBRRRQAUUUUAFFFFABRRRQAUUUUAFFFFABRRRTAK&#10;KKKACilooAKKKKQCUUtFACUUtFACUUUUAFLRRTAKSlooAKKKKAGmkpTSUgFpRSU4UAFFFLQAlLRR&#10;QAUUUUAFFFLQAUUUUAFFFFABRRRQAUUUUAFFLRQAlGKWigBMUYpaKAEopaKAEoxS0UAJikxTqKAG&#10;4pcUtFADSKTFONJigBMUYpcUuKAG4pMU/FJigBuKTFPxRigCPFJtqTFGKAI9tJtqTFGKYEW2jbUm&#10;KMUARbaTbUuKNtAEO2k21NtpNtAEOKMVJto20ARYpNtS7aTbQBHtpNtS7aTbQBFtpCtS7aQrQBEV&#10;ppWpitNK0wIttIVqXbSEUAQlaQrUxFNIoAr7aNtS7aTbQBHilxTwtLtoAi20mKlxSbaQEZFaNoMr&#10;VHFX7L7tJjiSYpkg4qUimuOKRRkyDmm4qWVeaZirIGYoxTsUYoAbRS4ooASilooASilxRQAlFFFA&#10;BRRRQAUmKWigBMUYpaKAGkU3FSGmUANxSgUuKAKADFGKXFGKAG4oxS4oxQA3FJin4pMUANxSYp+K&#10;TFADMUYp+KTFADMUYp+KTFADcUmKfikxQA3FJT8UmKAGUU7FJigBKKXFJQAUUUUAFJRQaACkoooA&#10;M0uabS0gFzRmkooAXNGabmjNADs0ZpuaM0AOzRTc0ZpgOpM0maTNADs0hpM0maAFNJijNJmkAU00&#10;ppCaYDHFMpzmmUABNFJS0gEpCKWkoAbiinUmKAEzRRiigApKWkoASilooASilooASlxRRQAYoxS0&#10;ooAYRRinEUYoAQCjFOApcUANxRinYpcUANApQKcBTgtADcUu2nhaXbTAYFpQtPC0uKAG4pcU7FGK&#10;AG4oxTsUmKAO3paKBUgFLRS0AJS0UtABRS0UAFFLRQMTFNIp9NIoATFOFFKKBC0UtFIAoxS0UAJR&#10;iloxQAmKMUuKMUAJiilooASkpaKAEopaKAEopaKAG0UtFACYpMU6kpgJSYp1JQAlGKWjFADcUYp1&#10;JigBuKKdSUANopaSgBKKWigBtFLRQAlFLSUwCiiigBpplSGmUAFKKSlFIBaKWigBKKKKACiiigAo&#10;oooAKKKKACiiigAooopgFFFFABRRRQAUUUUAFFFFABRRRSAKKKKACiiigAooooAKKKKACiiigBpo&#10;pTSUALSikpwoAKKKKACiiigAoopaACiiigAoopaACiiigAooooAKKKWgBKWiigAooopgFFFFABRR&#10;RSAKKKKACkpaKACiiigBDSU40lABijFLRQAmKMUtFACUUtFACYpMU6igBuKTFPpMUANxSYp+KMUA&#10;MxRinYoxQAzFJipMU3FMBmKNtPxRigCPbSbakxRigCLbRtqTFJigCPbSbak20baAIttNK1MVppWg&#10;CLbSFal20m2gCErSFamK00rQBBikK1Lto20ARBaXbUm2jbQBDto21Lto20AQlat2XSodtT2g60Ma&#10;JzTWFPxSEVJRmTrzUeKsTrzUWKogjxSYqXbSbaYEeKTbUm2jbQBFijFSbaTbQAzFGKftpNtADMUY&#10;p+KTFADcUYp2KMUANpKdijFADaKXFGKAENMp5FMxQAUopMU4UAFFLRQAlJS0UAJRiiloAbijFLSU&#10;AJijFLijFACYpMU7FGKAG4oxTsUmKAG4pMU7FGKAG4pMU7FGKAGYpMU/FJigBmKMU/FJigBmKCKf&#10;ikIoAjop2KTFACUUuKMUANopcUmKAEopcUlIAoopKAFopKKACikooAKSlptAC5pM0UlABmkzRTSa&#10;AEc0zNKxpmaAHZopuadQAUUUUgEopaKBiUYpaKYhuKMU7FGKAGYo20/FGKAGbaTFSYo20AR0VJtp&#10;NtADM0uaUpTStABuoBprDFIDQBKtPxmmKKkFABtpdtOpwFADQtOApwFKBTATFGKdijFACYpcUuKK&#10;AExRS0lACUYpaMUAdtigClxQBUgGKXFGKWgYUUtFAgpaKWgBKKWigBKaafTSKADFKKKUUALRS0Ug&#10;CiiloASilooASilooASilpKAEopaKAEopaKAEpKdSUAJRS0UAJSU6kpgJSU6koASilooASkpaKAE&#10;pKdSUANpKdSUAJSU6koASilooASkpaKAEopaKAGmmVIaZQAlKKKUUAFFLRQAlFLSUAFFFFABRRRQ&#10;AlFLRQAlFFFABRRRTAKKKKACiiigAooooAKKKKACiiloASilopAJRS0UAJRS0UAJRS0UAJRS0UAN&#10;NJSmigApwptOFABRRS0AJRS0UAFFFFABRS0UAFFFFABRRRQAUUtFABRRRTAKKKWgAooopAJRS0Uw&#10;EopaKQCUUtFACUUtFABRRRQAhopaSgApaKKACiiigAooooAKTFLRQAmKMUtFACUUtFACUUUUAJSY&#10;p1JQAmKTFOoxQA3FGKdijFADMUYp+KTFADcUmKfikxQAzFJtp+KMUwI9tIRUmKTFAEeKQrUmKQig&#10;CHbSbalxSYoAj20bakC0u2gCLbSbal20m2gRFtqa2GKbtqS3HNDGiXFIRTyKQipKKM681Dtq3MtQ&#10;lapEshxRipdlJtoERYo21JtpNtMZHikxUm2jbQBHikxUm2k20AR4pMVLtpNtAEeKTFSbaNtAEWKM&#10;VJtpMUAR4oxT8UYoAjIpmKmIqPFADaUCl20oFACEUYpxFJigBuKMU7FGKAGYop2KTFADaKXFGKAE&#10;opcUmKACijFFABSUtJQAUmKWigBMUmKdSUANxRinYpKAExSU7FGKAG4pCKfikIoAZikIp+KTFADc&#10;UhFOxRigBmKMU7FGKAGYpMVJikxSAjxSYqTFJtoAZiinbaMUAMpKdijFADaaafikIoAZQacRTTQA&#10;00hpTSGgCJqbTmptAAKdTRThSAWiiloAKMUtGKAExRilxS4pgNpaXFLigBuKXFLilxQA3FLtp2KK&#10;AG7aNtOpKAGlaQrT6aaAImWmomTUpqSzj3NQAwxkU8LV6SEE1GYMUwK+2nAU7bilxQAgFKBSgUuK&#10;AEopaKAEoxS0UANxRTqSgBKMUtFAHb4oApaKkAxRS0UhhRS0UCCilooAKKWigBKaafTTQAUoopQK&#10;ACloooAKKKWgBKKWigBKKWigBKKWigBKKWigBKKWigBKSlooASilooAbRS0UAJSUtFACUlLRQAlF&#10;LRQA2ilooAbSU6imA2ilooAbRS0UANopaSgBKKWigBpplSGmUwCgUUopALRRRQAlFLRQAlFFFACU&#10;UtJQAUUUUAFJS0UAJRRS0wEopaKAEopaKAEopaKAEpaKKACiiikAUUUUAFFFFABRRRQAUUUUAFFF&#10;FADTRQaKACnCm04UAFLRRQAUUUtABRRRQAUUUUAFFLRQAUUUUAFFLRTAKKKKACiiikAUUUUAFFFF&#10;ABRRRQAUUtFACUUtFACUtFFACUUppKAClpKWgBKWiigAopaKAEopaKAEopaKAExRS0UANopaKAEp&#10;KWigBKKWigBKKWigBMUUtFADaMUtFADcUmKdRigBmKMU7FJQA3FIRTqQ0AMxRinYpMUwEApcUAUt&#10;ADcUYp+KTFAhmKfCMGkxToxzSGiUikxSmjFIoryioitWJRUWKaJZHtpNtS7aTbTAiK0hWpdtJtoA&#10;i20m2pttJtoAi20m2pttJtoAh20m2pttIVoAhxSYqXbSbaAIsUbak20m2gCPbSYqXbSbaYERWmba&#10;nK03bQBERQFqQrQFoAZtpNtSlaTbQBHtoxT9tG2gCLFGKk20m2gCPFJipNtJigBmKTFPxRigBmKT&#10;FPxRigBmKTFPxRigBmKMU7FJigBuKKdikxQAlJTsUmKAEopaSgApDS0hoASkxS0UAJilxQKWgBpF&#10;Jin4pMUANxSYp+KTFADKMU7FJigBuKMUtGKAGYpMU/FGKAGEU0ipCKaRQAwimkVJikIpAREU0ipS&#10;KaRQBXYU0ipXFMIoAYBTwKQCnCkAClxQBS4oAMUuKXFGKYCYpcUuKWgBMUYpaKAExRS0lABRRSUA&#10;LSZoxS4oAbRinhaXbQBCRVnTly1RFat6VHlqaAtNHzTliz1qVlxSGgRnyjmmYqSQc03FACYoxTsU&#10;YoGNxRTsUmKAEopaSgBKKWigBKKWigDt6KKKkBaKKKQBS0UUAFLRRQAUUtFACUhFOoxQAmKUUYpc&#10;UAFFLRQAlFLRQMKKKKBBRRS0DEopaKAEooooEJRS0UAJRS0lACUUtFACUUtJQAlFLSUAJRS0UAJS&#10;UtFACUlOpKAEpKdSUwEpKdSUAJSU6koASkp1JQAlJTqSgBDTKeaZQAUopKUUALRRRTASilpKQBRR&#10;RQAlJS0UAFJS0UAJRS0lABRRRQAUUUUAFFFFABRRRQAUUUUAFFFLQAUUUUwEopaKQCUtFFABRRRQ&#10;AlFLRQA00lKaSgBaUUlOFABRRRQAtFFFABRRRQAtFFFMAooooAKWiikAUUUUAFFFFABRRRQAUUUU&#10;AFFFLQAUUUUAFFFLQAlFLRQAlLRRQAhopTSUAFGKWgUAFFLRQAUUUUAFFLRQAlFLRQAlFLRQA2il&#10;ooAbRTqSgBKMUtGKAExRilxRQAlJTqSgBKKWigBtFLSUAJSYp1JigBuKCKdikIoAZijFOxSYoAQC&#10;lxQBS4oATFGKdikoAbinJ1pKVOtAIkNFKaKRRFIKjxU0gqLFMliYpMU7FGKYDMUYp2KMUAMxRin4&#10;pMUAMxRin4pMUAMxSbakxSYoAj20m2pcUmKAIttIVqbFJigCHbSFam20m2mBCVpu2pytN20AQlaU&#10;LUm2lCUAR7aTbUu2jbQBDtpNtTbaTbQBBto21Lto20AQ7aTbU22mlaAIttJtqXbRtoAi20m2pdtJ&#10;toAi20mKl20m2gCPFJipNtJtoAjxSYqTbRtoAjxSYqTbSbaAI8UYqTbSbaAI8UEU/FNIoAZijFOx&#10;RigBoFLilooASkpaTFABSUtFACUmKdSUANxRinUUAMxSYp+KTFADcU0in4oxQBHijFPxSEUARkU0&#10;ipCKQikBWcUwipnFRkUAMAp2KAKcBQAgFLilxS4oATFLiiloAMUlLRQAlFFGKACkp2KULQA3FG2p&#10;AlOCUARhacEqQLShaAIwtLtqTbSEUwIGFaWiJyTWe9aOj8A0AXnANQypipjQ445oEY8h5pBRMcmk&#10;FAD6KUCjFAxuKMU7FJigBuKSn4pMUANoxTsUYoAbijFOxRigDtaKKBUALRRRQAUtFFABRRRQAtFF&#10;FAC0UUtABRRRQAUUtFABRRS0AJRS0UAJRS0UAJRS0UAJRS0UAJRRRQAlFLRQAlJS0UAJRS0UANop&#10;aKAEpKWigBKKKKAEopaSgBKKWkoASilpKAEopaSmAlFLSUAJRS0UANNMqQ0w0ANpRRQKAFopaSmA&#10;UUUUAJRS0lABSUtFABSUtFIBKKWigBKKKKAEopaKAEopaKAEopaKAEopaKACiiigAooooAKKKKAC&#10;iiigAooooAKKKKAGmkpxpKYBThSUopALRRRQAtFFFABRRRTAKKKKACiiigBaKKKQBRRRQAUUUUAF&#10;FLRQAlLRRQAUUUUAFFFLQAUUUtACUtFFABRRS0AIaSlNFACUoopRQAUUtFACUUtFACUUtFABRRRQ&#10;AUlOpKAEopaKAEpKdSUAJRS0UAJRS0UAJikxTqKAG4pKdijFADaSnYpMUAJRS4pKAEpDTqQ0ANpK&#10;dSUAAopaKACkpaKAExQvWlpBQBKaSlpKRQ16jxUjUymSxtFLRTEJRRRQMSjFLRQAmKTFOpKAExRi&#10;lopANxRinUYoAZijFOxRimAzFGKdijFADCKbipCKbigBm2lAp2KUCgBuKTbUmKTFAEe2jbT8UYoA&#10;i20m2pcUmKAIttJtqbFJigCHbSFam20m2gCHbSban20m2gCHbTdtTlabtoAh20m2pttJtoAi20m2&#10;pttJtoAi20m2pdtJtpgRbaQrU22kK0AQ7aaVqbbSFaAINtJipitNK0AR4oxT9tBWgCPFJipNtJto&#10;AZikxT8UYoAZikxT8UmKAG4oxTsUYoAZikxT8UmKAG0lOxSYoAbSU4ikxQA000inmkNICB6jIqV6&#10;jNADQKdikxTqACjFLijFACYpcUuKXFADcUYp2KXbQA3bShaeFpwWgCMJTgtSBacFpgRhacFp+2lx&#10;QAzbS4p2KKAGEU1qeaa1AELitDShwTVB609MX5TQBYzimSncKkxTZRxQIymXJpQtPYUYoAQClNLi&#10;jFADaMUuKMUAJikxTqMUANxSYp2KMUANxRS4ooA7OgUtAqBhS0UUAFFLRQAUUUUAFLRRQMKWiigA&#10;paKKBBS0UUAFFFFIAoopaAEopaKYCUUtFACUUtJQAUUUUAFJS0UAJRS0UANopaKAEpKWigBKSloo&#10;ASilpKACkpaKAEpKWkoASilpKAEopaSmAlFLSUAFJS0UANNMNSGmGgBtKKKUUAFFFFABSUtFACUU&#10;tJQAlFLRQAUlLRTASilpKQBRRRQAlFLRQAlFLRQAlFLRQAlFLRQAlFLSUAFFFFABRRRQAUUtFACU&#10;UtFACUUtFADTSUpopgFOFNFOFIBaKKKACiiimAUUUUgCilooAKKKKACiiigAoopaAEpaKKACiiig&#10;AopaKAEpaKKACiiloAKKKWgBKWiigAoopaAENFLSUAFFFLQAUUtFACUUtFACUtFFABRRRQAUUtJQ&#10;AUUUtADaKWkoAKKKKACiiigAooooASilooAbRS0lACUlOpKAEpDTqQ0ANopaKAG0uKWigBKKWkoA&#10;Q0UtJQBJSUoopDGtUdSkVHimJiUlLRTEJRS0lIYUUUUAFJS0UAJiilooASilooASkpaKAEoxS0Uw&#10;GkU3FPNJigBuKUClxQKADFJinUmKAG4oxTqSgBuKMU7FGKAG4pMU/FJigBmKMU/FJigBmKMU/FGK&#10;AI9tJtqTFGKAI9tJtqTFGKAIttJtqXFGKAIttJsqXFG2mBDtpCtTbaQrQBDtppWp9tNK0AQFaaVq&#10;fbSFKAIdlIUqfbSFaAIClIVqfbSFaAK+2k21OUpClAEG2jbUpSk20ARbaTbUpWk20ARYpCKl200r&#10;QBHikxUm2k20ARkUmKkxTSKAIyKRhUhFNYUgK7VGRUrCmEUAMAp+KQCn4oAbilxTsUoFADcUu2nh&#10;acFoAYFpQtPC04LQAwLTgtPC0oWmA0LTsU7FGKAG4oxTsUYoAbikIp1IRTAYRTSKkIprCkBAwrW0&#10;5cJWWwrXsRhBTAlxTJulSAVHP0pCM5qTFONJQAYoxS0YoASjFLRQA3FGKdSYoATFJTsUlACYpMU7&#10;FGKAOyopaKgYUUUUAFFLRQAUUUtACUtFFABS0UUAFLSUtABRRRQAUtFFABRRRQAUUUUAFFFFABRR&#10;RQAUUUUAFFFFABRRRQAlJS0UAJSUtFACUUUUAFJS0lACUUtJQAUlLSUAJRS0lACUUtJQAlFLSUwC&#10;kpaKAGmmGpDTDQAlAopRQAUUtFACUlLRQAlFLSUAFFFFACUUtFMBKKKKAEopaKAEopaKQCUUtFAC&#10;UUUUAFFFFABRRRQAUUUUAFFFFABRRRQAUUUUAFFFFACGkFKaSmAtOFNpwpAFFLRQAlLRRQAUUUUA&#10;FFFFABRS0UAJS0UUAFFFFABRRS0AJS0UUAFFFFABS0UUAFFLRQAUUUtACUtFFABRRS0AJRRRQAUt&#10;FFABRS0UgEpaKKACiiigAooooAKKKKACilooASkp1JQAlFFFABRRRQAUUUUAJRS0UAJSUtFMBKSn&#10;UlACUhp1NNADaKWigAoopaAG0lOooAbRilooAVaWkFFAwNMNPzTaBMbiilooENopaKBiUUtFACUU&#10;UUAFFFFACUUUUAFJS0UAJS0UUwENJTjSUAJQKKUUAFGKKKAExRilooATFGKWigBuKMUtFAhuKKdi&#10;kxQAlGKXFGKAG4oxTsUYoAbikxT8UmKQDcUYp2KMUwGYoxTsUYoAZijFOxRigBmKaVqTFIRQMj20&#10;m2pMUYoAj20Fak20YoERbKaUqbFG2gCDZSFanK0hWgZAUpuyrBSk2UAVilJsqwUpNlAFfbSFan2U&#10;0rTAgK00rU5WkK0AQFaaVqcpSFKAK5WmstTlKa60AU2Wo2FWGWoytAEarTwtKq1IFoAZtpQtSbaU&#10;LQAwLTgtSBaULSAYFpQtP20uKYDcUYp2KMUAJRilxS4oAbikxTqSgBuKCKdikIoAYRTWFSEUxqAI&#10;WrXtOFFZLVr24wopgSA1HcdKeKjuDxSEUcUmKdRQAlLRiloGNxRS4ooASkp1JQISkp1JQAlFLRQB&#10;2NFLRUDCiiigAoopaBhRRS0CEpaKKACiiloAKKKKQBS0UUwCiiloASloooAKKKKACiiigAooooAK&#10;KKKACiiigAooopANopaKYCUlLRQAlJS0UDEopaSgApKWkoEJRS0lACUUtJQAlFLSUAJRS0UAJRS0&#10;lMBDTSKfSYoAjxSgU7FJigApKWigBKKKKAEooooAKSlooASiiigApKWigBKKWigBKWiigBKKWkoA&#10;KKKKAEopaKAEopaKACiiigBKKWigAooooAKKKKACiiigBpopTSUwCnCkpwpAFFFFABRRRQAUUUtA&#10;BRRRQAUUUUAFFLRQAUUUUAFFLRQAlFLRQAUUUtACUtFFABRS0UAFFFLQAlLRRQAUUUtACUUUUAFL&#10;RS0AJRS0UgCiiloASilooASilooASilooASloooASkpaKAEooooAKKKKACiiloASkp1JQAlFFFMB&#10;KKWkoASkNOpDQA2ilooASlopaAG0lOpKAEpKWigBKWiigYlFFFAmJRRRQAlFLSUAJRS0lMAopaSk&#10;AUlLRQAlJTqSgBKKWigBKKWigBDSUppKACgUUtABSUtFACUUtFACUUUUAFFFFAgooooAKSlooASi&#10;looASilooATFJinUlACYpMU6imA3FJinUYoAbikIp+KQigYzFGKdijFACYoxTsUYoENxRinYoxQA&#10;zFJin4pMUDGYoxT8UmKAGFaTbUmKTFAEWymlKn20m2gCApTSlTlaQrTAr7KQpVjZTSlAFcpTHSrR&#10;SmOlAGe6VGUq26VEyUAQqtSBacq0/bQAzbShaeFpdtADQKXFOxS4oAbijFOxRigBmKMU7FGKAG4o&#10;pcUYoATFJinYooAbikIp1IRQAwimMKlxTGFAEDDmteIYUVlYya2EHAoAAKiuBxU+KhuKBFLFGKWj&#10;FABijFLijFAxMUlOxRigBuKMUuKKBDcUYp1JQAmKTFOooA6+iiioGFFFFAC0UUUAFLRRQAUtFFAB&#10;RRRQAUtFFABS0UUAFFFFABRRS0AJRS0UAJRS0UAJRS0lABRRRQAUUUUAFFJRQAUUUUAFJS0UAJRS&#10;0lACUUUUAJRRRQAlFLSUAJRS0lACUUtJQAUlLRQAlFFFACUUtJQAlJTqSmA2ilooASkpaKAEpKWi&#10;gBKKWkoAKSlpKACiiigAooooAKKKKACiiimAlFLRQAlFLRSASilooASilooASilooASilooAKKKK&#10;AEopaKAGmkpTSUwFpwpKUUgCloooASloooAKKKKACiiigApaKKACiiloAKKKKACiiloASloooAKK&#10;KKACloooAKWiigAooopAFLRRQAUUUUAFFFFABS0UUALRRRQAUUtFABRRRQAUUUUAFFFLQAlJTqSg&#10;BKSnUlACUUtFACUUtFACUUtFACUUtJQAlFLSUAJRS0lACUhp1IaYDaKWigAooooASiiigBKSlooA&#10;Sig0lAwopaSgQUUUUAJRRRQAlFLSUwCiiikAUUUUAJRS0lABSUtFACUUtJQAhpKU0lABS0lKKAFp&#10;KWkoAKKKKAEopaKAEpaKSgBaSiigAooooAKKKWgApKWigQlFLSUAFJS0UwEopaKAEpDTqSgYmKKW&#10;igAooooEJijFLRQAmKTFOoxQA3FJinYoxQA3FJin4oxQAzFGKdijFADMUmKfijFAEe2kK1JijFAE&#10;W2mOtTlaY4oAputRMtWnWoWWgCJVp2KcFp2KYxmKMU7FLigBmKMU7FGKAG4oxS0UAJikxTsUmKAE&#10;xRilxRigBuKMUtFADaQ06kNADaY1SVG1ADFGSK1wOBWTGPmFbAFDATFQXIqziq9yaQinilxS4oxT&#10;GJiinYpKAEopaKAG0YpaKAExSYp1JQAmKTFOooA62iloqACiiigApaSloAKKKKAFooopAFLSUtMA&#10;ooooAWiiigAoopaACiiigAooooAKKKKACiikoAKKKKACiiigBKKKKBi0UUUhBSUtJQAUlLSUwCkp&#10;aSgApKWigBKKKKBiUUtJQISilpKAEooooAKSlooASkpaKAEooopgJSU6koASilpKAEopaSgBKKWk&#10;oASilooASkp1JQAlFLRQAlFFFABRRRQAUUUUAFFFFABRRRQAUUUUAFFFFABRRRQAUUUUAFFFFACG&#10;kpTSUwFpRSCnCkAUUtFACUUUtACUtFFABRRRQAUUUtACUtFFABS0UUAFFFFABRS0UAFFFFABS0UU&#10;AFFFLQAUUUtIBKKWigAopaKAEpKWigApaKKAFopaKAEopaMUAFFGKWgBKKWigBKWiigApKWigBtF&#10;LSUAJRS0UAJRS0UAJRS0UAJRS0UAJSUtFACUlLRQAlNNOpDTAbRS0UAFFFLQA2kp1JQAlJTqSgBp&#10;pKcaSgYUUUUAJRS0lAhKKWigBKKWkpgFFFFACUUtFIBKKWkoAKKKKAEopaKAGGkpxpKAEpRSUooA&#10;WkpaKAEopaKAEopaSgApKWigBKKKKACiiigApaKKACiiimIKSlopAJRRRQAUUUtACUUtJQMSlooo&#10;AKKKKBBRRRQAUUUUAJRS0lABRRRQAUmKWigBMUUtFMBuKMU6igBpFMYVJTGoArsKiYVOwqJhQAwC&#10;jFOAoIpjG4pMU7FGKAGUU7FJigBtGKdikoATFGKWjFACYpMU7FJQAmKTFOpKAG4pCKdQaAGEVG1S&#10;kVG1ACQjLCtasu3HzVqmkwCqtzVqqt1QIr0tFFMYUlOpKQCUlOpKYCUUtFACYpMU6koASkp1JQB1&#10;tFKaSoGLRRRQIKKKKAClpKWgAooopAFLSUtMApaSloAKKKKAClpKWgAooooAKKKKACiiigAooooA&#10;KSlooASiiigBKKKKBi0UUUhBSUtJQAUUUUwEooooASiiigAooooGJRS0lAhKSlooASilpKAEoopa&#10;AEpKWigBKKKKYCUlOpKBiUUUUCEopaKAEpKWigBtFLSUAFFFFABSUtJQAUlLRQAlFLRQAlFLRQAU&#10;UUUAFFFFABRRRQAUUUUAJRS0lABRRRQAUUUUAIaQCnGkFMBcUooopALRRRQAUUUUAFFFLQAUUUUA&#10;FFFFABS0lLQAUUUtABRRS0AJRS0UAJS0UUAFFFLQAUUUtABRRS0gCiiigAoopaAEopaSgApaKUUA&#10;FFLRQAUUUUAFFLRQAlFLRQAUUUtAxKSlooEJSUtFACUUUUAFFFFABRRRQAUlLRQAlFFFACUUtJQA&#10;lIadTTTASiiigAopaKAG0UtJQAlFLSUAIabTjTaACiiloGFJS0lAhKKWkoAKKKKYBSUtFIBKKKKA&#10;CiiigBKKKKACiiigBppKU0lACU4U2nigBKKWigBKKKKACilpKAEooooASiiigApaSlpgFFFFIAoo&#10;ooEFFFFABSUtJQAUtJS0AFIaWkNAwooooAKWkpaBCUUUUAFFFLQAlFLSUAFFFFABSUtFACUUUUwC&#10;iiigApjU+mNQBC1RNUrVG1ADQKDSig0xjaKWkoATFGKWigBuKMUtFADcUU6kxQAlJTsUUANxSU6k&#10;NADaDS0hoAbUbipTUb0ALaj5q0zWdZj5q0qTAKqXPJq3VS5oEQUtFLTGJRS0lACUUtJQAUlLRQAl&#10;FLRQA2ilpKAOtNJS0lQAtFFFAC0UUUAFFFFAC0UUUAFFFFABS0lLQAUtJRQAtFFFABRRSUALRRRQ&#10;AUUUUALSUtJQAUUUUAJRS0lAC0UlFABRRRQAUUUlABRRRQAUUUUAFJS0lABRRRQAlFFFACUlLRQA&#10;lFFFACUUUUAFJS0lABSUtJQAUlLSUAFFFFMApKWkoAKKKKAG0UtFACUUtFACUlLRQAlJS0UAJRS0&#10;UAJRS0UAJRS0lABRRRQAUUUUAFFFFABRRRQAUUUUAFFFFABRS0UAJS0UUAFFFFABRRS0AFFFFABR&#10;RS0AJRS0UAJS0UUAFLRRQAUUUtABRRRSAKWkpaACiiloAKKKKACloooAKKKWgAoopaAEopaKACii&#10;loAKKKWgAoopaACiiigAoopaAEopaKAEooooAKSlpKAEopaKAEopaKAEopaKAEopaSgBKKWigBtF&#10;LRQA2g0tIaAG0UtFACUtJRQAUlOpKAG0UtJTAaabTzTaBiUtJSigApKdSUCEooooAKKKKAEopaSg&#10;AooopgJRS0lACUtFFIApKWigBppKU0lABSikpRQAtJS0UAJRRRQAUUUUAFJS0lABRRRQAUUUUAFJ&#10;S0UAJRRRQAUUUUAFFFFABRRRQAUlLSUAFFFFABRRRQAUUUUAFFFFABRRRQAUUUUAFJTqSgQlFLSU&#10;AFFFFMApr06mtQBC1QtUzVEwoAQUtAopjEopaSgBKKWigBKSlooASkpaKAEpKWigBKKWkoAQ0hp1&#10;NNADTUbVKRUbUCJLIfNWhVKxHNXwKAExVO461dNUp+tAEVFLijFACYopcUYoGJSYp2KMUANopcUY&#10;oAbRS4oxQA2inYpMUAdUaSlNIKgBaKKKAFooopAFFFFMBaKKKACiiigApaSloAKKKKACiiigAooo&#10;oAWiiigAooooAWkoooAKKKKACkpaSgAooooAKKKKACkpaSgAooooAKKKKAEooooAKKKKACkpaSgB&#10;KKWkoASiiigApKWigBKKKKAEopaSgBKKWkoASilpKACkpaSgAooooASilopgJRS0lABSUtFACUlL&#10;RQAlFLSUAFFFFABRRRQAUUUUAFFFFABRRRQAUUUUAJRS0UAFFFFABRS0UAJRS0UAJRS0UAFFFFAB&#10;S0UUAFFFFABRRS0AJS0UUAFLRRQAUUUUAFFFFIBaKKKAFooooAKWiigAoopaACiiloAKKKWgBKKW&#10;igApaKWgBKKWigAoopaAEpaKKACiiigAooooAKKKKAEopaSgBKKWigApKWigBKKWigBKKWigBKKW&#10;igBtJTqSgBKQ06mmgBtFLRQAlFLRQAlJS0UANopaKAGGkpxptMaEpRRQKACkp1JQISilpKAEopaS&#10;gAooooASilpKACiiigBKKWimAlFLSUANNFKaSkAlOFJSimAUUtFACUUtFADaKWkoAKKKKQCUUtFA&#10;CUUtFACUUtFACUUtJQAUlLRQAlFFFABRRRQAUlLRQAlFFLQAlFLRQAUUUUAFFFFABRRRQAUUUUAF&#10;JS0lAgooooAKKKKYCU1qfTWoAhaomqZqiagBopaBRQMSilooASkp1JQAlJTqSgBKSnUlMBKKWkoA&#10;SilooAbSGnUhoAaajapDUbUCLFgOTV0GqdhxVsUAONUp+tXTVKbrQIjoopaBiUtFFAxKKWigBtFL&#10;SUCEopaSgApKWigDqDSClakqBi0UUUALRRRSAKKKWmAUUUUAFFFFABS0UUAFFFFABRRRQAUUUUAL&#10;RRRQAUUUtABSUtJQAUUUUAFJS0lABRRRQAUUUUAFFFFACUUtJQAUUUUAFJS0UAJRS0lIApKWimAl&#10;JS0UAJRRRQAlFLSUAFJS0UAJRRRQAlFLSUAJRS0lACUUtJQAUlLRQAlFLSUwCiiigBKKWkoAKSlo&#10;oASilpKACkpaKAEopaKAEpaKKACiiigAooooAKSlooASilooAKKKKACiiloASilooASilooAKKKK&#10;ACiiloAKKKKACiiigYUtFFAgoopaACiiigAooopAFLRRQAUtFFABS0UUAFFLRQAUUUtABRRS0AFF&#10;FLQMKKKKAFooooEFFFFABRS0UAFFFFABRRRQAUlLRQAlFFFACUtFFABRRRQAUUUUAFFFFABSUtFI&#10;BKSlopgNpDTqQ0ANooooGJRS0UAJSUtFAhKSlooAaabTjSUDQlAopRTBhSUtJQISilpKAEopaSgB&#10;KKWkoAKKKKACkpaKAEopaSgAooopgNNJSmkpAFOptOoAKKKKACiiigBKKKKAEopaKAEooooAKKKW&#10;mAlFFFABRRRSASilooASilooAbS0tFACUlLSUAFFFFABRRS0AJRS0lABRRRQAUUUUAFFFFABSUtF&#10;AhKKWigBKKWimAlNanU1qAImqJqlaojQACigUUDEopaKAEooooASilpKAEopaSgBKKWimAlJS0UA&#10;JSUtFADDUbVK1RNQIs2Qq2KrWQ4qyBSAGqlL1q6w4qlL1pgNopaKACiiloGJSU6koASkp1JQISkp&#10;1JigBKKWigDp2pKVqSoGFFFFAC0UUUAFLSUtABRRRQAUUUUALRRRSAKKKKYBRRRQAUUUUALRRRQA&#10;UtJS0AFJS0lABRRRQAUlFFABRRRQAUUtJQAUUUUAFFFFACUUtJQAUUUUAFFFFIBKKKKYBSUtJQAU&#10;lLRQAlFFFACUUtJQAUlLRQAlFFFACUUtJQAUlLRQAlFFFACUUUUAFJS0UwEopaSgApKWigBKKWko&#10;ASilpKACiiigAooooAKKKKACiiigAooooAKKKKACiiloAKKKKACiiigYUUUUAFFLRQIKKKKACilo&#10;oASloopAFFFLQAUUUUAFLRRQAUUUtACUtFFABS0UtACUtFFABRS0UAFFFLQAUUUUAFLRRQAUUUtA&#10;BRRS0AJS0UUAFFFLQAlLRRQAUlLRQAlFLSUAFJS0UAJRRRQAUUUtABRRRQAUUUUAFJS0UAJSUtFA&#10;CU006kNADaKWigBKKKKAEpKWigBtFLRQA002nGkoGhKBRSigApKWkoEJRS0lMBKKWkoASilpKAEo&#10;paKAEopaKAEooooAKSlpKYCGkpTSUAFKKSlpAFFFFABRRRQAUlLRQAlFLSUAFFFFMAooopAJRS0U&#10;wEopaKAEopaKAEopaKQCUUtFACUlLSUAJS0UUAFFFFABRRRQAUlLRQAlFLRQAlFLRQAlFFFAgooo&#10;oAKKKKYBTGp5qN6AImqM1I1RmgApaKKBiUUUUAJRS0lABRRiigBKKWigBKKKKAEpKdSUwEpKU0lA&#10;CGomqU1G1Ai3aDAqwKgtulTrSAHqk/Wrj1SbrQgCiiimMKKKKACiiigBKKWigBKSnUlACUlOpKAO&#10;makpTSVABRRRQAtFFFIAooopgLRRRQAUUUUAFLSUtABRRRQAUUUUAFFFLQAUUUUAFLSUUAFFFFAB&#10;RRRQAlFFLQAUUUUDCiiigQlFFFABRRRQAUUUlABRRRQAUUUUAFJS0UAJRRRQAlFFFABSUtFAxKKK&#10;KBCUUtJQAUlLSUAFFFFABSUtJQAUUUUAJSUtFACUUUUwCiiigApKWkoAKKKKAEopaSgAooooAKKK&#10;KACiiigAooooAKKKKACiiigAooooAKWkpaACiiigAooooAKKKWgBKWiigAooooAKKKWkAlLRRQAU&#10;tFFABRRS0AFFFFABS0UUAFLRRQAtFFFABRS0UAFFFLQMSloooEFFFLSAKKKKAFooopgFFFLQAUUU&#10;UAFFFLSGJRS0lAgooopgJRS0UAJRRRQAUUUUAFLSUtABRRRQAlFLSUAFJS0UAIaSlpKAEpKdRQA2&#10;ilooAbSU6koGJSUpooENNNpxptAwoFFAoAWkpaSgQlFLSUwEopaSgBKKWkoASilooASiiigBKWik&#10;oAKKWkoAaaKDRQAlLRS0AJRS0UAJRS0UAJRRRQAUUUUAJRS0lABRRRQAUUUUAFFFFABRRRQAUUUU&#10;AFFFFMBKKKKQCUUUUAFLRRQAUlLRQAlFFFABRRRQAUUUUAFJS0UCEopaKAEpaKKYCGo3qQ1G9AET&#10;VHUjVHQAtFFFAwpKWigBKKKKACiiigBKKWigBKKWkoAKSlpKYCGkpaQ0AMamGpDUZpCLdv0qdahg&#10;GBUooAWTpVNqtyHiqhoAKKKWmMSilooASilooASilooASkpaKAEpKdRQB0RooNFQAUtJS0AFFFFI&#10;AooopgFFFFAC0UlLQAUUUUALRRRQAUUUUALRRRQAUUUUAFFFFABRRRQAUUUUDCiiigAooooAKKKK&#10;BCUUUUAFFFFABSUtJQAUUUUAFFFLQAlFFFACUUtJQAUlLSUAFFFFACUUUUAFJS0lABRRRQAlFFFA&#10;BSUtJQAUUUUAJRS0lABSUtJQAUUUUAFFFJTAKKWigBKKWigBKKWkoAKSlooASilooASloooAKSlo&#10;oASilooASilooAKKKKACiiigAooooAWiiigAopaKACiiikAUUUUAFLRRQAUUUtABRRRQAUtFFABS&#10;0lLQAUtFFABS0lLQAUUUUALRRRQAUUUtABRRRQAUtFFAC0UUUAFFFFABRRRQAtFFFIYUUUUAFFFF&#10;MBKKKKBBRRRQAUlLRQAlLSUtABRRRQAUUUUAFJS0UAJSUtFACUlLRQAlJTqSgBtFLSUAIaSnUlAD&#10;TTTTjTTQMSgUUooBhSU6koEJSUtFMBKSlooASilpKAEopaKAEpKWkoAKSlooASilpKAGmilNJQAU&#10;tIKWgAopaKAEooooAKKKKAEooooAKKKKACkpaKAEpaKKACiiigAooooASilpKACiiimAUlLSUAJS&#10;0lLSAKKKWgBKKWigBKKKKAEopaSgAooooAKKKKBBRRRQAUUUUxiGo3qQ1G9AiJqjqRqjoAWloooG&#10;FJS0UAJRRRQAUUUUAFFFFACUUtFADaQ06koAbSGnUhoAYaYRUhpmKBFyPpUgFMTpUi0ANk6VVIq1&#10;L0qrQAUUCloGFFFFABRRRQAlFLSUwCkpaKAEooooA6I0UGkqAFopKWgBaKSigBaKSloAKKKKBhRR&#10;RQIWikpaAFopKWgAooooAKWkooAWiiigYUUUUAJS0UUCCiiigYUUUUAFFFFABRSUUCCiiigAoooo&#10;AKSlooASilooAKKKKQBSUUUwCkpaSkAUUUUwEopaSgApKWigBKKKKAEopaSgApKWigBKKKKAEopa&#10;KAEooooASiiigBKKWkoAKKKKYBRRRQAUUUUAFFFFACUUtFACUUUUAFFFFABRRRQAUUUUAFFLRQAl&#10;FFFABRRRQAUUUUALS0UUAFFFFIAoopaAEpaKKACiiloAKKKKACloooAKKKWgAoopaACiiloAKKKK&#10;AClpKWgAoopaQBRRRTAKWiigAoopaACiiigAooooAKWkpaQwooooAWkopaAEooooAKSlopiEopaS&#10;gAooooAKKKWgBKKWikMSiiimIKKKKACkpaSgAooooASiiigBKSlpKAEpKU0UANNMNPNNNAxtKKKU&#10;UAwpKWigQlJS0lMBKKWigBKKKKAEopaSgBKKKKAEooooAKSiigBDSUtFABS0lLQAUUUUAFFFFACU&#10;UUUAJRS0lABRRRQAUUUUAFFLSUAFFFFABRRRQAUlLRQAlFFFABSUtJQAUUUUALRRRTAKKKKQBRRR&#10;TASilpKQCUUtFACUUtFAhKKKKBhRRRTAQ1G1SGo2oERNUdSNTKAFoopaBiUUtJQAUUUtACUUUUAF&#10;JS0lABRRRQAUlLSUAJSGnU00ANNMp5po60CLa9KkWmCnCgBstVqsS1BQAgpaQU6gYUUtFACUUUUA&#10;JRS0lMBKMUuKKAExSYp1FAHQNSUppKgAoopKAFpaSigBaKKKAFopKWkAUUUUwClpKWgApaSigBaK&#10;KKACiiigApaSigBaKKKBhRRRQAUUUUCCiiigAooooASiiigAooooGFFFFABRRRQIKKKKACiiigBK&#10;KKKACkpaKAEooooAKKKKACkpaKAEpKWigBKKKKAEopaKAEpKWigBKKKKAEooooAKSlooASiiigAo&#10;oooASilooASiiigAooooAKKKKYBRRRQAUlLSUAFLSUtABRRRQAUUUUAFFFFABRRRQAUUUUALRRRS&#10;AKKKKACloooAKKKWgAooooAKWiigAoopaACiiigApaKKAClpKWgAooooAKWiigApaSloAKWiigAp&#10;aKKACiiloASiiigYUUUtIAooooAKKKKAClpKKYgooopDCiiigAooopiEooooAKWiikMKKWkoAKKK&#10;KYhKKKKACiiigBKKKKAEooooASiiigBDSUtFADWphp5ppoGJQKKUUAwpKdSUCEpKWigBtFLRQAlJ&#10;S0UwEooooASkp1JQAlJTqSgBKSnUlACUlOpKAEpaKKACiiigAooooASiiigAooooASloooAKKKKA&#10;CiiigBKKKKACiiigAooooAKKKKAEpKU0lABS0lLTAKKKKACiiikAUUUUAFFFFMAooopAJRRRQAUU&#10;UUAJRRRTADULVMahagRG1Mp7U2gBaKKKBhRRRQAUUUUAFJS0lABSUtFACUUtFACUUtJQAhpDS0lA&#10;DGpq9ac1NTrQIuCniminigCKWoQKmlqGgBMUtFLQMKKM0ZoAMUUm6k3UALRTc0maYD6TNNzSZoAf&#10;mk3U2koA6M0UGkqAFpKKWgAooooAWikpaAClpKWgAooopAFFFFMBaKSloAKWkooAWikpaACiiigA&#10;paSigBaKKKACiikoAWikooAWikooAKKKKACiiigYUUUUAFFFFIQUUUUwCkpaSgAooooAKKKKACkp&#10;aKAEooopAFFFFMBKKWkoAKSlooASiiigBKKKKACiiigBtFLRQAlFLSUAFFFFACUUtJQAUUUUAFJS&#10;0UAJRS0UAFFFFMApKWkoAKKKKACiiigAoopaACiiigAooooAKKKKACiiigAoopaQCUtFFABRRS0A&#10;FFFFABS0UUAFFFLQAUUUUAFLRRQAUUUUALRRRQAUtFFIYUUUtMQUUUCgBaKKKAFooooAWikpaAEo&#10;oooAKWiikMKKKKACiilpiCkpaKQxKKWigBKKWigBKKKKYgooooAKWkopDFpKWkoAKKKKACkpaSmI&#10;KKKKAEopaSgApKWigBKSlooASkpaKQDTTDUhplMYlAooFAC0lLRQISkpaKAG0UtJQAlFLSUwCkpa&#10;KAEooooAKSlpKACkpaSgApKWigBKSlooASiiigAooooAKSlooASiiigAooooAKKKKACiiigBKKWk&#10;oAKKKKACilooASiiigAptOpKAEpaKKAFpKKKACiiigAoopaAEpaKKACiiigBKSlooASiiigAooop&#10;gIaiapWqI0CImptOam0ALRRS0DEooooAKKKWgBKKKKAEooooAKKTNGaACik3UF6AA0lIXppagAY0&#10;kXWms1EXWgRepwNMFOoAimNQ5qWaoaADNLmkpcUDDNFLiigBKKWjFADaMU7FG2gBtJT9tG2mAykq&#10;TZRsoA3zSZoakqAFzRSUUALmiiigBaKSigB1FJmigBaWkpaACiiikAUUUUwFopKKAFopKWgApaSi&#10;gBaKKKACiiigAooooAKKKKACiiigAooooGFFFFABRRRQAUUUUhBRRRTAKSlpKACiiigAopaKAEoo&#10;ooASilpKACiiigApKWigBKKKKAEooooAKSlooASilooAbRS0UAJRRRQAlFLSUAFJS0UAJRRRQAUU&#10;tFACUUtJQAUUUUAFFFFACUUtFACUUtFABRRRQAUUUUAFFFLQAlFLRQAlFLRQAUUUUAFFFLQAUUUU&#10;AFLRRQAUUUtABRRS0AJS0UUAFFFFABRRRQAtFFFAC0UUUDAUtFFAgoFFFAC0UUUALRSUtABS0lFA&#10;BS0lLQAUUUUhhRRS0AFFFFABRRRQAUUUUAFFFFACGilpKYgooooGFFFFIBaSiigAooooAKKKKAEo&#10;paSgQUlLRTASiiigBKKWkoASilpKAENMp5phoGJSiigUALSUtFAhKSlooASkpaSgBKKWkoASilpK&#10;ACkpaKYCUUUUAJRS0lACUUtFACUlLRQAlFLRQAlFLRQA2iiigAooooASilooASiiigAooooAKKKK&#10;ACiiigAooooAKKKKAEopaKAG4op2KSgBKKWigBKKWigAooooAKKKKACiiigBKKKKYCUUtFIBKKKK&#10;YDWqM1I1RMaBDGpoFDGkDUAOopN1IWoGLRTd1JmgB+aM0zNJQA/dSFqbRQAu6kzRSYoAM0lLRQAl&#10;JTqKAG4pKdSEUARtToBzSMKfbrzQItCnCkAp+KAK01RCp5RUeKAE20uKdS0DG7aXbTqSgBNtGKWi&#10;gBKWiigBKKKMUAJRRRQBuNSVTtdSW4GQatq26pAWiiigBaKKKACiiigApaSigBaWkooAWikzS0AF&#10;LSUtABRRRQAUUUUgFopKWmAtFJS0AFFFFAwooooEFFFFABRRRQAUUUUDCiiigAooooAKKKKBBRRR&#10;QAUlLSUAFFFFAxaKKKQhKKWkpgFJS0lABRRRQAUlLSUAFFFFABSUtJQAUUUUAFFFFACUUUUAFJS0&#10;UAJRRRQAlFLSUAFFFFABRRRQAUUUUAJRS0lABRRRQAUUtFACUUtJQAUUUUAFFFFAC0UUUAFFFFAB&#10;RRRQAUtFFABRRRQAUtJS0AFFFLQAUUUUAFLSUtABRRRQAUUUtABRRRQAUUUtABRRS0AFFJS0AFLS&#10;UUALRRRQAUopKUUAFFFFIApaSlpgFFFFIYUtFFABRRRQAUUUUAFFFFABRRRQAUlLRQISiiimAUUU&#10;UhhRRRQAUUUtACUUUUAFJS0lABRRRTEJRRRQAUUUUAJSUtFACGozUhqM0DCgUUCgB1JS0UCEpKWi&#10;gBKSlpKAEpKWigBKSlooASilpKYBSUtFACUUUUAJRS0lABSUtFACUUtFACUUUUAJRRRQAUlLRQAl&#10;FFFABSUtFACUUtFACUtFFABRRRQAUUUUAFJS0UAJRRRQAUUUUAFJS0UAJRS0UAJRS0UAJRS0UAJR&#10;S0UANopaSgAooooASilpKAGtUTVK1RsKYiBqaKewpoFABRiloxQMbiinYoxQA2inbaNtADaMU/bR&#10;igBmKMU/FLQBHtpdlOooAbso206igBuKQ040hoAjanW/WmtT7frQIsCnUgp1AEEtMp8lMoAKWiig&#10;YtFFFABRRRQAlFLRQAlFFFACUUtGKAOStL4qcqcGugsPEPRX/OuNU4qwlwVqbjPSobgScipgc15/&#10;Zam1tyh49DXS6Z4gW4+U8N70xG5RUaS7qfSAWikooAWiiigAooooAWiiigBaKKKAFooopDCiiimI&#10;KKKKAFpaSigBaKKKACiiigAopKKAFooooAKKKKACiiikAUUUUwCiikoAWkoooAKKKKBhRRRQAtFJ&#10;S0CEooooGFFFFAhKKWkoAKSlpKACiiigAooooASilpKACiiigBKKKKACiiigBKKKKACiiigBKKWi&#10;gBKKKKACiiigAooooAKKKKACiiigAooooASilpKAClpKWgAooooAKKKWgAooooAKKKKACiiigBaK&#10;KKAClpKWgAooooAKWkooAWiiigBaKKWgBKWiigAooooAKWkpaAEpaKKACiiigBaKKKAClFJSigAo&#10;oopAFLSUtMAooopDClpKWgAooopgFFFFIAooooAKKKKACiiimISiiigAooopDCilpKACiiigAooo&#10;oAKSlpKACkpaSmIKKKKACilpKAENFBopAIaYaeaYaYCUopKUUDFopaSgQlFLSUAJSUtFACUlLSUA&#10;FJS0UAJRRRQAlFLSUAFJS0UwEooooASilooASiiigBKKKKACiiigBKKWkoAKKKKAEopaKAEooooA&#10;KKKKACiiigAooooAKKKKAEopaSgAooooAKKKKACiiigAooooAKKKKACiiigBKKWkoAKKKKAEoxS0&#10;UAMYVGwqVqjamIiYU0LTzTaADFGKU0lAxKKWkoAKKWigAxSUtFACUUtFACUUtJQAUlLSUAJSGlpD&#10;QAxqfb0xqkt6BE4p1NFOoAgkplOkptAC0tIKWgYUUUUAFFFFABRRRQAUUUUAFFFFAHnqmng0wU6o&#10;GSK2KlWb1quKcKYG9p+uPbcfeX36109jqy3I4P4V58r7elWI7nv0PqKLiPSFbdS1x+n+IWi4fket&#10;dLaX6zjIOaALdLTQc0ooAWiiigApaSloAWikpaAFopKKAFopKWgAooooAWiiigAooooAKKKKACii&#10;igAooooAWiiigAooooAKKKKACkoooAKKKKACiiigAooooGFFFFABRRRQAUUUUCCkpaSgApKWigBK&#10;KKKACiiigApKWkoAKKKKAEopaKAEooooAKKKKAEopaSgAooooAKSlooASilooASilooAKKKKACii&#10;igBKKWigBKKKKACiiigAooooAKWiigAooooAKKKKAClpKWgAooooAWiiigAoopaAEopaKACiiloA&#10;KWkpaACiiikMKKKKYC0UUUCCiiigAoopaACiiigApRSUtABRRRQAUtJS0AFFFFIYUtJRQAtFFFMA&#10;ooopAFFFFABRRRQAUUUUAJRRRTEFFFFIYtJRRQAUUUUAFFFFABSUtJQAUUUUxCUUtFABSUtJQAlF&#10;LSUgENMNPNMNMBKUUhpy0DFooooEJSUtFACUlLRQA2ilpKAEopaSgApKWigBKKKKAEopaSmAUlLS&#10;UAFFFFACUUtJQAUUUUDEopaSgQUUUUAJRS0lABRRRQAUlLRQAlFLSUAFFFFABRRRQAUUUUAFJS0U&#10;AJRS0UAJRS0UAFFFFABRRRQAUUUUAFFFFACUlLRQAlFFFABRRRQA1qiapWqJqYhhpKU0goAKSnUl&#10;AxKKWigBKKKKACiiigAooooAKSlooASilpKAENNNONIaAI2qW3qNqkgoETCnGminGgCvJTac9NoA&#10;UUtAooGFFFLQAlFLRQAlFLRQAlFLRQAlFLSUAeerTqgjlqYPmoGOFOFNpaAHA0optKDQBIkpSrdt&#10;eGI5Q4NUQaWmB1en+Is8Sce9b8F2svIOa85juCtX7XUWgOVP4UwO/BzS1k6braXIxnn0rUVw1IQ6&#10;lpKWgAooooAKWkooAWlpKKAFooooAKKKKAClpKKAFooooAKKKKACiiigBaKKKQBRRSUwFopKKACi&#10;iigYUUUUCCiiigYUUUUAFFFFABRRRQIKKKKACkpaSgAooooAKSlpKACiiigApKWigBKKKKACiiig&#10;BKKWkoAKKKKACkpaSgAooooAKKKKACiiigAooooAKKKKACiiigAooooAKSlooASloooAKKKKACii&#10;igAooooAKKWigAooooAKWkpaACiiloAKKKKACiiigApaSloAKWkpaACiiigAooooAWikpaACiiig&#10;BaKKKACiiigBaKSloAKKKKQBS0UUwCiiikMKKKKACiiimAtFJS0AFFFFIAooooAKSlpKACiiigAo&#10;oooAKKKKACiiigAooooAKKKKAEopaSmIKKKKACkpaSgAooopAIajNSGmGmMSlFJSigBaKWkoEFJS&#10;0lABSUtJQAlJS0UAJSUtFACUUUUAJRRRQAUlLSUwCkpaSgAooooAKSlpKACiiigApKKKACiiigAo&#10;oooASiiigAooooAKKKKACiiigBKKWkoAKKKKACiiigAooooAKKKKACiiigAooooAKKKKACiiigBK&#10;KKKACiiigBKKKKAGtUTVK1RtQBGaQUpoFMAooooAKSlpKACkpaKAEooooAKKKKACiiigAooooAQ0&#10;006kNAEbVLD0qJqlh6UCJVpxpq05qAK70mKVqKAAUtFFAwoopaAEopaKAEooooAKKKKACiiigDzE&#10;jFOWTFSYzUbJUFEyS5qYNmqI4qVJMUAWqWo1kzTwaBDhTqaDS5oAWjpzRS0ASpN+dbmm+ITB8smS&#10;PWueApyttpgei2l+twNynIq2DmvOLe9aA7kOD+ldJp3iRXwr8H9KYjpKKhiuA9Sg5pALRSUtABS0&#10;lFAC0tJRQAtFFFABRRRQAUtJRQAtFFFABRRRQAUUUUAFFFFABRRRQAUUUUDCiiigAooooAKKKKAC&#10;iiigAooooEFFFFABRRRQMKSlpKACiiigQlFFFABRRRQAUUUUAJRRRQAUlLRQAlFLSUAFFFFABRRR&#10;QAUUUUAFJS0UAJRS0lABRRRQAUUUUAFFFFABRRS0AJRS0lABRRRQAUUUUAFFFFAC0UUUAFFFFABS&#10;0lLQAUtJS0AFFFFABRRRQAUtFFABS0lLQAUUUUAFFFFABS0lLQAUtJS0AFFFFABRRRQAUUUUDCii&#10;igB1FFFABRRRSAKKKKACiiimIKWkpaACiiikMKKKKACkpaSgAooooAKKKKACiiigAooooAKKKKAC&#10;iiigApKWkpiCiiigBKKWkoAKKKKQCGmGnmmGmAlKKSlFAx1JS0UCEooooASilpKAEpKWigBtFLSU&#10;AJRS0lACUUtJQAUlLRTASilpKAEopaKAEpKWigBKKWigBKKKKAEopaSgAooooASilooASilooASl&#10;oooASilooASiiigBKKWigBKKKKACiiigAooooAKKKKACiiigAooooAKKKKAEooooAKKKKACkpaSg&#10;BrVG1SNUbUAMNIKU0lMBaSlooASilpKAEopaSgAooooAKKKKACiiigBKKWkoASkNOppoAjapoulQ&#10;mpoulAiRaVqRaVqAITRQaKACloooGFFFLQAlFLRQAlFFFACUUtFACUlKaSgDzWLNT7M1Er4p5mxU&#10;FCiGh4sU1Zc08ndQIgJ21IktMdcUygZdV807NUlkxU6S5oETA07NRg5pwoAkBpaaKcKYBShscUUU&#10;AaOnaq1p0OR6Guo07XkueM4Poa4bpUiyU0B6Ukoan1xmneIGg+V+R6966az1JbgZU5oEXaKaHzTq&#10;QBS0lFIBaKKKYC0UUUAFFFFAC0UUUAFFFFABRRRQAUUUUAFFFFAwooooAKKKKACiiigAooooAKKK&#10;KACiiigQUUUUAFFFFAwpKWkoAKKKKBCUUUUAFFFFABRRRQAlFFFABRRRQAUUUUAJRS0lABRRRQAU&#10;UUtACUUUUAFFFFABRRRQAUUUUAFFFFABRRRQAUUUUAJRRRQAUUUUAFFFFAC0UUUAFFFFABS0lLQA&#10;UtJS0AFFFFABRRRQAtFFFABS0lLQAUUUUAFFFFABS0lLQAUtJS0AFFFFABRRRQMKKKKACiiigBaW&#10;kpaACiiikAUUUUAFFFFMAooooELRRRSGFFFFABSUtJQAUUUUAFFFFABRRRQAUUUUAFFFFABRRRQA&#10;UlLSUxBRRRQAUlLSUAFFFFIBDTDTzTDTGJSikpRQA6iiigQlFFFABSUtJQAUlLSUAJRRRQAlJS0U&#10;AJRRRQAlFFFMApKWkoAKKKKACkpaSgAooooASilpKACiiigBKKKKACiiigAooooAKKKKACiiigAo&#10;oooASiiigBKKKKACiiigAooooAKKKKACiiigApaKKACiiigBtFFFABRRRQAUlLSUANao2qRqjagB&#10;hpKU0lMBaKKKACiiigBKKWkoASiiigAooooAKKWigBKKWkoASkNOppoAjNTR9Khapk6UCJFoagUr&#10;UAQGloNFABRS0UDCiiloASilpKACkpaKAEopaSgANMp5qM0Aea5opAKcEJqChKcsmKURU8QZoAjL&#10;ZpNpqysFPEWKAKojJqRYasBaXFAXGImKkxQKWgQmKcDSUopgOBpaQUtABiiloxQAqtirFvcmA7lO&#10;DVfFKKAOn07xID8snB9e1b8NyJBkV52GxV+w1N7X7pyvoaAO8HNFY+n64txx0Poa1UlDUCJKKKKA&#10;ClpKKAClopKAFpaSloAKKKKACiiigYUUUUAFFFFABRRRQAUUUUAFFFFABRRRQAUUtFAhKKKKACii&#10;igApKWkoAKKKKACiiigApKWkoAKKKKACiiigAooooASiiigAooooAKKKKAEopaSgAoopaAEopaSg&#10;AoopaAEooNFABRRRQAUUUUAFFFFABRRRQAUUtFACUUtFACUUtFABRRRQAUUUUAFFFLQAUUUUAFLR&#10;RQAUUUUAFFFLQAUUUUALRRRSAKKKKYBRRRQAUtJS0AFFFFABS0UUAFFFFIAooopgFLSUtABRRRSG&#10;FFFFABRRRQAUUUUAFFFFABRRRQAUUUlAC0UlFMQtFFFIYUUUUAFFFFABRRRQAlFLSUAFFFFACUUU&#10;UALSUtJTEFJS0UgEphp9MNMBKUUlKKBj6KKKBCUlLSUAJRS0lACUUtJQAUlLSUAFJS0lABSUtJQA&#10;UUUUAJRS0lABRRRTASiiigAooooASiiigApKWigBKKKKACiiigBKKWkoAKKKKACiiigBKKWkoAKK&#10;KKACiiigAooooAKSlooASlopKAFopKKACiiigAooooAKKKKACiiigBKKKKAGtUZp7VG1ADaKQ0Uw&#10;FpKWkoAKSlooASilooASiiigAooooAKKKKACkpaSgBKQ0tIaAIzU6jioasLQA4CkenCkegCGjFOR&#10;c1KIqAIcUVM0VN8qgCOipPKpRDQBFRU4gpTBSAr04R5qUQVKkeKAK/k0GGroSjy6AKJiqJlxWkY6&#10;qyx0AeaLDiniPFOFLipGJtoxS0tACClxRS0AGKMUUUAFLRiigAopaKYCilpBS0ALS0lLQAopaBS0&#10;AJQDijFGKQE0c3fofUVs2WutFw/I9e9YNPR9tMDvbTUFnGQcirYOa4K0vWgOVOPbtXQ6frol+U8N&#10;6UCNynVFHLuqQUALRRRSAKWkFLQAUUUtACUUtFMBKKWkoGFFFFABRRRQAUUUUAFFFFABRRRQAtFF&#10;FIQUlLSUwCiiigApKWkoAKKKKACiiigApKWkoAKKKKACiiigAooooAKKKKACkpaKAEooooAKKKKA&#10;EpaKKACiikJxQAUZppam5oAcWpN1IaaBnmgCYUtMU0+gBKKWigBKKWkoAKWkpaACiiigAooooAKK&#10;KKACiiigAooooAKWiigApaKKACiiigAooooAKWkpaACiiigBaKSloAKKKKACiiigApaSigBaWkpa&#10;ACiiikAUUUdKADFFNLUbqYDqKBRQAtFJS0hhRRRQAUUUUAFFFFABRRRQAUUUUAFJRRQAUUUUxBRR&#10;RQAUtJRSGLRRRQAUUUUAJRS0lABRRRTEJRRRQAUUUUAFFFFIBKaafTDTGNpRRQKAHCigUtIQlFFF&#10;MBKKKKAEopaSgBKKKKAEooooASiiigBKKWkoAKSlooASiiigApKWigBKKKKAEopaSmAUUUUAJRS0&#10;UAJRS0lABRRRQAUlLRQAlFFFABRRRQAlLRRQAUUUUAJRS0UAJRRRQAUlLRQAlLRRQAUUtJQAUUUU&#10;AJRRRQAlFFFABRRRQAxqjNPammgCM0tFFMAooooASilpKACiiigAooooAKKKKACkpaMUAJRS7aNl&#10;ADaaal8smjyaAK9WBQLephDQAwChxU6xUNHRcCvGtWUWmBKkHFIBxWk8unBqWkAwR04JTqM0AJsp&#10;dtGaXNADdtKFpwpaAExRilpKAEIqtMKssarS800B5oKWgUtSMSloooAKKWigAooooAWiiloAKKWl&#10;AoASilopgFOFJSigBRS0lLQAUUZoFAC0UU4CgAFSLL600JThCaANWx1loOG5X9a6Kz1ATjINcZHH&#10;tqzBKYjlTg/pQI7hW3UtYNjrW75W4P6VqwXgl6UWAs0tNHNLSAWlpKKYBRRRQAUUUUAFFFFABRRR&#10;QMKKKKACiiigAooooAKKKKBBRRRQAUUUUAFJS0lABRRRQAUUUUAFJS0UAJRS0lABRRRQAUUUUAFF&#10;GaSgBaKSigAooooASilpM0AFBNNJpOtAClqbnNLilxQA3FLilxSMcUANNLnFNoAoGOBqQGo8Uqmg&#10;RJRQKKACkpaKAEpaKKACiiigAooooAKWkooAKKKKAClpKWgAooooAWiiigBaKKKQwooopiCiiloA&#10;SiiigApaSloAKKKKACiiikAUUUUwFooooAKWkppagBxOKaWphbNITQAuacKZTlNADlNPpop1ABS0&#10;lFIYtFJS0AFFFFABRRRQAUUUUAFJS0lABRRRQAUUUUxBRRRQAUUUUALRSUtIYUUUUAJRRRTEFFFF&#10;ACUUtFACUUtJQMKKKKBBTDT6YaAEoFFFAxwpaQUUhBRRRTASiiigApKWkoAKSlpKAEopaSgApKWk&#10;oAKKKKAEooooAKSlooASiiigBKKWkoAKKKKYCUUtJQAUUUUAFFFFACUUtJQAUUUUAFJS0UAJRS0U&#10;AJRS0lABRRS0AJRRRQAUlLRQAlFLRQAlLRSUALSUUUAFFFFACUUUUAFFFGKACkpcUhFADGqM1IVp&#10;PLzQBFRUohpfJoAhoqcQU7yKAK2KMVa8ijyaAKuKXbVryaXyaLgVNtGyrnlUeVRcCoI6cIqtCOnC&#10;Oi4FYQ08Q1YCUoSi4EHk0ohqfbS7aVwIBFS+XU2KTFAEYjpQlPozQA3bSFacTTTQAwim040lACCn&#10;imilzQA6ik3Um+gY6lFRmSm+bQInFLmoPOprXGKALBaml6qtdVC93QMutJVd5KqNeVC11mgRxQp1&#10;NFLSGFLRRQAUtJS0AGKKKUUAGKKXFFAAKWiigBaKKcFzQAlAqVY80ojxTAjC04IanRRUm2gCsIs0&#10;8QVMBTgKAIhDinqgqZIC/QVai0l37YosBS208Vrw6Ee5qymhqKLAYATNSraF+groF0sL0p4t9nSm&#10;BhLprN1rX0ez8gH1NWFgLVZhh2UCJRS0lLSAKWkzRQAtFFFABRRRQAUUUUAFFFFABRRS0DEopaKB&#10;CUUUUAFFFFABRSUUALRRSUAFFFFABS0lLQAlFLSUAFFFFABSUtJQAUUUUAFJS0lABRRRQAUUUUAF&#10;BNITimls0AKTSE0lNJoAdS0wGlzTAdSFqQmmmgBS9JnNNHNO6UhhSgUCnAUCFPFR7qcxqOgCdTml&#10;qJGqQUALRRRQAtFFFABRRRQAUUUUAFFLSUALRRRQAUUUUAFLRRQAUUUUAFLSUUhi0UUUCFpKKKYB&#10;RRSE4oGLS0zfTgaAFooooEFFFLSAKSlpM0AFBOKaWxUZbNMB5bNJTQaCaAFJpKSnAUAKKWmk4o3U&#10;ASgU6mqc06gAooooAKKSlpDClpKWgAooooAKKKKACiikoAKKKKBBRSUtMAooooAKKKKQBRRRTGFF&#10;FFIQUUUUwCiiigAooooAKSlpKACiiigAphp9MagBKKKBQA4UGlFIaQBRRRTASiiigApKKKAEoooo&#10;AKSlpKACiiigBKKKKACkpaSgAooooASilpKACiiigBKKKKYBSUtFACUUUUAFFFFABSUtFACUUtFA&#10;CUUUUAFFFFABRS0lABRRRQAUlLSUAFFFFABRRRQAUUUYoASgU8JThHSAj20u2pQlLsoAhCUojqbb&#10;ShaYEPl0eXU+KMUAQeXR5dTYoxSAh8ulEdS4oxQBGI6XZUlFADNlGyn0UAN2UbKdSUAJto20tFIB&#10;NtGKWkpgGKWkooAWlpuaN1ADqKZvpDJQA+kqMzUwz0AT5pCarG4qNrqgC2WpheqTXdRNeUDsXzJT&#10;TLWa15UZuzQFjU8+mm4rJNyaYZzRcLGs11UbXdZnm5pN1FwNBryomvKqZpC1Fxlk3hpjXRNQZpN1&#10;ICQzk00y5phNNoEOLUmaKKBnMilpAaXNAhaKbmjdQA6jNNLUmaAH5pwNR0UAPLU0vRSUALvpQ1NC&#10;E1LFbs/QUWAA1Soc1Zh0V5O1adt4dx96nYDKjqYRF+1dFBo6J2q5Hp4HagDlI7Fn6Cr8GiM3Wulj&#10;tgtS7KYGJFoI71ch0hE7VoUUriIktVXoKlCAUtFAABS0lLQAUbaKWgBNuKWiigBKKKWgApKWigBa&#10;KKKACiikoGLRSUtAgooooAWiiigAooopAJRRRTAKKKKAEpaKKACiiigApKWigBKWkooAWkoooAKK&#10;SigBaSiigAooooAKKKKAEooooAKaWxTjUbUADHNNpu6g0AOLU3NQuxFCtu4pgTg0uajC04igB26m&#10;M9Rvx0oC0ASg0uajFPAxQA4U48U1TRIaQDGbNApoFSqlACKKkWmlcUqmgB9LSUtABRRRQAUUUUAF&#10;FFFABRRS0AFFFGaAClpM0ZoAWijNFABRRRQAUUUUALRRRQAtFJRQAE4qNmzTnNIjCgBNtKOKGlAp&#10;nmg0ATA0tRrIKUyUAPpaYHpd1AC0jGkLUh5oAbjNO2UgOKC9ACEYptLnNFACgU8CkUUpoAQrmmla&#10;eDSmgBENSVEOKkFAC0UUUAJS0UUAFLSUUhi0UUUAFFFFABSUUUAFFFFMQlFFFABRRRQAtFJS0AFF&#10;FFABRRRQAUUUUAFFFFAwooooAKSiigQUUUUAJTWp9MagBKBSUtADhS0gpaAEooooASilpKACkpaS&#10;gApKWigBKKKKAEooooAKSiigAooooASiiigApKWkoAKKKKACkpaKYCUUUUAFJS0UAJRS0UAJRRRQ&#10;AUUUUAFJS0UDEpaKKACkpaKBCUUtFACUUUUAJS0UlABRRTlFACBakCU5Vp4FIBoSnYp1FACYpaSj&#10;NABRSUUALRSUUDCikzRmgBaKbmjdQA6im7qQyUAOopnm0hkoAkozUPm0eZQBNSZqLzaaZaBExakL&#10;1AZKaXoAnMlNMtVmkphkpgWmmxUL3OKhZs1TmagZca9qJr6qO6kLUrgW2viaia7JqsTSbqVxk5uD&#10;TDKTUeaKBDi9JuptJQA/dSbqbSUAOJpuaDRQMWlzSUUAKTSZpM0UALRSUZoADRQTSUAKKWkooA5Y&#10;GlzSAU4LmgQlFSLAW6Cp49Od+gp2Aq4pQK1YfDssnUYq/B4VP8RosFznQM1Mlsz9BXXW/h1U61fj&#10;0tU7UWEcXFo7Sdq07Xw7/eFdStuFp4jxQBhx6Eo7Vat9LCdq1AtLii4FcW4XpTWjNW6MUXArxRdz&#10;VgCgCigAoopaAEpaKKACiiloAKKKKAClpKWgYUlLSUALRSUUCFooooGLRRRQIKKKKACiiigAoooo&#10;AWikooAWikpaAEopaSgAooooAKKKKACiiigAopKKACiikoGFFFFAgooooAKKKKACiiigApKWkoAK&#10;KKWgBDULmpjULigCKnq/amkVGUPUUwJHXfT0TFJEhFTAUAMIpjNipGOKjC7qQDQKkAp4jppXFAAF&#10;pcUgpc0wExikYU7NNNIAValUVGDT1agAaminMc0ygCQUUgp1ABRRRQAUUUUAFBNJmmsaYDt1G6mC&#10;igB5NJmgCnAUgEApwWjFLuxQAFaSnbs02gApaTFGcUALRSbqUGgBaSlpKBhQaKjd8UCGyviqzy5q&#10;TbvpUtsGmBVKMeabyK1MZ6VC9uGoAqLIamRianW2AodQlAEZfbSCYt0qNzmpIhtoAfvqQPUDNSop&#10;60AS5oxUBbFOSWkBOFoxSCSm+ZQBMtBNNDUoOaACloxS4oAaacppppVoAkpKKKQC0UlLQAUUUUAL&#10;RSUUDFpKKKACiiigApKWkpiCiiigAooooAKWiigAooooAKKKKACiiigAooooAKKKKAEooooAKKKK&#10;ACmNT6a1IBlFFFMB4paaKdQAlFLSUAFFFFACUUtJQAlFFFACUUtJQAUlLSUAFJS0UAJRRRQAUlLR&#10;QAlJS0UAJRRRQAUUtJQAUUUUwEooooAKKKKACkpaSgAopaKQCUtFGKAGFqcvNRsMGpIqBi4oxTqA&#10;KBDcUlPIoVaYDMUYqYJS7KAINtLtqbbRtpARBKcq0/FGcUAKKWm76TzKAH0VGZaaZqAJqTNQG4ph&#10;uRQBZzSb6ptdiomvBQM0PMpDLWYb2mNe5oA0zMKYbisprs1E1wTQFjXNzTGu8Vk+aTTS1Fxmo16K&#10;ja+rNzRuouBoLeZqZZyazYjV1KBE3mU4PUQp4pgOJozSUCgQ7NITRQaAGMaZmnNTBQMGqnNVtqpz&#10;GhgQ0hozRmpAaRSYpxNJQMSlopKAFoxSUuaAEIpKUmkzQAUlGaKACilpKACijFGKACkpaSgBKKWk&#10;oAXNLmm0ZoAr2/h0n71alvoCr2raW3qZUxVEmdFpKr2q3FaBO1T0tK4CCMClxRRQAtFJS0AJS0UU&#10;AFFFFAxaKSloAKKKKBBRRS0AFFFFABS0UUAFFFFABRRRQMWkopaBCUUtFIAooooAWiiimAUUUUAF&#10;FFFABRRRQAtJS0UAJRS0lABRRRQAUUUUAFFFJQAtJRRQAUUUUgEopaSmAUUUUAFJRS0AJS0lFAC0&#10;ZpKKAFpKWkoAKKKKAA1G1SGonoAZT1SmqKmVqYAopWOKRnAqIyA0DA805BSeYBTTMBQIsFqYeagN&#10;yKPtQFILE22mkVCb4CoX1AUDsXM00tWc+o1C2o0XCxrbhR5oFYsmoGqUupNSuOx0puRSG7UVyT37&#10;GomumPei4WOx/tBR3oXUVbvXFGQnuavaX8xOaExWOnlvwvNVW1gCq7JuIFX4tPGKoCJNXVu9TDUV&#10;PekbSlPaon0kCjQROL0GpFuAazW0zHc00WDDoaLDNgSA04MKxvKkTvR58i9qANxeakCYrHh1Bl6r&#10;Vj+1l9/ypAaBqM81nnVQacmoKe9FgsaQXFNY4qut8DR54aiwE/WmsMURyihpBQFhop4NRbqUNQIm&#10;zRmot9G6gCRjURGaCaXNAAvFOLVA8uKjaXNAyzvpjz7TVUS0yViaYjQWbNVL+7EYzUYfbVW+i87j&#10;1oSAjsdR88mtmMgiuXiiFmeO9THVW6AVTQjoxjrQ0oFZFnctL14q7mpsMmPzUxlxSRvUhOaAGCSl&#10;D0yRcVGGoAt+ZSrNVXNJuoA0VlzTw2az0lxUVzqggHWiwGozCm+YBXH3Xi8IcAZqhL4wY9BRYD0J&#10;XBp1cNpXjEMQsgxnvXZW1x5gzSsBYooooAWiiigAoopKAFopKKAFopKKAFoopKACiiigApaSloAK&#10;KKKACiiigAooooAKKKKACiikoAWikooAKKKKACiiigAprU6mtQAyiikoAeKWkWloAKKKKACiikoA&#10;KKKKAEooooAKSiigApKKKACiiigApKWkoAKKKKAEopaSgBKKWkoAWkpaSgAooopgFJS0lABRRRQA&#10;UlLSGgBaWo804NSAlVc07ZUavUm6gCGRKF4pzmmoaAHEUA1JtprJigAoWkFLQBKKRmxSKainbFAC&#10;tNimmesqa6INQm5JoHY12uaja6rKMpNML0BY02vAKYb4VnbqM0XCxeN7UbXZNVc0uaVxkxuCaYZS&#10;e9R5ozRcBxbNJTc0GgQ7NJmkooGLmmmlpDQACg0lBNABSGjNITQBLDV1Kpw1cSqQh4NSCohUooAW&#10;gGikFAh2aTNFJigBjU2ntTDQMa5qlMatuapy0mBDmijFGKQBRSUUDFNJRRQAmaKMUGgBM0ZpDRmg&#10;AFLikpc0ALRSUUALQaTNJmgBaKTNLmgAoozSZoADSYpaBQB1xFJTjSUyRKKWigAooooGFFFFAgoo&#10;paAEopaKBiUtFFAgpaKKACiiigAoopaACiiigAoopaBiUUUUCClpKKAFopM0ZoAWikzRmgB1JRmj&#10;NAC0U3NG6gB1FJupN1ADqKaGpwoAKWkopAFFFFMAopKKAFopKKACiiigAooooGFFFFIQUGjOKaZB&#10;TAWimmQCmG4AoAloxVc3gFMa/A70BYt0VnvqijvUD6wBQOxrFqTcKxG1kVGdXJoCxveYKaZgK546&#10;mxqNr1mpXCx0ZuQKYb0CucNwx700uTRcLHQvqKiq0mpgVimkC0XHY1jqwFRnV6z9lIRii4WNB9WL&#10;VF9vY1UpwouOxa+2saQ3DGoVNPouA4SE0FzSCikAhOaMUUuKAExTTTicUwmgBslUZjV2Q8VRloAj&#10;zSGinKuaAGCrunNg1XZcVNp/3qEBqxyfMK24H4rBjGWFb0CcVZDJg9ElJsxQRmkBXOTzTs08pmgp&#10;mgLjWApViBoK5p6nFAB9nBphswanDUoai4FQ2ANRtpgNX80tFwMs6ZjpUb2Zi5zWvUdyOKLjOcl1&#10;QxHaRVlb4nFZeqDDirMR4FDGjUilMlWBGarWRwa0VemJlfaRS7yKs5zUEvFADDIaY0p9KcmDTxjG&#10;aAKbsfSm76vbA1P+zA0AZ6NUmRVw2tNNpmi4ioxzUTtgVdayqN7DNAHOXshJrR0qIeXv75xVmTSA&#10;eaqsPs/Ap30CxNcvswV703zyajL7+TSbsUrodicSEU9LgiqwnHepkjZ+lO4i4Jd1NquEdacGYdRQ&#10;BLI+Kh+0imzEsOlZk8TehoCxfurwRjNcjq2qGQ4rSuYGk9fyrKm0VmOaAsZRbNFXm0hhUZ09x2pA&#10;Va9A8H3/AJ8YB6rxXDNaMO1dV4JBjDA+tMDuFOaWmxnIp1SAtFITiomuAtAEtFQG7AphvgKALVFU&#10;jqApP7QFAF6iqi3oNSLcZoAnoqLzqXzqAJKKaJM0uaAFopM0tABS0lFAC0UUUAFFFFACUtFFACUU&#10;UUhhRRRQIKKKKYBRRQaACmtTqa1ADKSlpKAHrS0gpaACiikoGFFFJSELSUUUwCkoooAKSiigAopK&#10;KAFpKKKACiiigAooooAKSlpKBBSUtJQMKKKKACiikoAKKKQ0ALSE0maSmAu6jNNNJmgB2aBTaUCg&#10;B1SIajxilDYpASMKjxin7s0hoAer04tmoc0BqAJCKbShqKAAGmTHIpxqGVqAMq6GDVep7lsmoKGU&#10;LmkoopAFFFAoAKWikzQAUUmaKAFpKWkNAgzS5pKKBhmkzRRQAUlLSUAJRS0UATQCriVUgq6gpoQC&#10;pBTAKeKYC0UUUCFpDRmg0AMaoyae9RGgY16qS1aeqkppMCOijNJSGFFIaM0AFFFFABmikNJQAGm4&#10;p9JigBKWjFJQAtJS0UAJRS0lABRRRQAUUUUAGKUUlLQB1zUlK1JTJCiiigAooooAKKKKAClpKWgA&#10;ooooAKWiigAoopaACiiigAooooAKWikJoGBNNLUx3xUDTUCLO+jzKqefS+dTsBZ8ymmWqrT1BJdY&#10;osBoedR5tZX24UwakM4p8ojZ8yl31mR3e6p1mzRYC7vpN9VvMo8ylYZZ30m+qxlppmosBa30m+qv&#10;n0gmzTsBfU5qVarQtmrK1LAdRRRSASilpDQAlLRRTAMUhp1IaAGmgU7FGKACjFLig0AJSUuaTdQB&#10;BcybBWNPqpQ4rXuzxXNXo+agaJ31UmomvWaq9OFK47DjMzd6aSaTNFIBKMUYooGLRSZpc0AFLSUt&#10;ABS0lGaAClFIKWgBaMUU4UAMIoWnMKaKAJFFPApq08UAFFBooAKQtTWao85oAeWphNFNoARzxVOQ&#10;1beqj8UANAzUo+WmxrjmkkegBJGzUtieark5qxY8NQBqw8MK3IG4rDj+8K34F4q+hLHh6N1Lso2U&#10;hADmgmlxTStABkUYFNK0YoAfijbQabmgB+2kxQGoZqADNR3DcU4HNEw4oA47V3O8VZtzkCq2tjDC&#10;p7boKJbjRsWYya0AtULJsVoo1AmA4ppXNS5FJmgCER45oEfFTmkphciCYqZWpMUu2kA7dRmmYoxQ&#10;A/NJmmmmk0ALIeK5vV5dprflPFcvrDc0+g0CS5FPV81Xi6VPHUFDwuSK6G0UYrCXtW3bdKpbEstb&#10;AaZJEBTgaH+agSKmwE4pfJBqQx85oC9aYyH7MGpf7PB7VMi1YSi4Ga+kK3aoX0FG7VtZopXEc+/h&#10;xT60W+jG1O5TXQYppWnzAVI5ynWpxeCo7qMEVzd3csjYBoA6Wa7Hasq8uS3SqMc5bvUyHNK5Vhvz&#10;mnCNj3qUUopXCxD5J9aUQ+9S0UBYaq7alWYrxTKQ9aANCEmSpvJNQ2TYFXleqJK5UrSeaVqy/NVn&#10;GKAF880v2kigU1cGgZILmnC5oWIGneQKBALkU4XAqMwUnkUATCYU4SA1X8ihFK0gLVFItLQAUlLR&#10;QAlFFFABRRRQAUUUUAFI1FIaAGUUUGgBRTqaKWgYUUUlABRRSUCCiikzQAtJRmkLUALSUnmCmmYC&#10;gB9FRm4AphuhQBPRVU3oFMOoj1oAu0VR/tIetOXUAaALlFQJchqkElAD6KaGpc0AFFFFABSUtFAC&#10;UlLRQAlIacBS4oAiNFOYU3FMBDSU7FGKBiCnLRjFNL4oESNUWaUyZpOtADgaeDUeaVWpASEUzFOz&#10;SUALQDRQBQAuajlXNS4pjCgDHu02nNVs1q3UO6suRdpxQxhRSUUhi0VNHBnmnm1zzTsIr5ptSvbk&#10;VERilYYhooooELmim0tAxaKSjNABRRRQAUlLSUAJRRRQBPAauoaow1dSmhEgpwpgNPFMBaKKKBBR&#10;RRQBG1R4qRqZQMikFUpavS1RlpMBlFJS0hiGjFFLQAlLRRQAhpKWkoAKKQ0CgBSKTFONJQAmKKWk&#10;IoAM0UlFABRS4pDQAUGgUGgBBTwM0ynrQB1rUlK1JTJCiiloAKKKKACjFFFABiilooASloooAKKK&#10;KAClpKWgAooooAKKWkoAWmtTqY1AFWdsVReU1duKz5BVIBysTUgqNKmBoAryVVkGatzc1UkOKaEU&#10;DLtOKRRk5pxj3GmEbTiqA0bY1ejqhaCtCOpYE1NZsU4moHNIYjyYqFpac9QlaYAZqkhfNRFM1LCm&#10;KANW2NXEqlbVcSpYD6KKKkApDS0lABRSE4pC9MB9FRGSmmWgCbNLuqsZqaZ6LAWi1RtLVcz5qJ5a&#10;dgLLTU0S5qkZamg5osA67biudumya6S6X5a5u6XBpPYaIhTqZTgakYtFFFABSNS0lACCloxRQAUu&#10;aSigYpNApKUUAOFFFFAAKXNJRmgBSaQUmaWgCRTTg1RClzQBIXphekpKAA0UUCgBcU004mmGgBr9&#10;Kq7d1Wn6VXdttADXbFQsc1I/NRNQAtWLPrVarViMmhAacZ+YfWuig6VghMFa3YelV0JZNmg0YoNA&#10;hKKKM0AGKKU0lAC0YpM0tAwxQRS0UAN20ybpUhqKfpQI4/XT8w+tWLY/KKq6794fWrFn90U5DRsW&#10;Aya1AlZdh1rWSkJiBaXZTqWgBhWm7aloxQBCc0A1Lik20AM3UBqfto20AMJpM1JtppWgBjjIrl9b&#10;XBrqWHFcxropgipCasRDNVYOlXLfk1BY/bjmt20bIrFIrZs1yM1ZLLdLTdtLtpCFxSbM0uKaTQAv&#10;l0YxSBqUtTASlyaQNS7qQAWpN1BalUZoAguW4rlNQbL11tynFcjqR2vT6DRJAaux1RgNXY6kZMKW&#10;kWnGgAoNJRQAUjdqWkYZxQBfsxmrwWqNnV9WqiWFNKZp5NGaQEZSkEeKlzQCDQFxqnFO3UEUYoAX&#10;dRupMUYoAXNRyttp+2oZxQMZ9sxUiXW6s5xVm3GKAZcE1L51RACkdaBE3m0vmCqLOQcU5STxQMu7&#10;6XdVPeaUMTQIt5ozVbcRR5hoAs0hNV/ONNaY0WAnJppas+a6K1UkvjQM2xIBSmYVzjX7jpVeTUJe&#10;1AHUG5AphvAK5GS/mqrJqEvc0aCO1N8KY2oAVwxv3PVjTWuWPc0XCx2r6so71C+tqO9cWZTS+ZRc&#10;djq5PEarUJ8TKfWuYZ80gai4WOjk8SegqBvELHoKxC1JupXCxrvrjmqz6vI3eqO6m0XCxabUHPc1&#10;H9rY9zUNFAFkXTepq1bXLetZ4qxanmgDpLCQsK0g2KydOfgVqimAvmkU4TVGabmgCyJ6d59VKM0A&#10;XBLmnh6oBsU9ZDTEXc0VVEtPEtAFlaGqBZqcZaAHGjFMD04NQAEUUuaDQBDM+2syS9OSO9Xrk5qr&#10;HbBjupjEtpi5rRjXNMitttW0XFJgQlKcI6eRSqaQhm3FAFSkZppFACAUhpQaDQACgikzTqAInj3V&#10;m3lvjmtaobiMMKYzA6VJCu84pbhNpqxZxY5pDLSR1JtA4pVGKDTEQyrxVC4XFXpGqlOc0MCtS0UV&#10;IwxRRRQAUlKaKAEFLRRQAGkpaTFACUUuKSgCeGra1Uhq4tNCHLUgqNaeKYDqWiigQUlLSGgCNqbT&#10;mptAyKWqUtXJapyUmBHijFLRSGJiilNNoAKKKBQAUlOxSEUAJilxRSigBpopSKSgAooNJQAUYpaK&#10;AEpDS0YoAbRSkUmKACnLTcU9RQB1zUlKaSmSFFFFABRRRQAUUUtABRRRQAUUUUAFFFFABRRRQAtF&#10;FFAC0lFFAC01qdTWoAp3HFZ8jc1o3IrMkHNUgHo1Tiq8dWAKGBBJVSdausvNMlizTQjNjWoLlOav&#10;GPbTHizVALZnFaEbVVt48VbRaTAlpjLT6DUjK7LQsdS0oouAxYqkWPFOWn0ATQjFWkqtDVlKTAfR&#10;RSGkAtFJmmlqABqjY0rGozzQAySXFU5rvFWJlrMnUVSASTUsVAdVzxVeUUxR7VVhGpBcF6toC1Vb&#10;StCOpYxFhqzFHikWplFJgRXacVzeoDBrp5+RXNakOaXQaKdKKQU6pGFFFGaACiiimAtFJmjNABS0&#10;lGaQxaWm5pc0AKKWm5pc0ALSGilxQAgpwFJS5oAWkzRmm5oAdRSA06gBKKWkxQAGmmn000ANYVTm&#10;q61U5UzQA0Hio3FSxpQ8dAEBNWbBsGoTFU9sm00IDXEnINa0F0KwN/arcfSquK1zbF0KcLgViZxS&#10;7yO9TzIfIbfnClEgrGjkY96sLuqk0JxNPcKM1m72FH2oigXKaVLWcLs04X1AWZfFLVIXtPF4DQFi&#10;1UU/SmfagabNcDbTCxyWuj5hU9n90VV1uYOwxVuyHyiiQI2LHrWqlZNo2w1opOKQMnoqMTA0olFA&#10;iSim7xRuFIBaKTNGaAFpaTNFMAppp+KY1ADW6VzGv8V05rmfEApoaM+A8VbgNU7fpVuCoKLBNbll&#10;0FYZFbtmOBVkstUtFFIQlGKKKAExRilooATbSbadRQAzbSjilNIaAIbo8VxmsNh67O56Vxet/fp9&#10;AQ61lrThbNYdscVrW71JReU06o0OakoAKSig0AFDUUNQBfsavhaoWFaC0yQC0baWigBpWkCU+loA&#10;YVpu2paSgBgFLinUuKAEFRT1LUNxQBlyPzVmAVUcc1eg4oGyUZFOJzS0UCIGjyaVVwamxmjFADAu&#10;KeBS7KbimA/FG2m0ZpAO2UhiFAagtQBQu48VUC1bumzUAWhlIbsHpSGIGn7aWkBF9lBqpe2IIrQF&#10;MmoA5l9NJNSporNW3EgzV6NBTEc0PDrHvTv+EZb1rq0QVOEFAHEv4bcd6hbQZFrvGiFQOgFMDhX0&#10;qRe1QvZMvUGvQBCDTDbBqVkB58YSOxpNpFegnT1Pao20hD2FFkFzgcUld2dFQ9hUL+H0PaiwXONU&#10;ZqzbrXSP4dQdBWfPY+R0osFyxp/AFawPFZdivArS3YFAETy02ObIzTJiBz3pUTimBMJs04VX74qQ&#10;nFICYUvSq3m4OKHmxTAtClqGKbdUxNABS5pM0ooAN2KPMpGpuaBEglpFnzUZqNeKBk8g3Cki+Wnr&#10;TWoAtK9PElUQ9LvpAXWamh6q+ZSh6ALivT81TWSniamBOaYaYJc09DmkIZnFOElOcCqzvigZK0mK&#10;gmn4qNpagmkzTAhf96cVoRR4qrax55q8BgUAxaRqF5pHNAiCQVSnq67VQmbNDGQ0UUoFSMSlFGKK&#10;AFNNpaMUAAooxRQAUtIKWgBMUhpxptAE8FW1qpBVsU0IctSCmLUgpgLRRRQIKQ0UhoAY1NpWptAy&#10;GY1Sc1cnNUmpAJRmikpDFzSUUUAFKKTFLQAtIaKKAEooooAWkNGaDQA2ilpKAFzSZopKAFpaaKWg&#10;ANJS0lABTgaaaUUAdeaSlNJTJCiiigAooooAWiiigAooooAKKKKACiiigAooooAWiiloAKKKKACm&#10;tTqa1AFS4rMkHNalxWZKeapAOjFWEqtGaspQwGsKMZpWpKAInizURiqcmmF6YhI0xU61EGpwegRN&#10;SUm6lBpDGlacFoNOFAxAcUFqQmmOaALkBzVpTVC1argNJgTZppagGmmkApNN3U4imEUAIzUzNOIp&#10;uKYEcozVGWLNaD1AyU0Bmtb0q21XilKI6dxEcEW2raDFMRcVKBSGPSp1FQJVhKlgMmXiub1Qc108&#10;w4rmtU60DRnilpKXNSMSikzRQA6jNJRTAKTNLRikAUUAUtAxKWkNGaAFpRTc0uaAFzS7qYTS0ALm&#10;lBptKKAFpKWkoAcKUUgpRQAtFFFABTcUtKKAGEUmynkUmKAI9uKQin7aCKAIStSQ9aawojODQIs+&#10;XlgK14bDIrKhb5x9a6eDpVCvYzm08+tMNiRWzijbRoPmZiJbMnNTIWHFamwUhiFAcxn+ZUYetIwi&#10;kNuDQFykrCkCirptBTTaCgOYzZ1FV61nsQaibTRSaKUkZ4NErHHWrh06o5rA4osw5kclen5q17E/&#10;KKzNRhMbc1p2A+UUEmh6Ubz60oQuQBU32EmhpjTRCJmHenC4b1p5smFNNqwpWZWhLHKxqTzGFRoG&#10;XtUoc1SE0hpuStKLs0kj5PShWFArIeLzFPF5URwaZMBQFkWhfCg3grKYUw1PMPkRs/aQa5zXZw3F&#10;Ww1YmqHmnzCcbCWzcVft6zLU8Vo23NIC0pzW1aOMCsRatQuVHFVcVrm55gpd4rHFwwpftTClzIOR&#10;mvuFGaykumNTCc0xcrNCis/7URQLygLGhSVTF5S/a6AsWqQ1XF4KX7UKBWFuOlcXrnD111xcDFcd&#10;rUm96fQdiK3NaUBrMt60YakZoRGpqqxNVlTQA6kNLSUAApWopGNAF+x71oLWRbzbDVxbwUxWLmKK&#10;rC7FOFyKAsT0tQ+eKXzhQIkNFNEopfMFAC0tN3il3UDFqGcVNuqKY0CMtxzV2FM1SfrWhBQNjtlG&#10;2paTFAhmKaRUmKXFAEYoJp+KMUAMBpTTttG2gBopSOKNtK3SgChcrUQWpbioxQykIRTWFSYpCKQE&#10;Q4qKZ8VORVK6OKAFibNX4jWVbtWnBTEXEFSCmx1MtAhu6onGasEU3bQFyDGKRRirOyk2UBcRDT6Z&#10;tpQKAHUEU2jNAA68Vga18oreY1gazzxTQEVkeBV5jkVSs0q2ppDKs6ZqaBd1TEZpypimAKtK61Io&#10;pGWgCqU71C55q6FphhzQIr25OTV4U0RbacOKBhT0phpyGgQSHFQ7qmcZqErQA4HNAWhRTqBjg2Kb&#10;uzRnNRA0ATYzRSK9KXFACU4UCkoAdTSaM0hagBQ1PWXFRinUAJLd4qm91noaddLxWNLKUNAF+S5x&#10;RDL5tZ4n3CrdgM0rgbMIxUrmoozgUuaYEqU2SmhsUM2aAK81UnFX5BmoGizSAqGlFStDTDHikMbR&#10;igilxQAmKKCcUmc0ALSUtIaAFopAaWgBCabTjSYoAngq2tVIBVpaaESLUgpi08UwFooooEJTTTqQ&#10;0ARtTaVqbQMhnqk1XJzVJ6TAKSilpAJS0lLQMKKKSgBaKSlxQAUlLSUAJRmgikxQAUUUUAFBpaSg&#10;BBS0UUAFJS0lABSikpwoA640lKaSmSFFFLQAUUUUAFFFFABRRRQAUUUUAFFFFABRRS0AFLSUUALR&#10;RRQAUhpaQ0AVLisyWtO4rKmHNUgFjqypqrHVlaGA40006msKAIXeoXbmpHqMjNUhMUPTlbNRlafG&#10;KYixmpEqOpEqBocaUCkpwoGMIpr1IRUb0AS2wq2KqW5q2tJgSrQaQU0tSAcTSVGXpwagANNNLmg0&#10;wI3qPNPeoWNACk0oNQs1IHpgWQacKgRqnWkBIlWUqslWUpMBJulc1qnWulm6VzOqdaBooGkpTTak&#10;YtFFFABS0lLQAUUUUAFGaKKBgaSijNABS03NLmgApwpuaUUALSikooAXNApKUUAOFGaTNANADhS0&#10;0GlzQAUCiloAQ0UGkoAM01jTsU0rQBGxpkfJqRhTYxzQItwffH1rqIOlcxAPnFdNb9KroJk1FLQK&#10;QhruE5NZF/riwdTU+qylAa4G6nMrFjVqIHRN4p9M1ZtPEyOcMcfXpXH5o3U7ID063uhJVgGuK8LX&#10;xJMRPHauyjORUtWAfmiiikAYqOVeKkqOXpQBx3iFeRUtiPlFReIDyPrU1kPlFOQ0a9l1/CtVRWTZ&#10;H5vwrXSkDF2ijyxRS5pANMQpPIFK8oSqc2qLH1NPULlo24pptRVAa6h43CrkN6JO9FmK4ptRTGsw&#10;ath80ZouO5QbTge1QvporVzTTQF2ZJ07Fc/rVoY+a7Rq57xAOKEh8zMC0TNaMCkVBZJxWhGuKkZG&#10;HxV+CIuKouvNb9go2iqFexTNqwppgb0ra2UnlilZBzsx0Ur2qwr1oeUKb5IphzFCRs0gxV824NJ9&#10;mFA7lIqDUcygVfNrTGs80WDmMhqbmtJ9NBqM6bS5R8yM+UkjrXOX0Z3ZrsH0/FYmq2uw0KLE2mZd&#10;vWjDWbB1rUgoEWo+KsIarqKkQ4oAsUmaQHNFAC5pGoFKwoAUcUtT2sPmGrgsQe1DiNSsZtPjFXvs&#10;ApPsGKXKPmRGseaGjIqUWxFI0BNUK6IgDSncKf5JFLsagLohaVlpgvCKmkjJqu0BHalqNWJRfUj3&#10;u6oDGR2pAho1BpDkO81qQisxBs5q1HdgUyGi9RVYXgNOFyKAsT0VCLgU7zRQIfSU3zBShxQA6ikz&#10;S5oAKR+lLTZOlAGfcnmmhqbeHBquJKTZSLZaoi9MDUopXGOqjeGr9Z95QmJkNu1a1sc1jwCtW1NW&#10;I04xmpglQwmrIpCG7aMU+koAYRTakNJigBhoBp+KNtADKBT9tGKAGsvFYerLW8w4rB1ngZpoBlqO&#10;KsBaqWjcCrooGJilFBpRQBIhpWFMQ09jQBE1CUOaRKBFjFRNxUtRvQA3OaeoqIVKGoAUmmGgmjNA&#10;BSGlppoAY5xUTS7RU4GailhzzQMZvyKVZOaSO3NTiPb9aAHqcijNOFJigBucCq7S4qaRCar+UaAL&#10;MbZqUGoo1xTs4oASQZqlcWgerhNNNAGI9lg1oWUGyrGzNSouKQEgoNN3UB6AFoFGQaKAENMNSEUw&#10;rQAbaYUqQCkIoArSR0RxZq15eaUJigZVkts1GLXFaFIVoAzyuKYcGpblcVBGM0AIRQKnEOaeLekB&#10;Woq0baomhxQIfAKtAVWhOKtA00Aop4pgp60wHUGgUGgBKQ0tIaBETCmmntTaBlaeqbVcnqmaTAMU&#10;YoopDEoFFFAC0mKKWgAxRmgmkoAWkoooAKSjNFAAaSlNIKAFooooAKSigUABpKXGalSHdQgIactT&#10;C3qRIKdhXOkNFBooEJS0UUAFFFFABRRS0AFFFFACUUtFACUUtFABRRRQAUUUUALRRRQAUhpaRqAK&#10;s4rOlStGc1mzviqQCIKnFVI5M1aU0wHCg0qihhSAgdc0zbU7CoyKYmMKUqLilJopiH1IlRipVqRo&#10;Wlzimk0hNAx+6o5DSikegCS3q4lVLcVbSkwJKiepTUTjNICBiakjNN2U9RimA6g0ZoJpARvVdzU7&#10;moHGaaAgdqaDT2SgJTESxVYWoIxipxSGSx1ZSqsZqylJgE3SuZ1TrXSzdK5rVOtA0UDSYpTSVIxa&#10;KKKACikzRmgBaKSigBaKM0ZoGIaaTSk0lAgopcUYoAKcKaKcKACjNBpuaAHUoNMzS5oAXNLmmZpw&#10;oGOBpwpgpwoAdS02loADSUpooAUGkaimmgQxqIl5pDUkNAFiAfOPrXSwDArnIfviukh6VXQTJaKK&#10;KQihqUW4GvP76LynIr0m5TcK4vW7AqxkxxWkdhMw6DVhYcjeaGi2gH1phc2vCVvuJf8ACuyQYrnv&#10;DFiYFye5zXRrUy3BBRRRUjCmTdKkxUc3SgDjPEB+YVZsvuCq3iAfMKs2R+QU5DRqWX3vwrXSsix5&#10;b8K2EpAxaRjgZp1NkGRQI53XtT8gcda5KS4Mpyxya6DxPbkjd6VztvF5px09TWnQQmas2WptaHIP&#10;HpVr7BCP4z+X/wBek+zQL3JpXA7LTbrz1DDoav1yFt4gS0UIg4FK/i0npmpaGddSGuJk8TufX86r&#10;vr0jd6LAd2zgd6wdajMwwvJrm31SRu9Qm8du5ppAbdramMfNgfiKtiRU6sK5cyk9zTd1LlQ7nSSX&#10;Mfdqsp4kSEYHNcjminYR1Uni30/lVZvFTN61z9AosB2FhqpkZck4Jrc3e9cppf3l+orqDRJASA+9&#10;LuNRUVIE26jdUOaN1AE26kzUe40oegBZBkVzuuxFugP5V0XmUeZTGeexRFTyD+VaEFdiSD2ppiRu&#10;oH5Uguc4tOFbxs4z2H5Uw6dGe1FguZKmnVpHS07U06UOxosFyhStVz+yj6019MbtiiwXH6f1Nai1&#10;n2ls0ROavq1DAdRRupkkm2gB2cUbhWFqOtiDjnNY7eJ2B4H60+RiudqMGjYK5zTPEQnO08H3roYp&#10;N4pONguO8ukMQp9FIZH5IqGaGrNRz07gZUwxxVOWtDZvOKlFiD2pNXKUrGPmjcfWtZtNB7VE2l0u&#10;UrmRXiye9TcinLYlaf5BFVYltEAlNOFwRS+Swp20+lAaCC7xSjUAKjkHtVSRaTbBJM01vgad9qDc&#10;VjdKdC3zChMbijRnj31UENXUfdTCKGiSEJilAqTFJilYYwis+8rSZazb4UITILetOHisy2rTiqxG&#10;lAatLVCN9tSC7ApAXKKq/ax60ouhQFixSVGJwaPOoAlFFRiUUvmCgB9FNDinbqQCP0rB1gZreY8V&#10;iaoM00IrWq4q8BVW3HFWVNAx+2koJqMmgCVRTjTY6cxoAjIoUUGlWmBIaiJqY1GVoENNKKXFPC0A&#10;R0hqRlphWgABpDS4oNADRUgpiipKAALRilApcUANxRTjTGOKAH7c0wpinKaRjQA0UYoFLmgBhFNI&#10;pzGmg0DFC0McUopj0ANaSmK+RQRTUFAEiyYp6SE00dKapzQBYDU9earbsVKr0CHscUA5qCSTBpY5&#10;M0AWVFNbihXprtQMbup9QZqVTSAikTNNEYFTOKiJoAcoxUgqJTmpMUAOzUbpmkzinqaYFfZipkpz&#10;LQKAFzRuxTSaaxoAkElO31XzS5pAT76C1V80pai4D2NNJpuaVqYFec1UNWJjVekwEozQaSkMXNAp&#10;MUooAKM0UhoAKKKKACilooATFFGaKACiiigAxRijNLQA00Cg0lACirkA4qotXYelUhMfSrSUoNMR&#10;vGkpTSVIBRRRQAUUUUALRRRQAUUUUAFFFFABRRRQAUUUUAFFFFABRRRQAUjU6mtQBUnasq7etO4r&#10;HvVqogNhar0bZrPtUrQjFNgTrQ1AprPSAY1Rlqc7VAWzTEySgUzNAamImWpA2KhDUoOakaHvJUXm&#10;ZpSM0ipQMkVqf1qMU9TQBPDxVpTVVDUyNSYE2aa1G6mlqAGk0oNNNJvxQA800mm76TNAAxqM080m&#10;KAGYo2U/FLigBFGKdmkxS0ASRmrSVUjqyrUmAs54rm9T610Fw+BXOX77jR0GimaSlNIakYUE0lFA&#10;BRRRQAtJmikpAOpM0ZoFMYhoFKRTTQIdmikFKBQAUoNIRTaAH0YoFLQAmKCKWjFADKeKMUYoAWnU&#10;0UtAxwpaaDS5oAKM0hNJQIXNBpuaM0AIwp8IpppYmwaALluPnFdJCOK5u2YBwTXQwzCmJk9LTPOF&#10;KJBTEKRmqlzYiWrm4UZovYDnZfDgbjtUtp4eWI59K3cUYp8zFYiih2VLRilxSGJRS4opDsJUc3Sp&#10;ajlHFAjjtfHIqazHyCo/EHBqSxOUFOQ0adh978K2UrHsR834VsJQDFoNFFAjE1y38xSK44Q+VkHr&#10;Xo08HmVz2u6WI0aXuMVaelgOXNNNONNpAJmlpKKAClpKWgBKUUUUwCiiigAoFFFIBaVaSgUwOh0s&#10;fMv1FdQa5jSvvL9a6c0pAFFFJmpAWiiigApaSlzQAUUUUAFFFJQAUYoopgFKKKKAFzRupKKAHB6X&#10;fTaKQDvMo30yigBSqnqKie0jfqo/IVLSUwKx0eFjnaM+wq3Ggj6U2igCbfRvqGkpWAsb6ZJ81R5o&#10;30DIkgIOatIcVHvNL5lAiXNFR+ZSeZQMlOKacUzeKODSEP2g0hiFNAAp4amAzyKa1qDUu6l3UBcq&#10;tZA1BLYhea0d1RyDdQO5mr8vFLUr2rE5pvkMO1A0NopxjNIUpAIazr5c1oHis+9NNAV7ZK04lrMt&#10;nrRjamItkVTmHNX4Ruqb7Nmkxp2MUmnRmtc2YNMNgKSRXOV46cwIqcWmKRrXNUK5ACaNxFSfZSKU&#10;wGgLortdFaBf0slqTUJs2FS7jViyl8G4qldSeZT1t2XqKgkXFNXE0h8I4qZaih6VMKCR1N204UuK&#10;ABaU0oFIaAG0oooApgPzSUlFACinimCnUCEam5pWptAATUTPTpDioMZNAyxGc1LUMYxUtADhSE4p&#10;VNNYZoAdTGpwFJigQCmMakximMKAGA09aaBUirQBG1IBTnFIKADFNYU80wmgZG4pm2pSKVFoAFXj&#10;FGzFTbaQ0AVyMU5aeyZpwjoEU52OabC1WZYs0CLFACqaU807bSGgYzFPU02nLSAcxqrM22rJqtcj&#10;igBkE/PNX15Gax4/vCtNZOKYA7CjdioGmBOBUh5FAEobNNY4pFJqKaTbQBLmgioYZN1WCKAISaUG&#10;mPSZpATA0uKjVqduoAXFDUZoamBUmqtmrE5qrmkwHUtNBpc0hi0Um6jNABSUZoNABRSUCgB1JS0U&#10;ANpaKWmAlFLQKQCYopTSUAIaKKQ0xCir0XSqIq/H0poGOoFFLTJN5qSlakFSMKKKKACiiigBaKKK&#10;ACiiigAooooAKKKKACiiigAooooAKKKTOKAHU1qQvTWkzQBWnrLvRmtZxuqvLZiSqTAy7erqmpo7&#10;EJUothRcCANUbmrn2ak+y5ouBnSNUatWm1hmmjThRcVjOd8UI+a0G03NA0zFO6CxUXmpVWrK2OKl&#10;FpSuCKXl5pwjxVz7LQbalcZSK0Katm0JposzRcBidKkQ4p4tSKUWxoATdSE4qTyDR9nNAFcyVG0t&#10;WHtSagNgxoEIJKerZpVsTUq2RFAIjoqb7KaPspoGQ0VN9lNH2U0AQ0VN9lNIbQ0ANjqRn20iW5FE&#10;sJNICK7l4rnrlsk1vS25cYrMm0pyc0+gIzqKuHS3FRtYOvapsUVqSpXgK9RURFIBRRSCnUAJSGnU&#10;hpANpwpMU4CmMKQilooEGKM0UYoAcsZfpS/ZGrZ0i0Drk1qC1FK4jlls2NPFgxrqBbgUvlAUXC5z&#10;I01qcNLY10vlClEdFwObbSyozVOSPYcV1lwnFc7dxjdTWoynijFWNgFHFPlArgUuKn3AUhmAo5Qu&#10;Q7aaama4FQNJu6VXKK4uKAKVYmPamuxj60coXJorYy8CrQ0dutM0abe2DXQ7sUNWC5iHSH65py20&#10;qdCK1GnBpDIOtArmbsnHpSfaZo+oFaXnio3YNQFykNWdeq08a1jqDVpbYGnGzWgCuutD3qUayvrQ&#10;bBaYdOFFgJ11dfWpF1NT3qi2lA1G2kYosBrLfA08XYNYg0wil+xMO9KwzcFwKSWcYrGWBx3qUhwK&#10;LAYniCQOeKfYH5RVfULR3OcVJaIyAAimwNqzfa35VqpOKxI071YXI70gsawlFL5grKDEd6d5hoCx&#10;p7xWZ4jP7hqBKap67KTC34U1uBx5ooopgJSUpooEGKMUtFABRSUtMBDRS0YoAKKeseR70ykAtC0U&#10;q0wN/THEbKx4ANdCL+NujD865UcIfpVLzGpNAd0J1boR+Yp4Oa4PzTTlumWlYDu6K4pNTdehP51M&#10;uvSL3P6U7AdfRXLL4kkHf9KlXxO3cD8jSsB0lLWAvif1UfmakXxMvdfyNFmBtUVlL4jQ9j+lSLrs&#10;Z9fyosBo0VSXWIj/ABfmDUi6lG38QoAs0tRLco3Rh+Yp4cHvQIdS0lFAC0UlFIYUUUUALSUtJQAU&#10;UUUAFJS0lABRRSUAKKWkpaACiiigAooooAKKKKADFJS0UCEzS7qSigB3mGjzKbRQMf5lIXptJQA7&#10;IPamPbpJ1FLRQBD/AGdH6U4WKDpUlFMBUgC9KmDYqCikBY30bqr5pd1AE5ek31Fvo8ygCUNmlwDU&#10;W+jfQMl2Ck8uo/MpRJSEK8VZF+mytYyVBNarN1pjMuHpUwq2unqvQ0GyHrQBWBpan+x+9J9kNAEY&#10;pCam+zNTTA3pQBFmgGlMRHak2EUwFzSZoIxSE0AOBpxNRg0pagAY0maaTmkY0AJKabGMmmSHmnwm&#10;gCYU7NNopAPzSbqbS0AO3UgagUCmA/OaYadTaAEFO3YpKaaAEc5oU0mKQ0CHk0zFGaM0DF20AYoB&#10;ozQBKDTGNOphoAcDmnio1p+KAEamgYpzU2gQ4CmsKkFMcUDIqcooAp6ikAhFQyJuqwRSBaAKH2fn&#10;NThMVZ2Uu2mBUjTBzTnBqbbSlN1AFdHNV7vnmr3k4qGW3zTEVLVq0etVUt9hq10pMZCy00pUrCo2&#10;NADDxTd9DVWnk2UgLTTgVE172rKmu6gExamI0ZrrNJEd1UCcmr9qKdguTeXTSlWgtIUpcoXK2yjF&#10;TSLUQGKOULjcUYpWpI+aOULhtoAqcJmgx0uUdyGipDHSbKLBcjpaDSE0WAWkoBopDCkoooAKSnUU&#10;wEUVfj6VSWrsfSmhMdQaWkbpTJN80lOJpuakYUUZFLQAlFLijFACUUu2jbQAlFLijFABRRRQAUUY&#10;oxQAUtJS0AFFFFABTJTin0yXpQBnzTFarteEVLc1ReqAsC+NPF4TVICpFFAFxbk1Is9U1qZaALQm&#10;p4lqutSLSAnElODVCKetAEgNO3UylpASZpaYKcKAHUUlFAC0YoooAMUtJS0ALRikpaAFxRikpaQw&#10;xRRRQAUUUUAFFFFABSUUUAFGKKKAEKimmMU6jFAEZiFQyRCrBqKSmBlX8Y7VivEc1uXzYFYklwAa&#10;drhcaIjS+Uab9pFIboUcoXJPKpfJqD7XSfazRyhcsGIUojFVTdGk+0miwXLhQUbQKpGc0nmE0WC5&#10;fyKTzAKpKC1P+zMe1Owjp9FfctalY+gRlEwa2BWTWpSAmqXmMWx2q7TRHikAq0tFFMCG5OBXJX85&#10;DmusuhxXL3dkzsSKcBFIzGmmYirX9muaG0lzWgiqJM0Zqf8As1hR9gegCAHPFW7SPLbfWmx6c+Qa&#10;uCzZDnvSYzVijVRtHXvWVqcY7VIDJTJLF5aEBFog+Y10DHisnTtOaA5JrTJxxTYiKobu48kZqY1U&#10;1CHzRQIzoNaErbe9ascm4ZrD0/QmRzIelbiRbBTYEoc08SmmKKcKQDjMRUf28dKbcHA4rn1lcybe&#10;1FgOoFxml+0VWhGBTyKLATeeDS+cKgFBosBOJRTt4qrSYpWAslFakEC1Xo3YosMs+UKPJFV95pRI&#10;aLBcmMAo+z1EJiKX7QaLBceYKz9djxC34VfE5qjrsuYW/CnYLnHmilpKYCikp0bhTz0NDkdqAG0h&#10;Slp26gBmKXy/SlzmlJoAaVxRS0UALu280lKFzRQAUopBSigDato/MwvrUx0taNL4dfrXSNED2H5U&#10;N2EcwdMWmnSx6105tVPYU02SelLmGcudM96YdNNdQdOQ+v5006avqaLgcudONMNgwrqDpg9f0pp0&#10;v3/Si6A5c2Z9KabUjtXUHSz7Uw6U3oKNAOYMBFJsIrpTpjDtUbace60wOe5Hel3Ed62zYAdqYbBf&#10;SgDHErCni7de/wCprTOnLTDpgoAqLqci9z+ZqVdclX+I1IdL96adMosFx6+IpR3/ADAqRfEzjrj8&#10;qqnTTTDp5FFgNJfFB7gfrUq+KB3X9f8A61YxsWphsyO1KwHQr4lQ9VP5ipF8Qxn1rmDbEdqb5RFF&#10;gOtXXIj3P5VIurRH+L+dcdtI70ZPrRYDtVv42/iH51ILhT0I/MVw+8ilE7CiwHchgaWuHW9de5/M&#10;1KuqyL3P50WA7OiuRXXZV7n9KkXxHIO/6ClYDqqK5pfEzjqB+VSr4nPcD9aLAdBiisRfEw7r+tSr&#10;4jQ/wn8xRYDWorNGvxn1/KnjW4j3P5UWAv0VUXVI26NUq3aN0IoAmozTQ4PelpALSZoxSUALmikp&#10;aAClzSUlADiaSkooAWikooAWikozQAtFJRTAWikooAKKQ0UgFpKWkpgKKM0lLQAZpd1JRSAcHNL5&#10;hplFADt9G+kFRtMq9TTAeSPSkIU9qjNyo71G16i96LAT+WvpSGBTVb+0o/Wj+0Y/WiwE5tFNJ9iH&#10;rUH9ox+tH9pxjvRYB8mnbu9ImnlO9M/tWP1pP7XjHeiwyY2jUn2ZhUX9txjvSjWkPOaLAP8AIYdq&#10;Tyj6Uq6ujd/0p66ih70WFcjKmkAqyt2p704SqaLBcqk0mauYU0eUtAXKgoq15C0htwaAKhFIKtG0&#10;B70n2P3oAqyDFMBq29kW70wWTCkMj20banNuaaYCKAGUxhU3lmmslAEY4qQNTdtFMAZqTNLtzQFo&#10;AetNc04Ux6AGA08GmAVIBSACaQGnFc0BKAAGl3UoWkK0wDNKDTSKSgB5am5prGmZoAk4pCaiLUu6&#10;gBTTXXNLmkJpAQslUL0cVoO2KzL+XNAGQw5qwoxUB61YWqEAPNaNtWWTzWhaNTA0QKCKSNs1IRQI&#10;jZc1F5dTMcVHuoAY0WaasXNWEG6nmLFAESjFPzRikoACKaacaY3FAETmq7NUspxVUtQxonU0tMSn&#10;1AwpaSlFIYtJQaSgBy1dSqSdavLVITHU1+lOpslMRvk03NK1NFSA6ikooAWlpKKAFzS5ptFADs0Z&#10;poNLQAtFJRmgBaWmZpQaAHUUA0E0AFFNJpC+KAH01+aYZKjZs0WAp3KknAGapyQsP4T+BFaAHzGn&#10;UwMsts/gb86RrsD+A/ia1qQincDH+2kdAKct6xrRdAe1MMI9KYFSK6ckAnvWsvNU1iA7VdSkwF20&#10;hOKcTUeaQD1kp3m4pgpGNAEnn4pRciq7c01RQIuC4FPEoNU2FIKLDLwcHin4qnCcGrPm0mA7FLTT&#10;LTfNpAS0VGJadvoAdS0zzKPMoGPopnm0eZQA+imeZS+ZQA6im76TfQA6im76XfQAtFJupN1ADqKb&#10;uo30xAail6VIWqKU8UAZl5AZuBWXLoLE5FdBHxTmkAqrgc0NCf1p39hN610BfNGaVx2Of/sI+tMb&#10;RiO9dHtzQYQaLhY5f+y2p6aQxrpRbgU8RAUXA59NE9asx6KorYCUu2lcCjHp6pUn2UVZxRii4C20&#10;YQcVPuqNOlQuG7VDAt7qN9UfKY85qSKFgeTSGWS9NMwFRtCTSLa0ASSndVfyRVllxTMVUREXkijy&#10;hUu2gjFUBD5INHkCnl8Uwy0AL5IoMYpm+gvTAa7rHVKfWkjqvrchVciuAub1tx5oA7WXxMvRa0LW&#10;4Moya85tJS7ge9ejWC4UfSmthMtUpNNNJQIfwKYxzS0xzgUAPDUbqwb7VzBVdPEdFhnTMN3FQx2o&#10;U5rGHiIVKuvqadgsbgGKSssa2pp41dT3pWEaNIaprqKnvUi3qnvQBZoqEXQNL54oAkNJikEoNLvF&#10;ABRRupQaADFKBQKUUAGKoa5xEfqK0MVn6/xEfqKLjOTooFFDASlopRQAUUUUwCilxRQAGkoooAKK&#10;WigBRSjg0lOXkigDe07h0/3hXTGuXsuHT/eFdQaUgCiilqQEopaKAEopRRQAlFFFABS0UtACUbQe&#10;1LmigBhhU9h+VNNoh7CpaKAIDYoe1NOnp7/nVmii4FM6ap7mmnSh6/pV6indgZ50r3/SmHSj6itO&#10;ii7AyjpTegqNtMb0rZpM0cwjDbTiOq1E1gO4roc0UcwzmjYr6Uw6eprpytNMQPYflT5gOYOmimnT&#10;K6c2ynsKabJD2ouBy502mnTTXUHT0/yaadOX3ougOWOnkUw2Jrqjpg9TTTpfv+lF0BypsyO1NNua&#10;6k6WfUUw6Wfai4HL+URRgiulOmn0qJtPI/h/SmBz+T60byK22sR/d/So2sF9KAMkTsKet669CfzN&#10;aJ09aadNFAFVdWkXufzqRddlHc/pUh00etMbTaVgHr4jkHf9KlXxM46gflVQ6caYbA0WA0l8TnuB&#10;+tSr4mHdf1rFaxIphtCKdgOiXxGh7GpF1+M+v5VyxtyKb5RFKwHXrrcR7/pUi6pG38VcZgijcRRY&#10;Dt1u1boRUgkB71wnmGlE7CiwHeZorhhfOvQn86kXV5F/iP50WA7Wkrj116UfxGpF8SSDv+lKwHWU&#10;VzC+KHHUD8qkHio91FFgOjpKwV8VDuv609fFKHqposBuUVjr4liPrUq6/E3eiwGnmkzVJdWib+If&#10;mKkF6h6MPzFAFndSGTFQfaAehH51G75oAS8vvLU49K4+XUGc5zW7qUnymuYNUgLR1B271E92x5zU&#10;QNDDigBh1MetJ/ag9ax7tdh4qvuJqbgb51b3ph1asMOacvNHMBsf2tSHVjWYq5qVY807sC8NVJqx&#10;DqbHis5Yqu2kYFNAakVwzU/ziKZGKdiqAeLkil+2sKiIpCKBFkakw709dWcdzVHFGKQGkNbcd6eu&#10;vuO9ZW2kxRYDaXxE1Sr4jPtWBigiiyA6MeI/apF8Rj0rl6XNKyGdYviFT2qRdeQ1x+40gkNHKgO1&#10;GsxnvTxqUbd64oTGjzzRygdwLpGp25DXDi5Ipy3rDvRygdfcuqYx3orkvt7GpBqbDvRyhc6kimMK&#10;51dXf1pw1lqXKwub2KcDWCNZapotcweelDiFzaFKTTQcjI700mpGSA06olNPzTAWk20A0FqAGsKi&#10;IqR2qEvQApSk24pwbNBNADKCKXFOxSAryLWTqC4rZlFZOoGgDIUc1ZU1D3qZRVCGMeauWjVRk61a&#10;tWpoDUiarANU4TVpTQIQ1EwqVjURNAFm1FWXWq1mc1dk6UgM+Q4qFpcVLKKgePNMByy5p55qsE21&#10;LHQBFMKpnrV+UVRYc0MaJo6dmmJT6zGGaM0lGaBi5ozSZpRQA+M81eWqMfWry1SEx1Mlp9RzUxHQ&#10;GkApSaBUgLSUUUAFFLRQAU006kNACCnUgpaADFJTqSgAFFApGNABuxTWekJppoAC9JmkpM0wFpDR&#10;QaAIv4jTqbjn8KeKACmmn4ppoAhainEUYpgNFWkGKrVZBzQAOajpzGmg0gJAKYaduppNADc0gOKS&#10;kFMRITmkXmkJoFAEsJ5qx1qtF1qzmkxhSYozRmkAvHpS4FNzRmgBcCjaKTNJmgB2wUFBSZooANlG&#10;00UtADSp9KaSR2qSjNAEPmYo82ps0uaAIfNo82pTTSB6CgBvmUhkp2welHlg9qYXGebQXzTvJFHk&#10;igLiKRimsQakEQ9aabfPekFyTA6Cj7P3pkcZj5FWDLQBD5ZpMVMZM1FuoAcsRbmmMu3ipPtWByKr&#10;tPu5oGOopnm0edQA6kIppmpDPQBPDU2Kq28m6rWahjAnFRNKRUh5pNtIBUbNOpo4pd1ACSHFQGXF&#10;PnNUWariJlgzUxpah3UuaoQpbNJmmk0A0APzRmkpRQMzNcGUrzm74Y16Vq67krzjUU2OaAH6WMyC&#10;vSLQcCvN9J/1gr0mz6U1sSyY0lKaQ8UABNRSng05mpj9KAOO1zk1kYNa+unBrIElEhoUA04ZpFlq&#10;QOKQwDtSiVhS7hRuFADhcsKcL5hUeRS8UXCxOupMO9SLq7DvVFmxUZkouKxrrrjDvUi6+w71h7s0&#10;00XA6FfER9amTxGa5pUzTxFTuFjqY/EWasLr4NckkVThcUAdUuuiq+qamLhNo9a5pmIp9s+c0XCx&#10;MKWkpaAClpKKAFooooAcKQ0ZopgFFLtoIxQAlFJuFJ5gFADqfH1FRecDxQZtvNAHRWv30/3hXTmv&#10;PrDVgjglgADnmulj8SRt/GtJ6gblLWSutK3IZT+IqePUw3dfzFKwF+lqn9ux6fgact9ntSsBaoNV&#10;xdinC6U96LAS0YqMXCnvSiYHvQA/FLTQ4NLmgBaKTNGaAFooooAWkoooAKKKKACiiigBKKWigBKK&#10;KKADNFFFACUtFFABRRRQAlLiiigAxSYpaKAEFLRS0AJSEZpTSUAIYwe1NNup7D8qfRQBCbRD2pps&#10;EParNJRcCqdOX3pp0xfU1cop3AoHSx6/pTDpR9a0aSi4GW2lt7VG2mN6VsUUcwjCbTT/AHaY2nf7&#10;J/Kt+lp8wzm2sB6fpUZ09a6igqDRzAco2nCmHThXWGFT2FMNqp7CjmA5I6ZTG04iutNih7U06cnp&#10;+tF0ByJ09qY1iw7V150tD60w6SPU0XQjjjakdqY1uR2rsW0fPf8ASoX0U9iPyp6AcgYTUToRXWvo&#10;regqpPobn+GjQZzDZFRsxFb0uiSD+E1Vk0l1/hP5UWC5jNOy9zSw3rk4yfzqzPYsvUH8qdp9srYz&#10;97NKwXGXk7qV5ODTlkzVrV0EW1e+KzhxT2Ash6eDuFU81LbNg5oArSQbyfWqTw7DiulgdA5YqMMP&#10;yrMmgUOR2osBl+VUipUkq4NKFpWAFSpFFIop6igByirVucVXFTRUwNJJgKd5oqjTqdwLfmCl3VSp&#10;M0XEXs0hqnuIpQ5ouBboxVUOad5poAs4pKr+eaT7QaLgWcUmKgF0acLmi4EuKNtR/aKXzxRcY7FG&#10;Kb5wpfNFAClaAKPMFAcGmAYoxS5FLmgBgFLilooEJilRMkD1NLSocEfWkwOvhXAA9BQy0kTcCnms&#10;yhijFPFApTTASg0m6jNAEclQFasPUW2gBqcU7NGMUUAOWnE0xTSmkBHJzWPqIrXJrN1EUIDGj5NW&#10;1FVk61ZzVCIJutS2rc1DLzUlstCA04TVtTVKHiriGmIRzTRzSuKYnWgC3aLir7AYqrbDIq8y8UgM&#10;ibrThUt0nNRYxQAjLmmhMVJSGmBBKvFUH61pyDis6cYNDGhUp1MSnZrMYuaSiigYuKUUUUAPj61e&#10;U1Si61cFUhMdUc5qSobk8CmI6EmlBpppRUgOzRmkozQAuaM03NITQA+kNIDSmgABpRTacKAFpaSi&#10;gANNNONNNADCaaxoY0wmmAZpabS0ALmjrSUhoERn734U8VD/ABZ9qlFADzSGlpKAIzRilNGKAExU&#10;oOKZinAUANJpDxSmiSgBC1ITSYopgFFFFIApRSUtMCSI81ZxVWLrVykwGmkpxpKQxMUUtFACUYpa&#10;KAExRS0UAIaTNKRSYoAXNGaMUYoAM0ZoxRigAzSE0uKQigABozSUAUAKDS5pMUUALmjNNozQAtBp&#10;M0UALS0lJmgB26jNJS0AFG0HsPypKXNAB5Q9BVe6iCjIqzmop03jAoAr2jYyasfaOM1BHaOo6dfc&#10;U8WhHBBpNDGTahs4qBtUPbNW/s4HUH8qBAo//VU2Aqi9Y1LDcszYxU+xaeqL1osASnIqietXpeRV&#10;IrVRQCCg0u2jFUIZSilxShaADNFLiigCvdDIOfSuD1mDcT613GpPgVy93iTkUDMLSxiQfWvSbXoK&#10;4CCDbICPWu+sz8op9BMsVG9OJpkjBRk0CGGkfpUAuwTipycigDjtbTJrGMdbms9aysUSGisVIpVz&#10;U+Ka1IZGWpvmYpzGmGkA7zaDNUZpAKAJDLmmhs0m3NS20W5gPehIC7DZnGahli2nFdVbWGRisrUb&#10;IxnNXYVzMRafikWn5pAN5FNabFT4zVaVaQDWkpbW4CE570wx5qJ0pDNVZN3Sl+Y9quaP4aW4j8xz&#10;yegBxxV1PD0cfVv/AB6qQjEcsvUU0OT/AJFdEunQrwefxJp223h5IH5UAYCxM3p+YqK4EkPGM/Tm&#10;ujGp244GPypkniGCIZ/pQBzJ89vuofyqZLK6k6Ka2G8YxDpn8qv22qfaQHXOD7UAc0NFupP/ANdT&#10;J4XuGxkj866N7hgM4J+lUItTkllMW0gD14NMBsHhpl67f1NWDoWeCR+AFWiGb/8AXWXqcVwCPKwQ&#10;evNAFpdAUfxY+gH+FS/2FHINrEkVifZrxuoH4sf8agbRLqTktj/gRoA6W28P20LZKgj/AGq0Pslo&#10;flaNcey1x8PhmUkF5OPYmuijslUY5P1JpAasGkWb8qi5/Grc6R2y/Kq88YAFYSQrHyByK6C2IZFJ&#10;HJHNJgUTpq3IxtUZ64GDVV/B2PuSuPxrcCqO1O496OZgc2/ha4T7k355/wAKifQ75Okin6//AKq6&#10;rj1NH40cwHIGz1GPsjfl/wDWqxa2t6/LKi/X/wCtXTkMe4oww9KOYDFktrhOvln8SKzrvU3szh0J&#10;94zuFdQVLcEZpyDy+AuPpii4HHjxUg6hx+FSr4si/vMPqK6Sa/SM7XGPqKhN1A/UD8VH+FF0BjJ4&#10;qiP/AC0/MVOniONuki1faC2k6qh/4CKiOi2knOxP5U9AGJrat0ZT+NTLqYPcfmKhPhu0PIQD6E/4&#10;0h8MWrdiPoxpaAW1vs077aPes/8A4RCE/dLD6NUMng/+5K4/GjQDX+2r7/lSi7U96wW8KTp92Y/j&#10;/wDqqM6Fep92UH6//qp2QHSfaF9ad5oPeuX+wX6/xIf8/SlEd+vVEP4j/GiwHUBwe9Ga5pZLwdYR&#10;+BH+NSi4uF6wt+BH+NKwHQUtYA1CQdYpB+Gf608asR1SQf8AADRZgblFYf8AbgH98fVG/wAKcmuq&#10;eN3PuDRysDboqlb3Jl9fwBp8l0U5/pSsBZxRiqa6iD6fmKeL4GnYCzijFQC8HvThdKaLAS0VGJwa&#10;d5o9aQDqSkEoPel3UAFFGaSgBaKSloAKSjNBoAQ0UUUAFFLRQAlFFFAC0lFFABRRRQAUUlLQAlFB&#10;pKACiiimAlIaU00mgBppCaU000ARyc1SnhXrgflVxqrzCmhGJq0CspJHIrndtdNqZ+U1ze6qYxhW&#10;nwLk0xnFItxsOaQFh0bHHWq62jDk9alN/TTf0XQWIZLJic4pVs29Keb+k+3mjQAFo3pUqWZqH7ea&#10;BesaLoC4tpU8doKzhPI3QH8qd50vo35Gi4Ftk2nFGKp+bIOSp/I0v2sjqD+VFwLmKQrVT7dinC+F&#10;FwLGKAKh+1ilF0KAJsUYqMXApfOHrQA/FJtpPNFG8UAG2jFLuFLmgBuKTFPzSZpgNxRinUYoAbil&#10;FOxRigBKN1OppWgA3mjzDSYpcUAL5xp0UhYgepFRFaktuGH1FIEdvCOBT2qOGYMKlHNQMapoY08J&#10;SMtAEWaUGnbaQrTAjkaog1SOtRBcUAPzTS1KAaay0CHBqduzUSindKBiNWXqJrUPNZWpUkBkxNk1&#10;bBqlEOatA1Qhj1YtlqsxqzbNQgNCJasoKrQNmrqCmIYy0wR1K1NFICa3fZxV0S5rNpQ56UWAmnbc&#10;ahNLmkzQAZpabThTAClULmPmtMmqN0QKQ0VFGKWjNITUDFzS0zNLmgY7NLmm0ZoAmhPNXKpQdaui&#10;qQmOBqC6PSpwKr3nGKYjpCKWlNAqQENNNONNNACZpcZpKcooAAMUtLiigAxRiiloAKKWigBKa1Op&#10;rUAQuajJp70ymAopaaKdQAUhpaSgRCetSU1hzT6AFoooNADTS4pKdQAlBOKWgigBoFLLRmmM+aYA&#10;DRSCjNACiigUhoAWkozSCgCSI81bzVOPrVsUmApooopDCiiigAooooAKWiigBDSGlppoAUGjNFJQ&#10;AtLmkozQA6mmjNIaACiiigApaSgUABpKU02gBcUtNpRQAopsziIbm6CnZxzXE+KteLkxqeBxTQGt&#10;feMYrY7QCTVSHx+jH5kIHqMGuVGizzR+cEJB5zj9ay3yhosB69p+qR6gu+Js+o7j6irQOa8h03U2&#10;tHEqHDD9favUdK1JdRjEyd+o9D3FAF+o7lVK/N0p4p2R36UgM4QxdnH/AH0RS+SvaT/x+tAwxt2W&#10;mmwib+EU7jKfkMfuyf8AjwNAgmHR8/l/jVn+yIuwqNtDj9xRcBgWcd8/UUvmTL1AP4f/AFqU6IB0&#10;Yj8T/jTDozDpI35n/GjQB4u5B1Qfn/8AWpy3h7p+oqL+zZl6SmlFpOv/AC0zRoBN9sX+4fwx/jSf&#10;a0HVW/KojDcDuD+A/wAKQ+eP4VP5UATC5iPYj6g07zoj3quJZR1jB+hpRdMOsR/A0WESkxt0YVEE&#10;U9HH40n2z1iamvcK3zFCMeo7UAMezFz8u5fzqm/hPcchhVqWaFnUlT3GduKV7i36Hj8D/SjUDNfw&#10;c+7cCK1oNMeIYNME9v8A3sfiwpfNiP3ZMf8AAz/Wi7AkNo3pVS9tHcYANW1APSX/AMeBpwjftL/6&#10;Cf60XCxyttpcyyZYHbWztKritIRTdpAf+AikaO49VP1X/wCtTuBw2sQMTwD+VZBjK9j+VemFZ+6o&#10;fw/+tUZEneJD+IoA8zYmomavTTHu6wA/QiomtY262x/DBosFzzQc0/bivQW0+A9YGH/AahfS7Vuq&#10;MP8AgJ/xpWGcDjNL5Zrtzolof7w/A/40jaDbN0kx+Bp2EcUpxVqCUKQfeujfwpDJ0lH4ihPBqrys&#10;qUAXdPvQMA1HqJWTNRjwtKPuyIfxp48Oz99p/wCBU7oRz8sO01Htrck8Mzn+H9agbw5cL/AaGMzD&#10;xVdzWrJoc6/wN+VVJNKlX+BvyNKwFUHNDR5qQ2Tr1U/kakWM9xSsBEl3JENoJxWx4fZrktu5wKyn&#10;ird8LJgN9RQBb+x461BeaMt0u3pWu6U3bimBzaeD0HUk/wCfrU6eFIR2z+JrZmmEYyazT4ihQ4LU&#10;AOj8Pwp/AK0o4gowOlQ2l/HdfcINW15oAY68VmWwzNJ+Fa5Wsu1GJpPwoAugYpAKkpk84hG48AUA&#10;LijGa47VfEzTHbFkD1rLGoyA53nP1ouB6LtpwWuZ0PxNkiKY9ejf411IGaAGba2bM/Iv0rHPFXId&#10;WiiARjggUMRpZpapLq8R/jFSrfRt0YfnUjLFFRidT0I/OnBs0AOopKM0ALSbiKM0lAGV4guDEFPX&#10;k1kLqf8As1uaxCJQoLbcZ6nFUFtEH8YP40xlZbvz+MYp1STxBBwareeBTQmRm5cH7v60fapB0U/9&#10;9Uy81Bbdd1YjeLvRadxHRR3T98j8amS7cdzXJN4pdui/5/KmDXZ3+6p/L/61K4zs11Jx/EaRtWde&#10;c1kae80qgsuD78VNNbSMDjANOwFmLxZIz+V6d6ur4jcdQK4jT7V2m2k4IBre+wkdWP4UWA2G8VGL&#10;lgKjPjmNeo/I1zmo6KbgcMfxrObw0R/F+lJoDs/+E+h9OKkTx7AfUVxX/COgdTU0ehRjrz+dLlA7&#10;mLxlDIMg1MviWF+/6Vx0VusQ2gVOigU+UDuIr0SDcoJH0qKUeYed2PoaqeGnPlsPRv6VrBzSegGe&#10;2l2zcmMZ+hqP+xrY9FI+jMP61q76N9F2BkHQ4ezsP+Bn/GkGhY+7M38/61r5B7CkKKewo5mBWttN&#10;EXVix96Se2zwAfrmrBhQ9qT7Mvv+ZpXAxzp9wOmwj6kH+VIYLhf+Wan6P/8AWrXe2B6MR+NctP4k&#10;ktXMZ52kjNUBol5k6xN+DA/1ph1B06xyD8M/yqpH4xI6ipU8ZKeoNAD/AO2wvUOPqhpw19O7Y+oI&#10;/pT18YRnqDTx4ngk6/qKAGrr0f8AfX8eKlTWEboy/wDfQqM6lazcHafqtRm1speyfyo0AurqAboR&#10;+YqQXntWb/YVnJ0x+DH/ABpv/CKwNyrEfRz/AI0WQGsLoehpftQ96xj4Ux9yVh+JP9aafDUy/dnP&#10;4j/69FkBt/aVpRcKe9YX9hXa9JgfqKP7MvU/jQ/p/SiwG/5o9aN49a5/yL1P4UP/AAL/AOtRvul6&#10;w5+jCiwHQ5pa5030ydYG/Ag0f2wy9YpB+FLlA6Kiuc/4SEL1WQfVTQPE8fdmH1U0WYHQmisNfEkR&#10;/jH41Muvxn+NfzosBrUGs9dXU/xD86kGog+n5iiwFummq4vQaRr4DrQBPimmoft6Gj7Up70AOaq8&#10;oqU3C+tQySA0wMvUI96kVyUtqynFdldDNYVzDQwRiGA1JDZNKcCrvk4q5brspWGU49BdupFWU8N+&#10;rVcSQ1N5lMRWj8PIOpq1HosS9s0gmNO880wJ00+Jeiip0iReij8qpfaKPtFIDRDgdhTvOrN+00v2&#10;mgDR84HtSEq3UD8qz/tNKLmmBdMMbdVH5VE1hC3VB+VQfaaX7TQA46RA38IqNtBgbt/OnfaaBc0A&#10;V28NxHp/Wom8LIejVe+00v2igDLfwtjo9QP4aYdGFbJuKaZs0AYh0CQdCKY2jyr/APrrcMuKY8tI&#10;DBaylSo9kg7VrzzVBvoAztzr1FNN0V61fZqyb18Gi4Fj7ZSi8rN8ylEhNFxmn9sFL9sFZo3GniN6&#10;LgaH2oUouhVJLV36Vdg0OWTt+dF2IX7QDTo5xmrkXhZz94gVdt/Dixe5pgVLPWCpwa14NaBqu+i0&#10;0aSRSsFzWTVRStqi1l/2cwph09qOULmzHfq1WFuFNYAtmFTqCtLlHc1zKDRgGsgMwq1DITRYRexS&#10;FM1XMhFMM5osBZ24o2ZqoZzUsU+aBjpF21h6jJW5K+RXPanGW6UJAUouasmqkcbLUhcimIHNTQPi&#10;qEk2KWOfFAG9bSVoJJXO295itCO9BpiNJnzSZqj9tFOF2KALgNLVVboU/wC1CgCekzUP2kUhuBQB&#10;ZzRuquLkUfaBQBO0lUZ3yafLcg1UL7qTGh4oNIppagYlOFNzS5oGOpDSbqXNAE0HWrwqjbcmr4qk&#10;Sxaq3x6VaqpqB6VQHUGkpWpKgANJS0hFACU4UmKUUAOopKWgBKWiigBaKTNFAAaa1KaaaAIWFNxT&#10;2puKYCYpaKWgApKWkoERt1p1NbqKdQAtFFFADTThSEUooAUUqim05WoAYeKiqVqiIpgGaOtJSigB&#10;+KjJp5NRmgBQacKaKUUAPTrVsVUTrVukwClFJS0hhSU6m4oAM0ZoIpKAHUGkzRQAUhNLQRQAUUCi&#10;gApDS0GgBtGaDSUAOozQKDQAZopKKAFPNNIxTqQ0AJmlFNNKtAFPW7r7NEze1eaP/pMgUngmu88Y&#10;kiAntmvPrUGVwB1NUgOnsLqfSFLRMHQfwMSfyrmNXmN/I0wXbuOdo6CtdXe2+8p47imXtzDPhmyp&#10;Pdf6ircUSm0c4UMZya7PwBe7XeA9GGR9RVSxtFJBOJI88lfvAfQ1v2Wlw20yzwNkKDkdxn1FTy2H&#10;c6VKr6o22Jj6Cp4pBJyDTL6PzEZT3FSM4xdZI708a4R/+urB8PxnufypjeGgejVQXGDXiO/61Ivi&#10;Nh3P51GfC57MKjbwy46EUh3L6eJ2Hc1Mvis+v6Vjnw3J2x+dNPh6Ydv1osI318WfT8qkHiwe1cyd&#10;DmH8Jpp0mUfwmiwHWL4qU9h+dSDxOnp+tcWbCVf4T+VMNtIvY/kaLAd4viOM08a/Ga8/2uOx/I0m&#10;9hSsB6KNajPelbU4pARmvOvtDUq3TCiwHor3kUg25FP82I/3f0rztL9s0v8AaT0WA9DMcT/3f0pp&#10;0+Juw/SuAGqMKeNYYUWA7htFibt/KmHQIz61xy66w/8A11IviJh3P509QOpbw4h6Eimnw5jpIw/E&#10;1z6+J2Hc/nUqeKmHc0agbX9hSL0lb8zSjTLhekp/HNZS+LT6/pUq+Lj7UXYGiLa6X+MH6ijF0vZD&#10;+H/16pL4t9cVKPFa+g/OkBZE9yvVFP0yKT7dOOsQ/BjTB4oU9v1qRfEiHsf0oAadScdYW/P/AOtT&#10;DqY/ihb8gasr4gjPrTxrcR7/AKUAUDqMJ6xMP+ACmm7tm6qR/wAA/wAK0xq0R7/pS/b4W7ii4GV5&#10;tq3t/wABI/pSBLVuj4/Ej+lbHmwt/d/SkMML/wB39KLgZQtYG+7Lj/gX/wBaniwX+GY/99D/ABrQ&#10;Omwt2H6UxtChbt/Ki4FZbBx0l/UH+tONlOOkgP1B/wAac/hqJvWoz4XTszCi6AU2twO6n6g0hin7&#10;pGfwNNHhsr92Rh+NO/sSVekzfmad0BTvNOluP+Waj/dIqqulzw/dXH0IrYXTbhOkufrR9mul/jU/&#10;UUXCxjmK4H8Lfp/jSF5l6o3/AHya3B9qX+4fw/8Ar0vn3A6op+houFjktQtDd8OrAewI/pWY+hxj&#10;+8Pw/wDrV3zXk4/5ZD8GrPuZronKqQPTOaYHIQ6ctud6sQRW9FriqPmz+GKtm7uR1QH6rmmm/lHW&#10;FD/wCiwhi69GfWq8N5GsjyE8NjHHpU5vs9YE/wC+aHu424MA/Dj+lFgH/wBpxf3v51geJLhrrCR8&#10;r7GtfdbnrE34H/61J5Fs/wDBIPxH+FFhnCSwMnGKjWL1rsZ9N3khAdvbd1rMvtJMXUUnELmHnbXc&#10;eFNS+1x+WfvJ/LtXGT25Q1r+EJvJnA7OCKQHcKuSPrWidLjP8I/KqqR8j6itXNNsDOfQ4m7VC3hy&#10;M9M1rUUrsDEbwyvZjTT4bI6Oa3aKLsDA/sOVekh/M04afcp0fP4mtwmii4GJtuk9D+NPW5uV6qD/&#10;AJ+tbAoouBxviLUGkYIwwVH86xDcVo+LboJOwIPQdvasFrlff8qYHQaGfNJ9hWsYQK5vRdXjtSS5&#10;Iz7Gtg+IYD/H+hoAtPEJBgjio0sI06KPyFQ/21C3RxUN3r8UIyGB+lFwNERKvQD8qUEVyr+LnJ+V&#10;ePerdn4qWQ4kXb7jpRcDeFMk5pqzAjIPBpskuBTuBiQNi5b2FapkrDt5M3DH2rU8yhASl81Tu79Y&#10;PvGoNT1MWwwOprl5pzKcmk2FjeGuJ05q5b3az/dNciGqSOYxnI60uYdjshT1rO0zUBcjHcVorzVJ&#10;iOk8NHKN/vVr1z2nNNbJ8iZDHNWf7WmXrFUtagbNFY39vOOsZ/z+FKPEYHVGoswNijNZI8RxnqGH&#10;4U8eIYj6/lRZgaZNGaz/AO3Ij/F+lSDVom/iFKwFuuI1Ox3yuc9WNdit9G3Rh+dcZfatEZG+buac&#10;QK/2ECnC2x6flTf7TjPenLeI3Q1QhwiHcCm+Rg5A4qxFEZvugn6A0rRleopjIBF7U4R4pS49aM5p&#10;AG2lHFJmjNADhIR0J/OpBcuOjH86go3UAWlv5B/EfzqZdYlXvVDNG6gDSGuSD0qQeIHHYVk+aKBI&#10;DRZAbK+I2HVR+dP/AOEkP939axA9LmlZAbg8RqeqmlOuxN1U/kKwSaKLAbzapbv1UfioqNmtZeqr&#10;+K//AFqxTUZzQBv/AGW0bstRPpNtJ90gfQisbd7UmfagLGw/hqF+jsPowqB/CqngTN+eaz1Jp27F&#10;PULFlvCzr92U/iP/AK9V20S5j6Pn8DSiZh0J/OnrduP4j+dAEP2C6X0P502SC6jG4qMfWri6lIve&#10;njVpPUUAZEk1x/zz/I1RkuJlPzIa6ZtZYc4FU5fE4HBQUgMkaj6xtn6Uv9qJ3Vh+FaX/AAkUZ6pT&#10;DrETdsCgCkmqR9yR+FWBqMR/j/MVOb+FqDNA3PH5UAMW8jPRxTxOp6Mv50f6O/UD9Ka1pbP2H6UA&#10;Shs9CPzpdp9vzqBdLtxyDSTWEUnRiPpQBOVPpSYPpUKaQp6SH8aadIcdJDQBYOfQ03NRrpsw6Sfn&#10;SG3uE7qfzoAl3UuahCXHopo8ydODGD+NAybNGahaeVesX6037Y3eM/hQBYzRuqp9t9Ub8qQagncM&#10;PwoEXM0bzVYX8Z7n8qUXcZ/ioAmLGmu+KikvUTkMDUBvlfuKQD2OaaRSCdT3FSK4oAj2VVubQOc1&#10;pLg1IqIepoAxU0zd0rV07wwZTlulatoiVrQSqvemBlJoUcUm3GRjvVyXT0jHAH5VIZQ0vHpU8o3C&#10;mFyjCqqeBV9Bmqi2/OauocUMQhShVp+aTNIAIoC0E0gagBCoo2UpNJmgBDGKTyhTgacKAITADSiA&#10;CpDQDQBE0NMMFWM5pKAKpt6csOKs4oAoArlDUMtpvq4xoWgDP/s2mvpma1dtNdsU7gc9PpFQjSK6&#10;YANQYhRcDmv7IxTTYlK6bywKjaINRcDm/spFBgNdF9kFN+xCi4HPiFutBRq6JrUDiq7WgoAxNrCm&#10;lmFdANPFRvpuaYGD5jU4TNWwdMpn9nUAZQkY1NDETzWithipVtNtJgUhFSFDWiLej7NU2HczCDTG&#10;JFahtc0xrKiw7mWZCKTzyK0TZVG1lRYLjdOk3mtWqFrb+WavimIWqWo9qu1Q1M9KaA6siis9dPmT&#10;/lrn6qKf5E4/iU/hUWAu0GqW24H9w/nSb7gfwqfxNFgLtLVH7TMOsY/BqPt0g6xH8CKLAX6Ws/8A&#10;tMjrG/5Cj+2FHVXH/AaLAaGaKof21H33D6qacNYiP8X6GiwF3NJVUapEf4xT1vo26MPzFFgJjSGm&#10;idW6EfnS7ge9ADGptPIppFMBBS0goNABSUuKSgQxuopaR+opTQA4UUgoNABRSYpaAEoNFLQAxjTB&#10;T3ppGKYDTSUpooAU02nGmUAOFKKQUooAeg5q5VNTVwGkwEpaKKQxaKSjNAAaTFLSGgBKWkzSZoAe&#10;KKQGigAopTzTTxQAtJmgGjFAARSU6kIoAbRmiigBc0UlANAC0tJmkoAU0nSjFFAFPV7b7VE0fqK8&#10;sQm3fB6qf5V69iuF8W+HWiY3EYyp60wLdrdw3ADbeCOmc1y3iC4QybYxgCm2l+1tnb39aqyRBvmz&#10;yad2BY0ycIwJJwOoBwfwrrfD2piZ8kdB171xMURkIRBkn869F0TwwIYQrn5zyT6e1UpKxLRqCHJ8&#10;yM4NNn1MbWRhhwOnr9Kz2EmnH5uV9RU8rLfDPcd/8aVhXsUhfsvVHH/ATS/2mO+4fVD/AIVowXD2&#10;gAk5XoGFaSncMjkGhspHOf2ovr+YIpRqi/3h+ddCUz2pjW6t1ApXQzEXU1/vL+YqUaiPUfmK0X02&#10;J+qioX0KFuqD9aLoRXGoU4X/ALUHw3B/dI/E0n/CORDpuH/AqegDxqApfty1H/wj6jo7D8R/hSHQ&#10;fSRvyB/pRoBN9rQ0heN+wqL+xXHST81FJ/Y8g/jX8V/+vRoA42sTdhVd9MjkYDGAOpzUp0qUdCh/&#10;A0n9mzD+5+ZoAjfRomPA/WhvD8R9fzpRZTD+Ffwf/wCtS+RMP4PyYUAQnw1Ge5pjeF0PRjVjEq/w&#10;N+BB/rSGeReqP+Wf60AVG8Ljs36Uw+Fj2YflV77aw6qw+qGl/tDHr+Kn/CiwGa3hZ/UVG3hmQen5&#10;1rDVB6j9RTxqY9R+dFhmGfDso7frUZ0KUfw10Q1IHuPzFOF/miwXOYbR5R/CaYdNkH8J/KusF77U&#10;77Z7UrBc442jr2P5UwxsvY12n2wUG4Q0AcXuYUonYV2JMbdhTTBE3YUBc5IXjjvThfuK6d9PibsP&#10;zqFtHiPb9aLBcwBqTinjVWrb/sGI+opD4djPc0Bcx11dvSpBrZWtFvDSdmNMPhgH+L9KAKyeIWHr&#10;UyeJ2Hc/pSt4WPZv0qM+Fm7EUAWF8Vt6/pUq+LG9R+VZ7eF5PUfnTD4alHp+dFgNhfFp9vyqRfFv&#10;0rAOgSjt+tMOiTD+E0WGdOvisHsPzqRfFCnt+tci2lSj+E/lUZsZB/CfyosB26+JEPY/nTx4gjPr&#10;XBmB17H8jSfOvrSsI9AGuRn1/KnjWIj3/SvPfNYetKLth3osB6H/AGlE3cflR9qhbuK8/F+w704a&#10;iwp2A779y3p+dKLeJvT864NdUYVINWPpRYDuDZRn/wDXVW50iKQYNcsusH0ps+snFFgJtZ8OQKCQ&#10;SDXO6VD9nuI8HPziob2/Z6j0aTfOn+8P502wPVhHg/jVo1RSfcwHvV01LAKKKKQC4rl9X8X/AGOc&#10;Wy9sZ/GuozXPy+EFnuPtRPHUj3pqwG3C/mAN6ipKVz6UlIAoooNAHIa/atcSthemOazng28FDXdS&#10;ahGnyMeRTI7+Fx1FVcDg2hXupqNrdP7pr0HdA/8Ad/OkNtA/p+dHMgPOjaRnsaYbCM9jXo/9lwN2&#10;H50xtAgft+tF0B5wdOj96adOQdzXoreF4W//AF1G3hCI9zRdBqeffZQvRjSGIj+M13p8GRnoTTD4&#10;KT+8aNAOBWFkO4NyfaphJKO/6V2h8EgdGpr+DCf4qegHB3Fq0xy1QHSmPSu//wCEKPrSf8Iaw70r&#10;ILnnb2DJUDIVr0K58GuRxXP6h4Umh528UcoXMbTbj7O4bsePzrtYo8jIrhpbdojgjGK9H0y382JH&#10;9VFEdAZ0GnjEa/7oqzUNou1FHtUtSwE25pDGD2p1FAERt1PamNYI38NT0uaLgVG0iJv4aifQoj2/&#10;WtHNJmi7AxNQ0SOGN3GchT3rgV2r1Fela6f3En+6a8z+zbuapaoCc3Pl9AKibUHU4H8qEsTSra7j&#10;9KAOn8F6ozymFzkMvH1FamsWwDMPasHwzD5dwv41o+ML0wybQP4afUDjNTYxuQDUUFyw70To0p3G&#10;iOIipYF1LtvWl+3sKrjimkUDLR1BqT+0WqoaUCgC0b8nrSfbQe1Q4ppFFwLYu196lS7UdzWcTSZo&#10;uBp+eh5yalS5QfxVkUlFwsbou1/vU8XKnvXPmm5ouFjpBMD3FLvz3rmt+KcJiO9HMB0gNGa54XDe&#10;tPF24707gb2aSsYXzjvS/wBoPSuBs0Vjf2qy05dZb0ouBr5pc1k/2yfSlGsA9qdwNN+lc/cPljVz&#10;+0Ub1rOuZcHKfrSYCbqPMqLzmNMKk0hFjzKaZah8smk8mgCbzaPtGO9QiCl8gUATC7x3p/2z3quI&#10;RTvKFAyc6iR0NA1dx3qDZShKALA1uSpF1+QVVC0oWmIvDxHJ6VIviWQ9hWdinx0wNq312WYfdzip&#10;jqzj+Cm6CuQfrWpsoAy/7aZeNhpBqiHllNahiFIbcHtTsBnf2rEONp/KgajC3UVf+xKe1J/ZiHtR&#10;YRQMltJ1FMNlbyd8Vpf2Oh7U4aDGe1FhmWNGgPO79anXRIH43frV8eHYz6/nSjw3H6mgCmnhuM9H&#10;P6VJ/wAIqDyJKtjw2nZjTx4ex0c0CK8Hh0p0epjobH+L9KkXQmXpIfyqK+ilsF37sge1AFVv+Ja3&#10;zHJNSrrANczqGpNctk1VFwRSch2O1Gqg07+1BXFi6NL9sYUXQWO1Gpg1IuoA1wo1FhTxqrCi6Cx2&#10;5vgaUXoriRq5qRdYNF0Kx2n2sUfaxXHLrJp/9smi6Cx14uQaeLgVx660RUq65RoFjqjODSrKK5f+&#10;2s09dboCx1HmCjzBXOLrgpw1oGgLHRCSlDVzw1kGpU1gUWA2XNCNWT/a4pV1QUwNoPmmSDNZa6qK&#10;lTUd1FgLyGpS1VoZt1TFqGA2U1XEvOKmZqqSNtpAXlOaXNUUvgKd9uAp2AsyviqwbcaY94DTVuRR&#10;YC+pp1VFuRThdCiwE7CmYqI3INJ54oAkMlAOaqNOBUsUwoAsiiofNpRLmgCWm76A1RMcUATdaTbT&#10;I2p+6kBG4xThSO2aUUDFrO1U4x9a0azNWPShAddmkzQaSpAduo3mm0tADt5o8ym0UAO8ygt7Uyig&#10;BGQHnA/KhoUPVR+VLRQBEbGJuqj8qjOlwn+EVZopgVP7Ii9P1NH9kR9iw+jGrVFFwKn9kDs7j/gV&#10;IdJPaVquUlFwKg02Rekp/ECmmwmzkSD/AL5FXaM0XApPBcL0Kn8P/r0hW4HZD+dXt1LuNO4GPJdT&#10;owDIMeoNWlnY9VqeZun1pQ1AEQuD/dNL9o9jUwal3UgIRNml84VITmkwPSgQzzBS5pSo9Ka3FAAa&#10;bTs0lMBpFJinEUlABTcU6igAoFFKBQAq1cFU19qaZLgfwKf+BUgL1FUDczL1j/JhTTqMi9Yj+BFF&#10;hmjRWYdax1jYfl/jQNdQdQw/CizA080VnDX4u5I/A04a7Cf4v0NFmBeNJVZdVifowqVbpH6MKLAT&#10;Cimhwe9LQA6mmlpCKQAKU02lNAC5pMZpDSx0AIRSU8im4pgNozS01mA60ALmjNQSXyR9TVSTXok7&#10;0AaWaM1iv4ojHrUTeLU9DSsBv5proJBtIyD61z//AAly/wB2nDxav92nYCLUfA8dwd0Z2E9uorJb&#10;wHIDyy4/HNdAvitD2NSDxFG9FxFHSPDUenHf95vU9vpXRwtxWYmpI/Q1ahu1FNhYuvEJBtIyD61j&#10;XWltaHzIuV7itQXi0/7SppJtA0ZsE63a4PTuPSrccy2KDqRn61VvbMKfNhOG7jtTrW43j5x9R2/C&#10;m9RbGsjiQbhyDTsCsu3BtTtXmM9PUU6bUGXgUrDND5enFKUHWstIeRJnrVx5jjFFgJ/KBpPJFMtP&#10;u81NSGR+SKTyKkoouBH5FJ5FS0UXAiEFL5BqWii4EPkGjyTU1LmgCv5RFJsNWc0ZoArbT6Uhjz2/&#10;SrWaKLgUmgU9VH5Uw2UbdUX8hWhijAouFjLOmRH+AflTTpMR/h/ImtbaKPLFPmCxkf2RH6H8GP8A&#10;jSf2Qnq3/fRrX8oUeSKOYLGOdHX+835j/CmnR/Rz+IH+FbXkCk+zijmCxiHRz/f/APHRSf2S/wDe&#10;H/fP/wBetv7OKQ21HMFjD/suQd1/Iik/s+Uf3fzP+Fbv2b3pPsxp8wrGH9jmHYf99f8A1qQ28o/h&#10;/wDHhW79mNJ9nNHMFjB8qUfwn8x/jRukX+FvyH+NbvkGjyTRzAYP2l16q3/fJpP7RYdQfxU/4Vve&#10;WaaY89qLoZhjVv8AOCKcNWHqK2GgHdR+VMNqh6qPyFF0BmjVQfT86eNSB9Pzq4dPjP8AAPyph0uI&#10;/wAAougIRfg9qX7YD2p50iL0/In/ABpP7GjP97/vo0aAMNyp7D8qaZUPYflUn9jJ2Zv++qQ6MOzt&#10;+n+FGgEREbdVX8qa1tE38K1L/YxH8Z/IUn9jt2f81FGgis2nRN/CtMbR4j2/WrTaRIOjj/vn/wCv&#10;Tf7MlH8S/kRTugKbaHGe361G2hoPX86vHT5h/d/M1G9vMvYf99f/AFqAKJ0ZR3NVbnSOODVudpV6&#10;r+orMubuRe36igDH1Gx8jrUnhWz82cH+7k1HeXzPwwrpvB2meVGZ2HMnT6CkM34eGH1Fa9ZsSfMP&#10;rWlSYDaWiikAoopKWgBKWiigAptOooA4fXrlkmcZwM1nRXjAcGuh8RshJjVcux6+lSQ2VuihSOQO&#10;tUBz/wDaLilGqOK6H+zbdu1J/YsDf/roAwhrDCpBrjj/APWa1z4fhPc00+Goz0JoAzl8QuO5/OpF&#10;8SuO5/OrLeGE/vGo28ML2f8ASgBF8UOO5/Spl8VN6/pVc+GPRx+VMbw2w6MKYF5fFbev6VKvis+3&#10;5VkN4fcdxTDokg9PzpWC5vr4qz6VKviYHsPzrl20qRO36037I69qdgudXJ4lAHT9awtS8XYyuP1r&#10;NkVl61i3pzRZIAvNQ+0EnArv/Dz5to/92vMCea9J0kGGFF9FFLcDpYjwPpT6jg5UfSn1IBRRSUCO&#10;et/EzXFybVRwuQfwroiKzdN0NLOV7n+J/wBK0yc03YY2ilxRSAiuLcXCmNuhrmrLREmkK/wYOD07&#10;10OpS+TGzjsK4ePWGilyDgVS2A6F/D6xkqPTNYxsBG5WrUOts7ZJ7VXa88x80wL+k22yZW+tHioA&#10;y8+gqxps++RE9Kw/Hl40E+Af4RSYIqMgqGSMGsxdTYmrkd0XqbjGvHioWGKnc5qIrmgCLFOUU/bS&#10;GgBCaYTTjTTTASjFGKWgBMUtGaQmkAUlGaQmgAxSUm+jdQA4NTgahLUK9AFjrTttJCN1XBDxQBnu&#10;KaKsTpio0SgCNhUeavR2xlOBV+Lwy0nNCQGGhpXGK2W8MPHz6VlSptOPSnYCGilIoxSEJS0YooAK&#10;MUtFABRS4oxQAmKXFFLTAQCnCkpaACpYFyajFWbRcmmgOo8O23yE+9av2cVX0CLEefetLbQwKv2Y&#10;UfZRVrbS7aAKn2YUfZxVvbSbaAK4gpwixU+2jbRcCIR04R1JtpcUAR7aULT8UYpANxiszxFxEa1a&#10;yfEnERpoDgpTzTM0szc0zdUsY+kajNNJoAaaKWjFAhKUUoFAFABRSkUlAxwoFApwFACZpN5FOK03&#10;bQAokNL5ppNtGKAHiY0vnmmAU7ZmgBwuCKetyxpqw5qeOCmhDo5GNXoJDUUUNW4kxVIDVsWIHNXm&#10;fiqduMDFTE0CBpMVSu5OKsy9KzpnzxQBmXF4YzUH9rGp7yHNZLrtpNjNEasaX+1jWZRSuwsav9rm&#10;nDWCKyKSnzMLG0NXp39r1h5puaXMFjcOp5qVNVxXPbqUNT5gsdGNX96cur1ze80eYaOYLHUjV/en&#10;f2qK5TzTR9oIo5gsdYuqinf2rXI/amo+1mjmCx29pcedzVwVheHJC4ya3QaAHVlaueRWpmsjWDyK&#10;EB2JopSKSpAKWkooAWkoooAKKKSgBaKKSmAtFJRQAUUUUAFJRSZoAWikzRmgApaTNGaAIZ6UUk/9&#10;aFNAD6WkooAQ0UE0UAFNcU4U2SgQ2lBpM0ZpgDUlLSGgAoNJmjNACilpmacDQAoNXFY1TBq2tJgP&#10;8w0eYabSZpDHb6N3tTc0UAKQD2FNMKN1UflS0uaAImsYm6oPyqM6XCf4BVjNFO4FU6PCf4fyJpv9&#10;iRdtw+jGrlFFwKX9ioOjuP8AgRo/snHSV/zq7SUXAqf2Y46St+IBo+wTDpL+airlFFwKRtLgdJFP&#10;1WlEdyvdD+BH9auZrH8TXjW6DacZNAD59Vktvv7PwzVWbxaF6DmuVkuGk5JzUZNOwG5ceKZJOnFZ&#10;0uqySdWNU80GgCRpy3U1GWzSUUAITSZpaCKAEzS0UUALmjdikooAcJCKlS/dOhqCigZow646deav&#10;LrJrn6tUxGwutGnrrOKwyaTfRYDoRrNKNYrnfMp3mUAdIusgVJ/bQPeuX800vmmgDqk1vbwDUi65&#10;71yQnNKJzSsB141v3p41nPpXHfaDQLk0WQHaDWPpTxq3tXFC7NO+2n1o5RnajVc9qeNUHpXEDUG9&#10;aeNSYd6LAdsNSFOGoLXEjVG9akGrN60cojtBfLThdqe9cWusNTxq5pcoHaCUHvTs1xg1kipV1wij&#10;lA66lrlk8RstK/iJm6HFHKB1FGa5E63L2ak/tqb+9RyjOvzRmuRGuTD+IU8eIZh6UcoHV7qXdXMJ&#10;4mkHVRUyeJz3WiwHQ7qN9Y0fiAPVhdVB7UrCNLfRvqgupg9qkW/VqLAW91G+oVnVuhFNkUt0oAn8&#10;4Co1ugzbcH+lZ81k7EEetXUUnjHaiwXJ5JBGMmnK+4ZHeqNzCW59qsxDAA9qLBcmzRUdLSHcdRtF&#10;NpaAF2D0pDEDRS0ARG2pjRbasUjDdTEVsUoFS+XSbKAGYpdtO20uKAImSoJYs1bIpDHmgDGntc1k&#10;X+nnGa6t4c1XltsjpVJgcDHpySyqshwhbmu+SNUAAxgdMVgahoZl6AVlyeHpB0B/AmhoDszIsfJP&#10;Sj+10Pr+VcMdGlXs360n2KZf7/60WA7sarGe/wChp41BD/FXA7J17t+VHnzL/EfxFFgPQVuVbuKe&#10;JAe9edfb5l7j8qemqyj0/KiwHomaWuJtLuSXqcfSt22smcbt5H+frSsBs5ozWatm/wDz0NSrbuP4&#10;z+lFgI59M81i+7GfYGo/7IP94f8AfNXwtLtp3Azf7Hb+8Py/+vTTpD/7P61qYpaLsRkf2XIP7v5m&#10;g6fIOw/76/8ArVrZozRzAZBspR/D/wCPCmm3kH8J/MVtZpM0cwzCdnT+Fv0/xphvCvUH8q6DNKOa&#10;OYRz328e/wCRphv1/wAg10uKY8YPb9KOZBY5pr9fX+dQvqA7GujlgU9h+VZV5ZKeij8qaaAxbjUc&#10;8daybudJOorTvbDvj9K5+7hKmmwQ7TLD7ZKsY5Gcn6CvRTFtGB2rJ8JaF9jTznHzv+greZM1Iy/A&#10;MKPpUhqOI8D6U+pAKSiigBRRSUhoAdilpKKAKmrR74mX1FcONNzl88Cu51RS0bBeuK5CS0mdvLIw&#10;vtVR2AqxW5A3VOsW2rv2XaMYqOQYqgLOi/65fxrH8frm4/4CK19E/wBcp+tZvjhN1x/wEVLGjl4o&#10;c81djTFOjgxVhY8VKGQlaaVqwVqF6BERpKU01qAENNNNZ8U3zKAHE0maaWphegB5ajdUe+jNAD91&#10;ITTc0ZoARqbup3WkZaAG7qUGm4pc0AW7eTFaKPkVio2KvxPkUALNyafHHUbnBq1AuaQF7SIRvx6i&#10;uxt7cYrk9PG1wa7C1PFUAj2oIP0rzbU4/LkZR2Jr1BuhrzPWB+9f/eNNbCM8im4qQim4pANxRinU&#10;YpANpcUtFABRRS0AJS4pcUYpjDFKBSgUuKBCYq3ZLk1WAq5YjmmgOp0rVI7dNjHBq+urxN3rlZYC&#10;/NM+zmhoDsRqEbd6eLpD3rivJIpQhHrRYDtvOU96UMDXE5YdzQJ3Hc/nRYDuBiiuJ+2SD+I0h1KU&#10;fxGiwHb4oriP7bmX+KmnxNMnegDuKWuDbxlMnpSp44l7gUgO6rJ8Sj93WAvjmT+6Kv2esnWfkYYx&#10;TQjk5ouaiMdd22go3OKZ/wAI6h7UWGcRsppXFdpN4eRRmsO908R9KLAY4WlIqykG87RWtb6B5g5p&#10;WA57FOFdI/hjFQN4dIo5QMM001sNoZWoX0giiw7mctSrUz2BWojEVpABpKSlAJoAWjGakSLNTJDT&#10;sBCkeanSGpUiqVUxTsIjWKpVjxTgtPC0wBBViFcmolFWLcc0wNCKpN1RpxTN+KQEznNUZos81I02&#10;KFfdQBTli3Csm7s+9dA6VUmh3UNAc2ybabWndWlZ0keypsA3NJRiikMKaaWkxQAlLmikoAXNJmii&#10;gAzSUUUAJijbmnYqboKAOj8NLha3RWT4fXCVriqELWNrJ5rZrF1k800B0i67E3epBq0Z/irilSnb&#10;aVgO2XUYz/EPzqQXaH+IfnXC4oyaLAd4JlPcfnS7wa4Iyle9Ktyx6E0WA73NGa4UXbj+I08ajIP4&#10;j+dKwHb5orihq0o/iNPGtyjvRYDsqK5AeIJR3qQeJJR6UWA6ukrmB4ncdhTh4qbuoosB0lJXOjxX&#10;6r+tOHi1e6/rRYDoKSsIeLY+4NOHi2E9TQBuZozWMPFMB/i/Q1IviSA/xigC9P8A1pVrPfW4ZMAO&#10;Cc+tW0u1PcUxFilqITqe4pfOHrSAcaM00uKA9AxwpJKN1I3NAgIptBopgFKEzQi7q04YAgpNgZpj&#10;IqJq2ygas68ttnI6UXG0VM0u6mmimIcDV5TVEVdXpSYDs0UlFIYUtNooAdRSZozQAtFJmigBaKTN&#10;JmgBaKTNGaAFopM0ZoAWuf8AGB+RfrW/XO+Mm+VRTW4HK0ZpM0ZqgFpKTNGaAFpDRmkzQAtBoooA&#10;KSlpaAEoopaAEoooxSASrQFVqsrTAQikxTjSGgBtJS4ooAKKKSgApc0lFIBc0ZpKWmAZoJpKSgBc&#10;0bqSlFIBQaXNNooAcGpxbFMHFBNMA30u+m0UAP30CSmUUASiWl801DS0XAmExpROahoouBOLg0ou&#10;SKrZpQaALX2k04XrDvVTNLmgC4NQYd6cNTb1qhS0AaA1Vh3qRNade9ZdLRYDqdH1vziVkPbg1rC9&#10;Q/xD865TQLFLxykgyNuR+dbp8MwHsR9CaTSA0RdKf4h+dL54Pf8AWso+F4uxb/vo00+F07O4/GlZ&#10;AbQl96cJD61gnwxjpK36Uf8ACOuOkzfpRZAb/mmjzjWB/Ykw6Sn8v/r0n9l3K9JP0/8Ar0WC50Pn&#10;Gl841zn2O7XowP8An600rer6GjlA6XzzSi49q5jz71f4AfxFH9oXi9Y/1FHKB1Hn+1J5wrmP7YuV&#10;6xGl/t+ZesR/I0crA6bzBS7xXM/8JM46xn/vk0o8VAdUP5H/AAo5WB024UZFc2PFkfcH9f8ACpF8&#10;VRHv/n8qOUDfKg96aYM96x18TQn+IVIviCE/xCizA0WtM96jNiarrrULfxD86euqRnowo1AebJqb&#10;9jYU5dRQ/wAQ/Oni9U/xD86NQITaN6VG1ofT9KuC6B/iH50ouM96LsDONn/s/pUM1kv939K2RMfW&#10;jzTRcDlJ08rlRj8Kv6fB9tI83+EfStwvnsPyoyPQflT5gsIqiJflwOKjtj5pJNTl89qRX29BUgP8&#10;kUeSKaJvanedQAnk0nk07zRR5goAb5NJ5NP8wUu8UARmKk8mpdwpCwpARGGgREVKDmigCPZRtqQU&#10;tMCu8earyQVoUxxRcRlSWYbg1zer6LuOUrrpwfSoNLBy28HrxkVSYGJbzXzqAFBA7lTVW81q6tTt&#10;dQPwNdsTgenHFZVxD5p+cZx60Jgcp/wkkw7fkTT18VyDsfzroTp6H+EflTW0yM/wj8qBmKvi9x2N&#10;TL4wb0P5CtE6REf4RSf2LEe1GgEEPigv/wDXFXoNYeU4GPyquNGQdBV+z0tY/m5zRoBP58voP1pf&#10;tMn90fnVoIKQxUrgVjO0nBGPxqCUbMMPp+dXTFmmPb7xt9aAKMkeODVOeDNarDzMj+7xUMlvTTAo&#10;aVBtlH41n+Lo90+f9kVt6fFtkH0NY/ioZm/AUMEYgXFBqQio2qRjHNQNUzCoXoAZTHp9DCgCjKcV&#10;GGqaZag6UAO3UhNIDS0AAp2KVEzUuygCClp5SkC0CFUUrLTlFOKZoAqtTDVkwE0xoSKLDIlNW4Wq&#10;ttq3BHQA881eteaqFcVbtKEBowHaQfcV19keK5GJc4+orr7FeBTAtOvFeYawP3r/AO8a9TdeK8u1&#10;kfvX/wB40LYRRNMIqTFNIoAZiinYoxQMbijFOxRigBuKUCnYoxQITFLS4pcUAIBTsUgpaYCgVbsf&#10;vVVFW7Ac0IDrLHTfNQMO9SnST7Vb0n/Vj6VaouIxzpRHYUw6afStyii4GCdN9qjOne1dFRijmGc0&#10;2nD0qF9NHpXV4pCo9KOYDjpNMFULnTwtd8Yge1IbZT1AouhHmFzaYFVY4a9UfTY36qPyqE6HCf4B&#10;+VGgzzZYsVv+Fjteulfw7Af4RVWXTI9PYMvANCsBqqwp2RWU+oBagl1YL3osBp3UgxXK6rOpOBRe&#10;6qZeB0qK009rjk0wJNItQTuNdZawjFZlrYeXWkJNnFICdoRUTQCmG4pjXFFhXEltgaqvaZp73VQS&#10;XmKdgIZbDNUZtNzVuTUKga/oGUH0zFRGz21ee9LVEWLdaVgIFiqRY6eFqRUpoCMLTwlSLHUipTAi&#10;EVPEdShaXFAEQSp7ZeaZipIetAF4LxVdhVtV4qu4pAVZRTEfbVh0zTPJoAep3VHJHUqx7acy5oAo&#10;SR7qz57LNa7pTDHmgDDFhmpBpO6tgRgVNFFmlYDBOjGm/wBjmuqW3p4gosByJ0hhTTpTV2q2uaf9&#10;hB7UAcL/AGWwpp05q7o2I9KadPHpS0A4X+z2FJ9hYV3J04elNOmj0p6AcObMjtTlhI4IrtTpgPam&#10;nSl9KLAVNEGFxWmBUUEHlcVOKYCViaz1rcrC1g/NQgNL7Kp7UhslroTZp6U37Ch7Urgc8bBaadPW&#10;uiOnpTW0tGouBzx04U3+zBXQnSx6006V707gc8dOpp06uhOlH1pp0o0rgc8dPpjWJrojpbUxtMen&#10;cDnTZkU02pFdCdNf0qNtOcdqAOfNuaYYDW+1i390/lUbWR9KAMFojULxmugazI7VC9p7UWA5ySOq&#10;0i4roZrP2rPmtcdqLAY7Uw1dmt8VWaMipaAdZffX611MLnNcvZL86/WuvSDFOIMakhqRZTThBSiG&#10;qEPE5pftBFJ5VIY6AJFuT61p2r71BrIWOtWxHy0mBOaQUpFFICWA81p5rIBxzWjDMJBmkwJs1HcD&#10;cpFLuqG4lwKSKZlkYpAacaQCqJFzUP8Ab8afKxwRUorjtSX9431oA7BddhP8VPXWIm/iFcFiikM9&#10;BGpRn+IfnTxeof4h+deeZNKHPrRYD0QXCnuPzpwlB7j868680jvSi4YdzRYD0XdS5rzsXjj+I/nT&#10;xqMg6MfzosB6Dmkrghq8q/xH86eNcmH8RosB3VLXDjxFMP4v5U8eKJh3H5CiwHa0Vxg8XSj0/Knj&#10;xjIOoH5f/XoA7Cua8ZtgIPrVceNGHVR/n8az9Z1r+0sHGMUIDNzRTc0oNMBaSjNFMYUUUUCFopKW&#10;gBaKSloAWiiigAooopAFWFqtVlaYC0lLSUANNJTqQigBKSlooASlopaAEopcUYoASkpSKTFACUop&#10;cUUAFFFGKQBRQKDQAlAopcUAJRS4oxQAlLRilFMAoxS0tADcUtFFABRRS0AFFFFAC0UClpgbPhY/&#10;vT/un+YrrK5HwwcTf8BNddUyASgUUCpAXFJilooAMUbaKWgBuKKdSMdozTAKOaAc0tIAyaMmiigB&#10;CaTGew/KnUUAMMYPYflTTbIeqj8qlpaYFc2MbdUX8hTG0mFusa/lVuii4FBtCgP/ACzH5VGfDtuf&#10;4B+taeKMUXYGSfDNuf4T+ZpP+EWg7bh/wI1r4pMUXYGR/wAItH2Zx/wKmnwuvaR/zraxRii7Aw/+&#10;EZI6TN+lB8PyjpMfyFbeKMUXYGH/AGLcL0m/T/69J/Zl2vSQH8P/AK9bpFGKdwME2t6vRgf8/Wk/&#10;05eyn8q38UUXA543N8v8AP4ij+0rxesX8q6GjNFwOe/tu5XrCaP+EhmXrC35Guh3GjdSuhHPjxM4&#10;6xt+R/wpw8VgdUb8j/hW9mg80XQGGPF0fcH8j/hSnxbEf8n/AArZKA9h+VNNup/hH5CjQDLi8VQn&#10;qcVKPEsB/iFXDYxnqi/kKjbS4W6xr+VGgyJdegP8YqVdZhP8Y/OmHRID/wAs1/KmHw9bn+AUaAWl&#10;1OM9HH508X6How/Os8+GLc/w/qaYfCtuexH/AAI0aAaovFP8Q/OnC5B7/rWK3hOHsWH/AAI0w+E4&#10;+zv/AN9UWQG/52e9L5tc8fC2Okr/AJ//AFqafDLjpK35/wD1qLIDot/0pMg9hXOf8I7OOkx/z+FJ&#10;/Yl0vSUf5/CiwHSEA9hSbF9BXN/2Zer0kH+fwo+yXy9GU/jRYDpQoHal3CsKG2vGGWZQaDHeDutH&#10;KBv7xRuBrn/Mu17Kaqaj4hm03BkUfN0xRYDqcCjaDXI2vjJpyFCZJP8AnvWmdXmXrEf8/jRYDaEY&#10;HGepzTWt896x/wC3JB1jb8v/AK9I/iPyhudGA+lHKwNOGHY4+lc14n5mP0Fbel6st64256dxisbx&#10;IP3x+goGjHaoiKtKmauQWYalcDHZarutdSmnBuopzaOp7UAckRiopHxXXtointUEnh4HtQBxcr5q&#10;Emuxfw0D2qFvC49KAOTBp4NdI3hnHaom8PEdjTAyIeatBKvDRCvY08aWV7UWEZbJUe2tZtONQtpx&#10;p2AogVKoqY2DUCzYUWAdHGDTpLYYzQkLLU+0mmBlGHmrcUOKm8gmplhIHSpYynKtPtm20ssRpixk&#10;UgNa2kyQPcV2Nj0rh7JCSB7iu6sFwKbAuP0NeWax/rX/AN416nI2BXlerHMr/wC8aI7CKdGKXFKK&#10;AGEUmKeRSYoAbilxS4pcUANxS4p2KMUAJilxS0UwExRSilIpAAFW7DrVUVb0/rTQM7rS/wDVj6Va&#10;qtpf+rX6VZNJ7gGaKKM0gFooooAKKBS0AGKKKKACkpaKYCEVh+JjhR9a3DWD4qOFFCA5V5iO9QvK&#10;X70NzU8FvuoAsaVp/wBob2rsbaxCDiq+iaf5I9zW4IsU2wM6VNtZ1xNtrbnizWPfRYpxFIoNd1FJ&#10;eVHKMVWkNaWRKHS3ZNVy5anBd1WIres5MtFQRk08QVopb1J5GKm4zMW3qQQ1orBmpltqLiMoRYp6&#10;rWkbWont8U0wKwWnYoIxRVCACl25oFSLQBHspyLipQtLsoGW4+RUEwwakhbiklXNICEDNTJEKhAx&#10;U8TUANkTFQg1Zm5quFoAicVERVl0qErQBAxxSxSEGnMmab5dAFyOU+tPFwaojIqSM0gNOG5NX4pN&#10;1YisRV21noYGlikxQjZp2KQDcUu2lxRigBNtGynUGgDPuBg0yn3PWmUwCsDWD81b9c9q5+amgO9N&#10;JSmm1AC0UlLQAUUUUAFFFFABSUtJQAUUUUAJmjNFFACUmKWimAxowew/Ko2tUbqo/IVPRii4FJ9L&#10;ifqi/lUL6BA38ArTxQRRcDDl8NQJ8yrgg9iatrp61bnHFItFwK/9nrSHTxVwUYp3AoGxphsc1fIp&#10;uKLgUhY1Zt4/LGKlApKLiBhTRT2NNxQAUiuYzlaU000ATi9PpUMk2+mUhoAQiiimk0AKDWHdWwZi&#10;cd62quRIGAyB+VF7AckbMelNNkK7A26nsPypptUP8IouM482QppshXYGxjP8NNOmxnt+tF0Bx5sh&#10;TTZV150qM9qY2jIaLoRyRsqabSurbRE9f0ph0JfX9Kd0ByptiKaYDXUnQff9DTD4fPqP1paDOWMJ&#10;ppiIrp28PN6io28Ov7fnQBzJQ00pXRt4dk9B+YqJ/D8np/KiwHOstA4rcfQpR/Cay762a3bawwaL&#10;AVs0uaSigBc0uabSigBaWkopgLRRRQAtFJS0ALS0lLQAUUUUgCrC1XqwtMBaSlpDQAUhpaSgBKKK&#10;KAClpKWgAooooAQ0lLRQAUlLRQAUUUUAFIaWigBKWiigAooooAKWiigApaSloASilooAKKKKACii&#10;igBRS0lFMDV8NnE6/Q/yrsa4jQ5xBMrMcDnn8K64alEf4x+dTICxQKhF7Gf4h+YpRcqf4h+YqQJq&#10;KYJge4/Ol3g9xQA6ikzRTAdRTaWgBaKKKQBRRmkoAWiiigAzS0lFAC0UUUALSUZooAKSiigBaKKM&#10;0AFFGaM0AFLSZozQAtFJmlzQAUlFFABSYopaACg0ZooASjFLSUAGKMUtFACYpMU6igBuKXFLRQAm&#10;KQinUUANxRilopgJSU6kpAJS0UtADlHFMqRelNoAYeK5fxyu5U+prqiK5zxfHuCfU047gYnh2LEi&#10;f71d5XF6GmJE+tdqacgExVLV4w8ZB9qvCqmqD5D+FJAOsYQhXA7Vz/iX/XH6Cujthytc54j/ANcf&#10;oKGNGYpxWpZHistRWpY9KgZoQirQqvBVk0wAUhpQaQ0AITTTSmmGgAVQTVtLYGqada0IzTQmRm0H&#10;pUL2wHar26oZVzTEVhag9qYbMN2q1txQBQMqjTVPakOlKe1aSmnUXEZJ0hT2pp0VT2rYoFFwMU6O&#10;q9qYbEDjFbcgFUJTzQxozn08HtTf7NHpV+ipHYpQ2QVh9a6C3YIKywKsI+KdxWJ7u72An2rzS9fz&#10;HZvUmu9lTzsg9CKwpvCLMSQRimhHNDmlArcfws6dxUDaOU60DMvFNxWsNMpf7KzQBk4pcVrro7Ho&#10;KnGgSH+GnYRg4pK15dOMJ2suKUWGewosBj0VsHT6xrzMTEUMB4FB5qXSl884rUOn5oAx9p9KkgLI&#10;cgVp/wBnilk0wBd1AGtp+t+UgU9qsjXlNcgbc0LER3pAdiNdWnjWkNcBdyshwDT7VnbvQB6AurIa&#10;eNUQ964UNIO9WIZmHWnYDtRqKetOGoJ61zURL9KmELGiwjoPtqHvThdL61zrQsO1CRseoosB0YuF&#10;PeneaD3rAFsTS/ZyO9Fhm9vBrC8UcqBTfKI7mkNsX680WsBgQ2het/TNN5BI6VPDaBe1aNthKLjL&#10;tvDtqc1HHJinGSpERTVjX9a8r1l3abqcRMwJziqTnNa8tmWqnLYEVpJiSIYErUggzWaiGM81rWj5&#10;rMokFvigx4qwVJqCRCKAGqMVYQVSIIqaNjTsBYbioJSKV81FtJosBE0W6mNBir0cWakaDNMRmqmK&#10;kVKmaDFKkVFwGqlOKVZSKlaKi4yoh21KVzTHjxU0YoArsmKQDFWXSoSlAB1oCZoxUsYoAhdKiMdW&#10;5FqNFzQBVaPFNAqzcKBVAy4oESlaFWofNpwmpAWBU1uOaqpJmrMEmKBmvFUlVIroU/7WKVguWKWo&#10;BPmjzqAuT0jnFRedUcsuaAuQz8moxTnbcaSmAlc9q33q6Gud1U/NTQjviaSmlqA1QMdRSZpRQAUt&#10;JRQAtJS0lABRRRQAUUUUAFJS0lABRRRQAUUUUAFIaWkNAEU3SmrTpeRTVpgOFOpoNLQAhptK1JQA&#10;Uw0400UCA0A07FNNAATTKdTTTATpRQaSgBCcVHUj1HQA6rUJ4FVDViI4FJgTE0maZuo3UDHk0m6m&#10;bqaWoAl3Um6ot9Jvp2ESlqN1Ql6aZKLAWN9Jvqv5lHmUDLG+jfVfzaPNosBPvprSVAZqjaaiwEzS&#10;1yniNt0n4CugaWuZ1pt0lAGdijFOpMUAJS0UUALRRRQAUtJRTAWlpKKAHUUlKKAFopKKQC1OtQCr&#10;ApgLSUuKKAEpKWkoAKKKKACloooAQ0hpaQ0AFFJS0AFFLSUAFLRRQAUlLRQAlFFLQAlLRRQAUUUU&#10;wCiiikAtFJS0AFFFFABRRRQAtFFGaAHLzxUvl021GXUe4rofso9KGBgeXRtrdNqvpSG1X0/SkBhg&#10;GnAn1rY+xr6UhshRYDK8xh3P50ouJB/EfzrRFkO9BsBTAoi+lH8R/OnjU5R/Efzq1/ZwNJ/Zo9aQ&#10;EA1eYfxGnjW5h/F/Kn/2b70h033osADX5h3/AEFPHiSUelRHTj6006caLAWh4nkHYU9fFTDqo/P/&#10;AOtVE6eaQ6e1FgNMeK/9j9f/AK1OHisf3D+dZH2BqPsDUWA2h4rT+6acPFUfof0rCNiw7U02hHai&#10;wHQjxTF6H8qePE0J9fyrmvsh9KQ2p9KLAdQPEUJ7n8qd/wAJBD/e/Q1yn2Y+lJ9mPpRYDsBrcJ/j&#10;FOGrxH+MVxvkH0pDCaLAdsNRjP8AGPzpwvYz/EPzFcN5RpPLpWA7wXKn+IfmKcJVPcfnXA7KMEd6&#10;LAd/vB70ua4EMR3P507zWH8R/M0WA72iuEFy4/iP5mni+kH8Z/M0WA7eiuLGpyj+I/nThrEw/iNF&#10;gOyorkBr0w708eI5R6UWA6yiuWHieUdhTh4qkHVR+tFgOnpa5keLG/uD86cPFp7p+tFgOkornh4t&#10;9U/WnDxav9w/nRYDforCHixD/Cf0p48VR+jfpRYDZxRWQPFEX+1+VO/4SaE9z+VFgNWisseJIT3P&#10;5U7/AISGH+9+hosBpUlUBr0J/jFKNbhP8Y/OiwF6lFVBqsTdHX86cNQjP8a/mKLAXE6U2lhkDjIO&#10;RSUAFYfiVdwX8a26yNfGdv40R3Ax9ITEi/WuvNcxpi4kX6105pyAKqan9w/hVuqupfc/EUkBLa9V&#10;rmvEf+uP0FdJbdRXNeI/9cfoKGNGctatl0rJWtSyPFSM0oasmq0NWsUANFBpTTGbFAAaaaY0lNMl&#10;ICSLrWjF0rNgO41pRLxVITHkUmKdijFAhhFAWlIoUUwDFGKUigUgExRilIpVFAEUgqhL1rRm4rMl&#10;fBoY0FKKj309TSKHRruNW1ts1BbnBrSjINMllM29HkmtAoKaY6Lhcy5oeKybkYOK6K4jrn71cNQB&#10;Cq09BSqtOApDLNt1rXh5rIthzWtCKYmY2tR5f8KoiOtLVBl/wqptq0SQ7K5jUx85rrcVyuqL+8ND&#10;GT6CnzGtzZWRoC8mtzbSQERWrcNt5iEVDtrV06HclAGG2nCm/wBm1uNZ0n2SgDhNXg8p8Vc0u080&#10;GneIoNsuK0/D1tuUmnYCH+zDSNp5UZreFqRTZbY7T9KAMSwbmtVXxWTYjk/WtHpTYizvpgNMzSoa&#10;QEwNBpDSZoAOprQt4qzh1rVtqTGSNDUJGDVyonWpAhDGlDE08LTloAYUzUT2u6roo4pgZ/2EU1tO&#10;BrSwKCoouBzd7YbORUFv8tbWoqAKxoqGBpwQ76mNhmiz6Cr4FAGY1hikFnitF0zUXl0XGVDaGlFo&#10;aubKkRKLgURbEUvlGtDy6Ty6LiM8wk0giIrR8umvHQBTVKCtOfim7qAIpI6jVcVOeaaUpgM25ppT&#10;FThaHWgCm606OlkFIgxQASURLSOamhTNAEE8AasxrEk10X2UNUTWYFK4GAbMimG2IrfNmDTTY5p3&#10;CxjRwladJla2P7PpracTRcDE+1MvalF41abaUTUNxpxQZp3E0FvOWq0GNUYPlODV4CpELuNBJNKB&#10;TiMUwIhS0lOoKENc3qh+aukNc1qh+amhGho+qSagSFzkDPWtQecOxrH8F8O3+7/WuxFIZkiSYdjT&#10;vtUq/wAJ/KtUU4UrgYr6rJH1U/kai/4SMj+E/lW5Ku4EGuflKoSNxH4f/Wp7gTDxKPSlHiZfSqvm&#10;qP4z+Q/wpDKp/iH4gUWAvDxKlPHiOM1nHae6/kP8aaIFb+7/AJ/GiwGqPEEZp41yM96yDYA9l/M/&#10;40h00H+EfmaLAbX9sxnvSjVoz3rCOlg/w/8Ajx/wpP7JHof++v8A61FgOgGpx+opwv0PcVzh0r2b&#10;8xSDTMf3v0osB0/2tfWlFwp71zH2Aju35D/Gk+yMP4j/AN8//XosB1PnA96PMFct5Lj+L/x00YkH&#10;8Q/I/wCFFgOmkcYpgfNc07Snjcv6/wCFOTUGXiiwHSqadmufGpMKcurGiwjdJpuaxxqhNKdTIosw&#10;Nc0ys0aoTVy0m87NFgLQppp2KYTSAaaQinEUEUwG4pCKdTGNADTzxTSuKcOKVjmgCMmpo24qA1C2&#10;oJEdpPNAF/dSFqpDVIz3o/tBD3FAFstTS1VjfJ6ik+2L6igZZLU0vVY3Q9aQ3APemIsF6YXqAzim&#10;GcUDLBekMlVjPTDPQBbMlJ5lVPPpDPQBZaSo2kqsZqa01AE7S1gam25zWo0tY142XNAEVFIKWkAU&#10;lFFABS02loAWiiloAKKKWgApaQUUwClFJSikAoqwtVxVlaYC0hpaQ0AJRS0lABSUpooAKKKSgApK&#10;XFGKAEpaKKACiiigApaKKAEopaSgAooooAKKKKACiiigAooooAKKKKAFopKUUALRRRQAUUUtAFjT&#10;DiVD/tD+dd8a4CxOJEP+0P5135qZAIVB7D8qTy19B+VLS0gGeSp7CkNsp7VJRRcCI2iHtTTYpU9L&#10;QBWOnp70n9mr71aop3AqHTV9TSf2avrVukNFwKh0setNOkj1q6DS0XAzzpPvSf2SfUVo4oxRcDN/&#10;spvUUn9lt6itOii4GX/Zje1H9mN6Vq0Ci4GT/ZrelNOnP6VsUoouBiHT2/u037A3pW9SZo5gMH7E&#10;R2pDZn0roM0uafMBzZs/ammz9q6bNJRcDmDZj0pPsI9K6cgUhQHtRcDmPsK/5FH2Ba6Ywqe1NNsp&#10;7UrgcydPWk/s5TXTfZE9KT7GnpTuBzJ0wUh0setdN9iT0pPsCGi4HMHS/emnS/euoOnJ70n9mL70&#10;XQHLnTD6006aa6g6WvqaT+yh60XQHL/2aaT+zjXUf2UPWkOk+9F0By5080h09q6f+yPek/sg+oou&#10;gOY+wNSGxaunOlH1FIdLb1FF0BzH2NvSj7G3pXTf2Y/tSHTHouBzRtD6Uw2p9K6f+zH9KadNf0oA&#10;5V7aq8tviusfTGP8NVptIc/wn8qYGDFBVmO2zWkNKZf4T+VBs2H8J/KmI6bT1xGo9qlptoNqAe1O&#10;qHuMQ1ka7/D+Na5rJ13+H8aI7gUNPH7xfrXSVzmn/wCsX610lOQISquo/c/EVaqrqP3fxFSgJbbq&#10;K5nxD/rj9BXTW/UVzPiH/XH6CmxozhWlZdKzRWlZdKkZpw1bzVOA1azQAGoXqQmo3oYED1HUj1Ga&#10;QyxZ9a2Iqx7LrWzEOKroSx+KTFOooEMxS7aWigBMUbaWloAbtoxTsUmKAK9xWNMea2bnpWLN1oew&#10;0NBqeM1AtWUFSUKz7eauWVxuFUpl4qXTapEs2M0lAooEQXB4rnbw/NXQ3PSucuz81PoA5acBTUp4&#10;qSie261rRCsu161rRHNUJmRqX36rAVZ1DlzVeqEAFcvqq/Oa6la5vVh85oAm0AcmtvFY+gLya2SK&#10;AG4rZ0ofJWOa2tLHyUmBKVpNlSGkxSA4zxJHmb8K2fDcWEP1rO8QJmX8K2PD64j/ABqnsBoeXUcy&#10;fKfpVjFRz/dP0qUByNj94/U1olazbI4JPuaui4BqxEpp0a5poOangXNIAIpgFWXXFVXk20APXrWr&#10;bVjRy5NbFsaTAtUYozRmpAbikxTqCKBiCjFKBS0ANxS4paUigDI1Q4BrItua19W6Gsi1pvYaNy0H&#10;Aq6BVSzHFXQKGITGaTZT8UYpAM20oGKUijFABmijFAFACimvUmKa4oApSjNREYqy4qMrmmBGKWnb&#10;KQjFMBaa1G6jrQBXkWmgVO61FjFAEbLViAVCasQCgC6i5pJI6cgpxGakZW8unBBUuyjbTAAlGynC&#10;lpCGeXVe6iyKt1Bc9KYGHJHhqnWo25apQKZI7NIzZpQmacLbPNAEI5paTG3inCgoa1czqZ+aumbp&#10;XMal9400BpeEl2yH/d/rXXCuU8MDbJ/wE11gqWAooNAFLSARqo706HrV41zl3p0krFlbANNAauIz&#10;SeTGaxP7OmH8VH2Ocd6qwG0bOI9qadNibtWP5NwO9H+kLRYDWOjxH/8AXTf7Fj9/zrL864Hal+1z&#10;j+GizA0/7FTsT+dH9jgdGP51mf2jMP4TS/2tKP4TRZgaX9kkdHNL/Zjjo/8AL/Cs0a3IOqmnDXmH&#10;8JoswND+zpP7/wCgpPsEv94flVIeICOx/KlHiL2NFmBbNlL6r+X/ANek+yzD+7+v+NQDxEKePEK0&#10;rMCQ28vov5msCUFSQfWt4a8tYdw/mMW9aaAQtSBqKUc0xCh6eWpmKfQAK1bOkNwfrWKBWvpHQ/Wh&#10;gapambacRikU1ADcU3NPIqI8UwFzSEU8U1qAI+tOK0AUMMUARMMVlXulfaGLYPPoR/hWqxp6aeJf&#10;m3EfQ0Ac9/Yfs35imnRD/tfkP8a6T+y/9tvzpDpjdnP6f4UXGc2dGPq3/fI/xpv9jn+8f++f/r10&#10;v9nP/f8A0H+FH9nyf3v0FFwOZOkt/e/8dNNOlOP4x/3y3+FdR9hk/vD8v/r0hspfVfy/+vTA5b+z&#10;ZB/GP1/wpPsEn95fzrqPscnov5GkNnJ/dWgDl/sMo7r/AN9CkNnP7f8AfQ/xrqDZv/cX/P4U02jf&#10;88x+f/1qAOYNrcDt+o/xpPJuB/Ca6f7J/wBM/wAjS/Zcf8sz+f8A9ekByxWcfwH8qgmuZIuGUj6j&#10;Fdgbcf3W/P8A+vWJ4gtwCvDDr1NAGGdRYdqYz7+TU7WvvVZxtOKQCilptLTAWkozSUALS02loAdS&#10;im0ooAdRSUUAFLSUUxhSihRmlpCFFWVquozVgcUwHU00uaSgApKXFGKAEopcUUAFJS0lABRRSUAL&#10;RRRQAUUUUAFFFLQAlJTqSgBKKKKACiiigAopaKAEopaKAEooooAKBRS0AKKKKKAClpKKYEsBwyn0&#10;Yfzr0GvO0OCD7ivRF6VMgFoxRS1IBijFGaM0AFJmlzTTQAtFApaAEpDS0UANxSilpRQAlFLSUAFG&#10;aSigBaM0lLQAtFFFABmlzRijFABmjNApaADNFFFABRRRQAUUUlAC5pKKKAClpKKAFopKKAFopKKA&#10;CikY4pTQAtJSZpaACiiigAooooAM0maWigBKM0UUAGaM0lLQBIOlMp69KZQAVka7/D+Na9ZGudV/&#10;GnHcClp/+sX610dc7p/+sX610ZpyASqmo/d/EVbqpqP3fxFSgJLbqK5vxD/rj9BXSW/UVyPim+MM&#10;5Uegp2uCIFGa0rNeKzdJ1DcSzDpXYWLLKgfAOfalyjuUYTVupy6r/CKQ3C/3f1osFyuajkq39oQ/&#10;w/rR5sZ/h/WiwXM1qaRWkwiP8J/OmiOL0P50uUfMU7Z9hrUiueKr+TEfWl2Rju1Owrot/aRR9oqm&#10;VT1NKqKP4j+VFg0Lnn0vn1VwP736Um0f3v0osGhb86l84VUC/wC1+lL5ef4hQGhb80UeaKqGE/3h&#10;SeSw7igCW4bIrFm4Na5jJGMiqs2nFjwRQwKMYzVuMUq6cy9xUy2pFKw7kM3SpNPFPa1LcVNbweVx&#10;TQmXRSUBxRuoEVrrpXO3P3q6O4G7pWFPYuWztNPoAxKcKetq4/hP5Uv2dh2P5UrFElqOa1oUrMto&#10;ypyQfyrWhamJmNej5zUGKs34Jc8VBg+lUIFWuc1cYc10i1z2sIdxoAm0DvWuaydBGM1q5oAQitzT&#10;B8lYea3tNHyUmBJRiloxUgcvra5krX0MYj/GsvWP9Ya1tEH7uqewi/UVz90/SpsVFdcKfpUoZxtq&#10;M5+tP8krzRp3NXygNaXEJEOKt25quxxwKkhfFJgWJDWTfOVrTds1Uni30ICpZS7ziulthisG0g2M&#10;DXR25FKQD807NO4owKgY2nClopgLig0ZozQMSg0tI1AGNq54rLtK0dZPFZ9p2psEbdmaug1UtF4q&#10;4EoYhQadikC4pwpAJto20tFACFaQCnUlAC016cKZJQBVc0CmSdaclMB4FQznFT1WuzxQBnveBTir&#10;EVyGrn71yGqW3uiOtA7HQhw1MZaoQ3lWPtGaAsOPFWbfms9pav2pzQIvpTqYtLSAdTTQabQBIKXF&#10;NFOoAMVXuRxVioLnpTQGIR81WVqFx81O3Yp2EWYuasKnFVLc5q4OlIDOfrQKG6mimMR+lctqP3jX&#10;USdK5fUD8xpiNjw8MS/8BNdUK5bQf9aPoa6lamQx1FFFIBGqKPpUpqKOmA4ik2j0paKAG7B6UeWP&#10;SnUtAEfkr6Un2dfSpaKAITbL6Un2RfSpqKAIPsS0h09T2qxRQBVOmoe1NOkoewq5RRcCidHQ9hSH&#10;REPYVfpaLsDN/sNPSsa7tvKYiurrm9R+8frVJgUdtPRttJmkJpiHlh6UmaaDmnGgBG4rV0g8H8Ky&#10;jWro3cfShgaZOaRTSkYpM1AEwFQTDFK82wZPSuf1PxWsHCcn3poDdBpM1xD+NZu2Pyq3Z+Nt2BKv&#10;4r/hQFjrM4oY5qG3uVuFEinKnpUuM80ARvWfd6ybVtuDir0hqzbWqyDJoAwx4mI7GnDxMK3v7PQ9&#10;h+VNOmIewouhmKPFAp6+JlrSbR0P8Ipv9hx/3RRdAUl8SqakXxCpqZtAjP8ACKYfDsfpT0ABr6mn&#10;jXFNRHw5H6Uh8Np6UaAWRrCmnjVVNUT4bT3/ADph8OD1P50WQGoNSU04X6msj/hHcfxH86T+wD/e&#10;NKyA2vtimsHxTMJNmO2af/YLf3zVHU9LaHaCcljRZAZYFZ9wcMa6J/Dk0owuMfWsy/0KS2YGTAHs&#10;aAKtvBu+Y9Kgc4OKmmn3EKOAKrTN8xoAfmjNMBpaAHZpaQUtAC0opMUu2gBaXNAWjYaAEzRmneWa&#10;v6bYh2BbueKYEcUYgGT1NVC2TiuyTw3FPySc1m6losdk2VJP1oAz7eDyhubqaYxzRLLuOKQUwCil&#10;pDSASiiigBaKSloAKSlpKAEopaSmAlLSUopAFLRRQAUUGigApKWkoAKKKKACilooASiiigAooooA&#10;KSlooAKKKKAClpKKAFopBS5pgLXRxeKMAAjtXOVfi0iWQBgvBFJgbA8Tj0pw8TD0rGOjyj+CmnTH&#10;H8FLlA3h4lX0pR4kU9q55rFl/hNRmAjsaOUDpx4iX0pf+EgT0rl/K9jTSmPWiwHWDX0pw11DXID8&#10;aXH1p8oHYDW0NOGroa478TRu9zS5QOzGqIe9OXUkPeuJ3+9L5h9aOUDuPt6HvSi8U964bzj/AHqR&#10;rhl70WA7v7SvrR56+tcHJdOg3Z/WnR3UjjI/nRYDu/OHrSiQHvXnF3rUlscH+dNtvEMkrBfX3pWA&#10;9L3ilDVw4vZfWpPtso707AdrmlzXJ6Q01+xBO0D8a2F0mTu/6H/GiwGoDS5rMGmSf3/50v2CYfxj&#10;9aVgNKiuJvfFMlnI0J5KnGavaNrMupMUHGBmiwHUUYrPEM47/rRsnH+RRYC/RWZPLNCC2OB9KoLr&#10;7ntRYDoqKwBrr/3aUa+392iwG9S1g/8ACQn+7S/8JF/s0WA3aKw/+EkHpQPEi+lFgNuisX/hJU9K&#10;cPEiUWA2M0VkjxHHTh4gjNIDTzRWaNejpw1uP1pgaGaM1QGsxnvThq0frRYC9RVQakh704agnrSs&#10;BZoqAXyHvSi6U96AJqKjFwp70eaPWgB5opvmCjzBQBMvSm0qHIooAbWRrnVfxrXrI1zqv4047gU9&#10;O/1i/WujNc5p3+sX610ZokA01U1L7v4irdVNS+7+IoQElt1FcR4x4uD9BXcW/UVw3jL/AI+G+goQ&#10;FTTTtVjXZaCf3Q+tcZp/3WrsdE4iFN7CL7jPNQtUxNRNQMaKUUYoFAATSZpaQigBM0ZopaAEpwNI&#10;BS4oAXNFLikApCFWpRUYp4NADs0uaSigY4UZpAaU0ABNJvo6008UAKXpPNNNNIaAHiU0GU1HminY&#10;Q/zjS+caYKDQBILg0G4JqKkFAyXzzThcmoaKAJvOzTt+ewqvTgaQEhcegqJoUfkqPyopQaAGpCid&#10;FA/CnGNT2FIaM0AJ5KelWI5hGNoquaBTAtCelE1VhS0rAMnso5juYc1YtkWAbV6VHTloYFjzRTJS&#10;JAV9aiNJikBUg0NIuhNSNpa+pqwTimM2aq7AgOmqe9Kumgd6fmjdQAGxHrUZ07Pepd1G+lcRB/Z2&#10;Oc1ahXZ3pu+m7qBlnfS78VT8zFHmZpWC5d30u6qAkpwlp2Au76N9UTLR5tFhl/eaGY1nmU0hlPrR&#10;YVyHU7d5eBVa2sXXqKuiY04TkU7BcmtsrVsSGs/7QaQ3JFKwXNLzKXzKzPtRpPthFFgNTzKPMrMF&#10;6aX7aaLAaPmUeZVAXZpftZosBfEtIz5ql9rNH2wmiwErpmnKuKh+00v2nFMCeql50pwu6UyhutID&#10;kr771EddQ0KP1H6UeQg7D8qLXGjn1OKlWQitvyU9P0oESeg/KiwGQDmtqyHApnkp6fpUqMEoAugU&#10;YqAXQpRcigRNik21H9oFIbikBNS1B5tJ59MdizVe56UguKguZ6AKDdaRhSB9xp7inchktrVzPFVL&#10;arR6UMaM89aWk70tAxsnQ1y199411MvQ1yt796mI3NE/1o/Guqrk9HOJV/H+VdZSluMSlooqQGtU&#10;UdStUUdMB9FFFABRRRQAUUUUAFFFFABRRRQAUUUtABRRRQAtczft8zfWulrndT+8frTiBRphp5pr&#10;VQhAaXNMpxoAXOa1NGPJ+grKUZrT0fqfpSYGy3NJTlqveS+Upb0FSBz/AIo1gx/u1riLm4JPvWhq&#10;1357E1jyKTzSYxC5NKsuKbSUhnQ+G9cNg4Un92x5Hp716AT3FeRwntXpHhu6NzApPUcflVITNBqt&#10;2nSqzrip7PpTAsUUlGaQDs0U3NLmgBc0ZpM0UALmjNJRQAu6jdSUUALuozSUZoAjuroWymRugrlt&#10;W19bsrt4C1r+KG2wH3IrgKEB1Nt4pMIx1qnqGqC/OXJ/DFYdGaYy8scSnPP6UoEQOcE/lVEGnUXA&#10;0BJEP4aUTxD+H9az80tAjQ+1Rj+H9aUXcf8AdrOpRQBpfbI/7tL9sT+6KzqcBTA0BfKP4aX+0F/u&#10;is+igC//AGio/hFI98rnO3kVRxRRcDUi1Y9B/Oorq8MvWqUXWpcUAMzTgacEp20CgBlFKRRTATNG&#10;aKKACloAooAKSlxRigBKSlxSYoAKKKDQAtFJS0AFFGKSgBaSiigBaSlpKQBS0lFMBaKSloASjFFF&#10;IBRQaKKYCUUtJSAKWijFABS0lFMANd7oVyJolx2GD+FcFWlo2qmwbPVT1FJq4He0VHBMJgHHQ1JU&#10;DEZc1j6hmD5gM1s1DNAJKE7CMKHX06EAflUU+tLORGoBJq1c+HklOamsNCS1OQOau8QJ7KxUDlR+&#10;VW/sSH+EfkKkRNtPqGwsVzp8Z/hH5Cm/2ZEf4B+VWqKV2FiodJiP8A/Kqt3pEQHCitWql70ppsDl&#10;3sk3YxxU2o6ZHDGGA5zSMfmq1qhzEP8Aepp6jMFog3BFCqBwKfiiqEYOuD5h9Kq6YMyCtHWo8kH2&#10;qlpa/vVqXuB0AWpo46VUp4FUI1vDw+Y1uNWLoA+Y1tt1qXuMSiiikB5vrsWZ5D/tVteEFxIf92qe&#10;sQ5lc/7VaXhdNsh/3TVsDqRS0goqAIb8ZjYe1c1HZPJ0ANdLefcP0qhp3WmmBQGjSf3RSHR5B/DX&#10;VJTqfMFjkTpcg/g/nUT2TL1Q/rXZ1WulxyKOYDk/sTH+A/rTWsm/uH9a6CPVAh2mpJdWCincDlHt&#10;yOCp/WmeQU5KkCuutH875vWp9RX92R7UrgcK0g9DTfMHvWlJDioyuKYGLe3Pl+tQQ3u5guTzUuvj&#10;BH0rMsVzIPrUsDoglO8s1IBinCqAh8s0eWanzQBQBCEb1psjPGC2elWcVHcDKn6UAYja/IK0tO1B&#10;7ldxNc44rd0Rfk/GpQGkJX/vGpFkc/xGmolTquKoR0+nJsjFTUyzGIx9KfUMYVka51X6Vr1ka51X&#10;6U47iZU07/WL9a6I1zunf6xfrXR05AhKp6j938RVw1T1DoPqKlDJYeorhfGf/Hw30Fd1CORXC+M/&#10;+PhvoKpAUtP+61djohzEK46w+61dfoX+pX8aOgGhTCM0+nKKAGpHmh4yKvwx8AkcUyd1hyW4U9KV&#10;wKGKTFKrh+R0pcUAMxS0uKKAEFOFGKWgApcUUoFACAU4GjFLigBaKKMUAKDRSUUAJiilpBQAEVG1&#10;SE01xQAylpKWgBaQ0UYoAbQKUikFADgaMUgFOoASig0goAXNKDTTQKAFJpM0hNJmgB2aAaSgUASU&#10;hpRSGgBVpc00UE0wHk0BqbmikApOaYRSmkNABTTS0GmA2ig0gNABmgUGgGgAIzTSMU8GgjNAEWaX&#10;NKy03pQAtFJS0AITTTTiKSgBlGadikIpgJmgnNLikxQA2lzRtoxQA0mgGlIpKAHhqN9NoFAEgelD&#10;VHmlBoAkJpAaTNKKQCHigPSvUQNAE2+jfTAaCaYDy1IHpm6nLQA/dRupDTc0gJN1PVqhDU9TQBMD&#10;QTimA0O3FIB6oWprwGrFsN1WvKpFcxkeS3rUFyGHWt0xVTvYOKaByMeE4NWc1XUYNWBTaM0ye1Ga&#10;vMnFUrKtIjikUYzDBNFLJ1NNpgMn6GuVuz81dVP901yl196mBt6VxKv1rra5HTTiRT6Guq+0Ac0p&#10;ASUVD9rX1pftK+tSA41Gnel+0Ke9RrKB3pgTUVEkwY4zUpTHNABRThHS7KQDKKkEWaPKpgR0VJ5V&#10;HlUAR0VJ5VHlUAR0tP8AKo8qkAyineXR5dADa5/VBljXRbTWLqFkzsSAcVSAx6YattZMOx/KmfYm&#10;PY/lVCKpNLUzWjDsfypmw0DGqcVp6Lyx+lZ4TFX9F4c/SkxG3txVDVj+6b6Gr5qtcJ5ilfUVKA8s&#10;mbJJpkOH4NWL6DyJGQ+tUWPlnNJlF6XTg3K1QlhMXBq/a3eeDWgNsnBGadrgYUHrXd+CTuiYdtxr&#10;nW0xedneuu8K24ghA75JNCQjVdd1QHVYrM7JGwfoasCuW8VDDj6UwOiHiCA/xj9acNbgP/LQV59R&#10;ikB6LHqkTnAdST71bxXmSHacjtWxeavIx+SQ4IGRnHagDtaK47w3euJf3jkJg/ebjP412AOeaAFp&#10;aSigBaKKKACiipI4d1AGD4s/1Jx6iuEr1O/0hbxdjE49qzP+EOh9W/OndAefE4pN9d5c+C42HyMQ&#10;ffmqtp4OVCfNJPpt/wAmgDjvMoE1d63guFuhamQeB0U5ZiR6dKLoDiA+exoD+x/KvTU8PwoMbB+N&#10;RnQof7gougPN959DQJSO1ekjQof7grO1PwqsvMXy+vpRcDiPOPpS+cfSuqi8Hk9WFSt4O4680Ach&#10;5x9KcJD6VbvbI2jFWqJFzQBDub0pQT6VY2Uu2gCCNiD0q/DZSSjcFOD7VXQV6NaqAigeg/lRewHC&#10;f2fIP4T+VN+xuP4T+Veg4qK7nFuu89qOYDgjbsP4T+VJ5Deh/Ku3k1ERjJH8IP5nFL9vUFUYYL5x&#10;+FO4HDeSfQ/lSeWfQ/lXcJqUcnQZySPy604XkTEpxuUgEfWi4HC7TSFTXfW5S45UDHripTZof4R+&#10;VLmA88xSV6EbBD/CPyqNtOjz90dPSjmQHA0legf2XEeNo/KkOjxH+AflRzIDgKK7z+xIT/CKadBh&#10;P8Ip8yA4Wiu4Ph6E/wANNPhuH+7+po5kBxVJXaHwzCe360h8Lwn1/Oi6A4yiux/4RWI+v501/CsQ&#10;5yfzo5kByFFdf/wicZ7mmnwin94/pRzIDkqK6s+EU/vH8hTT4QX+8fyFF0By2KK6c+D/APb/AErO&#10;1Xw+1kAwOQfb/wCvRdAZFFKYW9qYUcelMCSiozvHajLDt+tICSkpnmMP4f1pPOPpQBJRUfmn0NAn&#10;9j+VAEoFGKYLge/5Gj7Qv+RTAk20lM+0r60faF9aANvSdeezGzque/autF1mvN/PB712EEwKj6Cp&#10;kBsi5p32isoOPWjePWpHY1fPFKJhWWH96Xf70BY1POFL5orLEh9aXzD60tANQSCl8wVmCU0vnGgD&#10;T3iqt4ciq4uDUV1PxTCxlOPmqzqQ/cj61UL/ADCrGoSZjx70LcDIxRinYpQtWIzNYiyAfaszShiV&#10;a3tVjyq/jWLpq/vh9aTA6XFGKdQKYGtoP3j9K2j1rF0L7xrabrUvcAooopAchqiZkb61b8ODEn/A&#10;TUWoDLt9TVjQBiT/AICat7AdBS0UlQBDd/cP0qnpw5q7d/dP0qlZNtNMZsJTqgWfFL59ICamsuaj&#10;8+l86kBmX+kC4571Sh8OAHLEkV0BkBoDiq5mIZbwCMYFN1H7hqbzRVfUHyhpdQOdlWq7JV11zUBW&#10;rA5rxCORWdYD94v1rV8RjBH0rL0//WL9al7gdPtoxT8UhFUA3FKBS4pRQAmKbIMgj2NSCl2bsj2N&#10;AHITLg1vaEuU/Gse6TBrc0IYj/Gl1A0QMUq0mKcgqhHU2n3B9KdTbT7g+lPrMYVka51X6Vr1ka31&#10;X6U47iKmm/6xfrXRVz2m/wCsWuhpyBCGqd/0H1FXDVPUeg+oqUMmg6iuD8af8fB+gru4eorhPGv/&#10;AB8n6CqXUCnp/wB1q7LRhiJa43T/ALjV2ejD90tHQC5UU0/l4+tSmqGpqSuR25oQF+DWFRRj73fN&#10;JNH/AGovmZxszxXN2v707CQAckE/yptvqckLFV5BPTtTtYDo4rT7MqjOcjNPqK3yRubqf0qWkAUY&#10;pKKQC0tJSigApw4pKd1oAKKXFJQAtKKQUtAB1pDS9KCKAAU006kagBtKwzTadQBHinAUUooAbigU&#10;4im0ABGaTbS0E0AIKU0lKRQAwmjNBFIRTAXNGaQUGgBaSikoAcKKKSgCRTQaRaDSABQTSZoNMAzR&#10;mkpDQA/NJmkFJQAuaGNJSGgApM0ZpuaAHZoxTadQAopQabS0ADVHT85phoAWjNNFLQAtNNLmg0AN&#10;opc0lABSGlpCaAEJozmk60nSmA402lzmkoABS4pOlKDQAYopcUlACg09TUdOzSAUnNMpM0hNMB1B&#10;pAaXNACVIpqPNOWgB5NIBmlp6ECkAqW+RmleAx8noa1LIZXB6Gq+ov5IC9v1pXApUjcik3ZpCaYG&#10;hZirtVLQVbqWAVUvOlW6p3pwKEBhkfNUoNRKcmpQKpklq0OK0S3FZMbbanNzgUrDuVpOppKbnPNL&#10;TGR3B+U1ytyfmrqLo/Ka5W4PzUwOjsodoz61dBDDaaYq4qRIyaQEaR+XxnP1pSKdcbo+ik/Sq/nM&#10;f4T+lAEwWlxio0lPoamJyKAMu61BonAHQmungm8wD3FcvewbiD710lj90fShgTxSYGKk35qFBUlI&#10;B6PTt1RpTqQDt1G6m4ooAdupd1NApcUWAXdRmkxRQAuaN1JSYoAdmgmm4pcUAHFLxTSKSgBxUGq8&#10;cSnIIGQfSp6rAYY0ASNZo3BUflUY05IvmUYNS5oVuKYEBppWnkZqNhQByXi7Rd/79ByOtcdJyOa9&#10;ZkXIwa5bWfDCzEvHwfTtTtcLnE521ZguSKsz6BKh24rU0fwtuIaXp6CkkwKEN5V+21AxnIOKv6j4&#10;PD/NAcH0JrnbqxlsTh1I/l+dMDsLHxEej8/zqr4gb7YQ6cgCuYivdvWrMd/74oAcVxQBU6Xgbrz9&#10;ad8je1AFbFKBUrW5P3SKYImHYUAGK9EsuY1/3R/KuBZNo6Zq2PFE8ShFHAGOlIDuaK87m8TXLdz+&#10;Aqo+s3MvG5v1oA9PZgvXj61C1/GnBdfzFecR2N3d9Fc/X/69aujeFp45VlmGFHPJB+nFAHbebjmp&#10;Y7qsu9lKjavU1nwaoIG2M+c+tFgOuV91I3FVLWbNWic0gG7qQtikJqKZ8CgBGuNtOjus1REJnPtU&#10;pt/K5HSnYDSU7qZItR275qcjNICIUHmjbSUARyR7eRUitkZoPNMgOCVoAwvE9nu+f1FcjG2w4r0f&#10;UYPOQrXnV3F5TYqkBLSYpAacDTARRXf28pVFz/dH8q4KLvXdJIFjTP8AdH8qTAmF1TLiTzFI9fpU&#10;RmTPI6U/z0YcjrSAorpYVdgz93HUdjmnz6d9pUI3UYxjA6HParZmRflNKZE6U7gUP7KMZBUdGY4I&#10;z1p0+meY6zDIZWyfcelXSU6ZqS3AY5BzSuBV0+A27MxGA2OADjPr+NaHnj/IpzNt5NIJAefSkAnn&#10;imiUMRj0p/mCopG3Hj0NAEEjNvDjoP5Vamm2Lkde1Vlt+Ohz9akVNy7SOnSmBHZ3Bzg9D/OnWvIM&#10;v8XP6dqfFZqnIH609LYIxccZ6+n5UNgQaa3mLvIIJ65p1+en4/yqWK3EWdvQ9u1JdAYy3al1AztH&#10;kLtzngHg/WtK7GVwOKrWSKTuHXHY8Yqe7fC5HWm9wI7JixyTVqboapWJIJzxx0q5Kcg0nuBAZyPf&#10;k8U95+mOOe9QMxU7hyc9OKmaQuOeOe9ABHcHO0/mKVZiCM9CO1RRzFMrjIGeR0pYm2EHHUdhTAnN&#10;wByazPEL7ouPWtEXAPY/lVDxGP3X40LcDkUU4pxWlVuKeOasCLYTRtrRt9NaboKkm0KSIbsfkaVw&#10;Mkx5pvk1M/HFNLUwImSm+XUopdtAEBjpoSrDcU2gCIx0wDNTsajzQA0IBzij+03SlNWPsINJq4EH&#10;9tPR/bTVN/Z4oGnClyhcYmuMKlGvNSf2aKT+zqXKFx419qePEBqD+zaUabRyjuWl18mnf241Qpp+&#10;Kk+xU+UVx39vEVHca6WGKDp+aibTaXKFyBNTyc1oRah9pBWqJ0yrFhaGIk+1NRHctBacBSgU7FMR&#10;X1MfIv41haeMSj6mt/U/uL+NYdh/rR9TQwOgNKgpcU5FoA0tD+8a2W61j6IPn/Ctlql7gFFFFIDm&#10;L777fU1PoQ/ef8BNQX3+sb61Y0L/AFn/AAE1b2Eb9AFLSZqBkN4cIfpWPFdD1rU1Q4if/dNeefan&#10;WnYaO3W5HrTxce9cOL5x3pw1Jx3pDudt5/vS+f71xX9qOKUas/rRqB2onPrR9oPrXFf2w/rThrT0&#10;agdoLg02ecsuK4/+3Wq7pepm5bafSgTNY1C64qeo5BVCOZ8SLyPpWXpw/eL9a2PEg6fSsjTR+8X6&#10;0nuB1WKTFSlaYRVAMIoApxFCigBAKlhXJ/A0gFSQjn86AOWvk5/GtbRB+7/Gs2/HNami/wCr/Gjq&#10;BfpyU2nrQB01r9wfSnU22+4PpTqgBayNb6j6VrVk611H0px3Eyrpv+sWuhrn9N/1i10FEgQlU9R6&#10;D6irlU9Q6D6ihDJYeorhPGv/AB8n6Cu7h6iuF8b/APHwfoKa6gUtPHyNXZaL/qhXG6f9xq7LQv8A&#10;VDPvR0AvEUxlzUlNNIDNk0dWOR0PY9KtwWaQ9FAqSnincApMU4UhNIBKSloxQAUopKUUAKOafjFM&#10;p4NAADmjFJ0pwOaADFLiiloAaaBQRSCgBaQ0tIaYDTQKU0gpAJSikIpRQANTRT2pooASiiigBKXN&#10;IaKAENNNOxSEUwGiloAoNAAaSg0ooAWiigUAKDQTRRSASgmlxTTTAXNIaKKAEzSikIpRQAhpM0pp&#10;AKAENNIp9NagAFKKAKKADNLmkFLQAgpGooNADaM0lAoAcKDQKXFADcUAUuKBQAhFNIp9IaAGYppp&#10;xFNIpgIpp+KYKeOaAEIpMU6koAM0ZoNNzQA7NIWoppoAUmkopQaAEBpwptKKAClBoxRQA/NVL24M&#10;YzVoVDcweaCKAG2niXYNpq3BqK3wyT8w7VzQ09kbpxWrZ2Xl80WA0mpFXNNXirFsNxpAXbYYq1UU&#10;S4p+akBap3vSreapXp4oQMxU61YFQR9TU68UxC4qOSpc1FJzTuIFp1ItLTKILv7prlZ+tdTe8LXL&#10;S9aAN/8At2IcZqzBqobo1cEOatWs5TjtSA9Gtr0SfK35064tsciuT03UcHYxrrrSbzl9xQBRztNO&#10;YYp9wm00xOeKAKcqZNbViflFZEt2kZwx5p8GqDoMn6UAbSGn1WsiWGTVoCkA3bRt96filC5pAR7T&#10;608RE96eBiniTFAEOwjvRg+tPJzQBQAmDRilxRg0AGKMUYNHSgBDxSF8Ukj4quWJoQmyZpgKQy96&#10;Yke84FStaEDimFyPz6hafBzUMgIPNMNOxLkWjdim/axVfGarOMU7BzM0UmBp2QazBThIVosHMaEi&#10;ZFUJUqaK57GpJ4sjIo2Hcy5EzSK+OKmdMVA4xzTGTpcYOKstiQYIyD6is+JcmpjLQBQvvDMN190b&#10;D7dPyrldZ0RtNYDIIPQiu9hl3Vzni5txX6UmNHKLIy1Il4VqxajLfhUhhDdqmwxkeo461Zj1Narm&#10;yBoXTt3ejURoJqCnvUy6gvqKyLjTGh56itWDwbNOokBXDDPWndgTrqCe1KbxD0wKrnwXcDsPzqNv&#10;CNyP4fyIouwLn9o7ejEfQmmnWX6CQ/nVI+FrkfwH8xVe40Ke3GWQ4oA0JNWc8781jXUmW3etAtHP&#10;GD+PFWE0wY3OwGOw5NIDvfDl2biJHPXGD+HFbUlwIxk8CvNYNda0XyozgDpipvtN3qA2gNj34FFg&#10;Oym8QRJxnP0rKv8AxJ5T9ih9DWQPDEvWR8fTmnnwkG+ZWz+H/wBenYDZXW1x5ytkDqKrWnjNZ32E&#10;fKTis6bwmwUsp6DOKwbWybzAo6kigD1W3arZfis+2+UCrG+kwEeTFM8000nNFADjNimGXawPrQ5w&#10;KrM+WA9qANQkGuB8TRCGXFdgbquF8T3v2iUkdqNgIFbNODVWjfinCSmBbiPWvQdPw0aZ/uj+VecQ&#10;+tegWePKQH+6P5UPYC/5Y9KQxKO1VVdWyMk4qXAl6HpSAlMIPak+zr6CkVyvGKPO9v5UgFNup6il&#10;jhEfSm+f7Gjz8djQBI6huDTRCBxim+f7Gjz/AGP5UABth1pgiEZyO+af549/ypvmhiB7GgBqIF5B&#10;p3lbuQeKVFI4oTIzn8KYCIwU5z19anqphieQKtA0mAtQXSBh9KmPNQyIR3NAFO0hDccjHIFXZULd&#10;KiyT61MEIHWhgQrD7DNTFdi4qIKSalfIU59KGBIoHWiQcGgNih+QfpQBmR3zdBgHPf8A+tT7W/BU&#10;vjp1x1/KqV2ST1wQOOO9QysVw4OMcHA6456e9XYDZhv/ADH2Y4qv4k/1R+tQaVPmTb6jPPUVN4m/&#10;1R+tK2oHJI2Bmt7w/Asi+Ywzk8Zrmw/GK6/SIvLjVfb/AOvRJjRqLxRTM0qGoGYGv6Xs/eqOD1rE&#10;ZeK7t1BBB5GK4S84JC+pq4sTIxxUgkqHY1J8wqhEjtmow1J83pRH8xI9KAHgZpjVLjFRNQA3rWug&#10;4rLVc4HqRXXXehlRlOw6UrgY+KcBQVxRTEGKULRTgKAE204JSU4GgBStN208Gg0AMxS4pcUmKAE2&#10;0FMCnAYpx5oAgopxFNpDItS+4v41h2I/ej6mt3UvuL+NYdj/AK0fWgDoaeoplSCgDQ0X79bLdaxt&#10;F+/+FbRqXuAlFBopAcxfffb6mrGhf6z/AICar3332+pqxof+s/4Cat7CN+iiioGVtQXMbD2Ncf8A&#10;YK7K9HyH6VghKqOwjK+wUn2CtgR0hjphcxjY002FbJippiosMxjYUw2NbBipjRUWC5kGxq5o9t5b&#10;59qnMdTWSYaiwF+kYZp1IaQHO+I1xj6VjacP3q/WtzxKOn0rF07/AFi/WkwOtxTStSYoApgQslIq&#10;YqYikK0wGgVJAOfwNNp8PX8DQBzN+Oa0tG/1f41nX3WtLRh+7/GgC+BTxTVFPoA6S1+4PpT6Zbfc&#10;H0p1QwCsnWfvD6VrVk611H0px3Eytpv+sFdAa5/Tf9YK6CnIEJVO/wCg+oq7VK/6D6ikhk0I5FcJ&#10;44/4+D9BXeQfeFcH45z9oP8AuihdQKenDMbV2WhHMKj0zXHWFlK8ZdVO0dTXaaKuIlp9ALZppp9J&#10;tpAMApaXFLimA2kNLRSAQUUUUAFANFJnFAD6Wmg06gBaVaSnKKAFpQaQCigBTTaWigAFJiilpgNY&#10;U3FONAoAaaAKWikAhpMUpNFACUhFL0ooAQikNOphoAdTTS0hoABQRS4opgMIpRSmigBKBS0gpABp&#10;RSGgUAONR0800imAmaUGkNC0AOooooAaaKXFBFACYprU+mNQAA0UlFAC0ZoxSUAGaQmikxQAU2nU&#10;hoAUU6minCgANApaAKAEpDT8U0igBmKa1PxTWFMBlOBpuKUCgBTSU403FACGkpxFIaACmmloIoAS&#10;ijFFABS0lFAC5pRTRS5oAeDSkUwGng5oAaFqSkApaAENTWjbTUBpGk2DNIDYE1L51YH24+tNOoEd&#10;6VhnQ+dVC/mGKyjqZ9aq3F6XoSEy1DJk1Y31lwzYqb7TVWJLvmUhbNVBNT45cmk0CLa0tNFOoGVr&#10;77tctJya6i/+7XLP1pgZampAagWpA1SMuRzd67DQL3zAPcVxMLVv+G5sHHoaYHWXS5qoOKvzfMtU&#10;DxQgBwH5IFaNmgwOBWJLfiM4NXLPWkAwaGBsUtRQziYZHSpVGakBwFOzikzimM1ACls0UgooAcKc&#10;BTAaeDQA6kozUMk+OKAJHkxVZpwDSNckcYqPzie1Owmx7uH5qFpgtJJORUJOaaRDZds7gKfrWkOa&#10;wQcVct73Z1pNDjIsXdrv+YdazG4rRk1NQPesiW4700mErEuailOaqm8B6U5W3VVhEgooFFACipY5&#10;ccVDmnUATSLmqkiYqwkmOKJY80hplLeV5pjNmpXTFR4zTKCOTZWJ4obeVPtW03y1h+Ih936UmNGR&#10;aD5vwNSim2Q+b8DSmkA4UO+3kUCkk6UgLKakGG1hWzp3i0WyiNhlR0x1rmMV19t4VivYUflWKjkU&#10;wLsPi23k7kfUVMfEsHXd+lYMvgRh92T8xTE8Bserj8BSsBq3PjKGPpzWLqPjJrkbUXitO28Cxpyz&#10;E/kK2bTRYrbhVH5DNAHnyQz6gcKpq9Z+EXk5kOK6q5j+yH/ZNL9rBFMCvp+hxWfQZPqatyzheKrP&#10;d1SnmLUAOv74yHA6VLo11yUP4VmvTI5DGQw6igZ2YXdyKqfYERt4Az9KistSWYcHmp2uBSETqcUu&#10;/NUmuQKUXIXk0wLuKSqv9pKaQagppAT3L7VqpbtvJao9Qvgw2jqals02L9aYBeS+SjP6CvO7mTzX&#10;JrrvFV55KBO5rjrcbuaGBOOKM0NTAaALsHSu5lhaWKMJjOB19gK4W36V3wkEccZY4GB/KhgJc3Aj&#10;/edAucjGf8inaNcNOCzjHPAz2+naq+oOuGyc8A8EZ+o96m0ORpFJY554OQeO3TvQ9gNWoZYs84zQ&#10;Yj60oQ+tSBH5ft+tGwntQ5K9/wBKQSn/ACKADZt7frTQh9D+dKJz/kVIpZuePypgPjTaMUj9RSfN&#10;7UznIzjvSAnpaSigCF4CeQafEmzgnNPoouAUUUUAFIy7uKDVUE/3hRYCQWgHc1I42qR7VUJZSfnH&#10;41ZLZT14oYCum7FOXjIoJwAaN2ckUAZEZWQkMMkE5/D2qCSEORhuc9M4xkcCnSwGXnkHPbgkVKto&#10;X56nuQMH8RVgO0yPy5MY6LjP61L4kOIvxpbCNkbaRgDOOeeP6Gm+JRmL8aXUDiJGC9a7TTb9JtoU&#10;54H6VxsiZpmm3ZtG2noTwfQ0pDR6RwKQVUsL0XS5/iHWredtSMjvZfLRm9Aa4dBkmun1vUEKGNTk&#10;n0rmY1wauKJYKMn6VIVwacGApQ27iqEQk7ulVwME/WrTNjioNmSTQMQ1C/FWGGKryUAPh5I+o/nX&#10;pANecW4+Zf8AeH869FDj2/OokM53XYxatuH3WrK+2it3XLwKQn1z6VympWZQGVOncelUk7E31ND7&#10;aKcLwVy/2s04Xhpcw7HUC8FOF2K5gXRpftho5gsdQLoUv2oVy324il/tA0cwrHU/aRSicVyw1E04&#10;anindDsdR54pySbuK5YalmtPRbvzWI9qLoLGsRTSKfikIoAr6j9wfjWHZf60fWt3UvuD8aw7L/Wj&#10;60AdCKkpqinUAX9F+/8AhW0axdG+/wDhW0al7gIaKU0lIDmL777fWrGh/wCs/wCAmoL777fWp9E/&#10;1n4GrewjfoooqBkN3yp+lYgSty7OEJ9qx45g9UhDCMU0mnXDYGayZ9S8umBqZpCaxv7aFH9sigZr&#10;EUhWsr+1xR/a4NAGkUp9uuDWX/aoq3p16Jmx7UCNOkpcUYpDMLxIucViacP3q/Wug8QrkCsHTx+9&#10;X60MDrMUuKXFGKAG0UpFGKYDCKdD1/A0pFLEOfwNAHMX3WtPRv8AV/jWbfda1NGH7v8AGgC+op1I&#10;tOxQB0Vt9wfSnUlt9wfSnVACVk6z94fStesjWfvD6U47iZX03/WCt+sDTP8AWD8a36cgQhqnqHQf&#10;UVcNUtQPA+tJDJ4PvCuL8Zj/AEg/QV2lt1rjfGf/AB8H/dFNAaOg8Wr/AI1f0T/Ur+NUNE/49H+h&#10;q9ov+pX8afQC/SUtBqQGmkIpTSdaYDaKDRSAKKcKQ0ANpMZpaCMUAApwpBzS0AOBpwNR09TQA4Gl&#10;zTaU0ABozSUUALSE0UGgBKBxRmgigBKDSmm0ANNOFIaBQArU0mlam0AKKSnUygBaKKBQAtITTqaa&#10;ACkNLSGgBKKKKYCGlopCaAFzS02nUgGkUoFFLQAhpM0GkoAcKVqRaCaACo2qSmNTAbSiiloASiii&#10;gBtJTiKbQAUhpaMUAJThSUooAdS0gpaACkNOpDQAw0hp1NIpgMNANKRTaAHZoFAFKBQA002nEU3F&#10;ABS4oooAQikpaSgANJS0lABS4pKWgBcU5aaKcKAFBp9MAp9ADWFQXP3asGoLvhaAMsrTCtOLUwtT&#10;ANlNMVLuo3UhABilxSZpQaYDs1Lb9ahJqW260MDTFLmkFFSMraiflrl26102pfdrmcZNAjEUGpAc&#10;U0UuakZKkmK2fDkmWP4Vg5xW54YXLE+9NAd1u4qlM23mrJbis65fdxTEVJI/NOaEtKtRx1OExTGX&#10;9JTauK0h8tUdO4FXHaoYCM1NpN1AagB4pabmgGgB1OBpmaGbaM0AJNLtqm7HtTJZ9xqJmcdKpIhs&#10;lEj0kkrdDTA796azZpiFzmikFMkmCUASU15QKpS3eaqvdFuBTsKxZur4R/WsyWZ7j6VOsP8AE1Ml&#10;v0h6c/SnsNEtlbbKvrWBJrpH3VqH/hJHX+Gk2h8rOoWnVzkPikHhhitW21VJ+hoFYsTMU5FMhvlf&#10;jv71PndWdfWO75h1pgagbNPRu1YFtqZhO1+nrWxDOJRkUmgaFuoiRleo/X2qtG+7mtAHeMVUmi5z&#10;SGmQz1ieIOdtbcozWLro4FDLMuxHz/gaQ9afYjLj6GmHrSAWh+lJSt0pARV6Poh/cR/7orzkV6Jo&#10;XMEf+7QDL9KBSUooAWiiigBJIxKNrdDWZNoWeUbH1rUoouBzd3pr243vjaPSs2XUEPQ12V1bC5Ux&#10;t0YVyWr+EVtEMqseD0IFFwRVN2p7im+aDWYdP96Y9ls5zQM0luvs3zA1Pb+IBN3wfesM22e9Ma2C&#10;0AdEdRzzkU1rnf3rCW3B5qOU+X60Ab7TBeSagOrIvesgtuGc1AzAUXA6CPW0U5OTVweMVHAFcmGB&#10;5pGYCi4Ghq+qnUmz2FQRfLVaOYHipJJxHxRcCeRqYDimLMG5qJrkUXA1bZ+K9C0u9jniXkcAAj3F&#10;eUrfbafHqpTpmi4Hrm2M+n6U6PZH0wK8qGtn1NKNeI/iNArHq/mj1o8weteUf2+w7mk/4SJ/U0h2&#10;PWN4o3CvKP8AhJX9TUsfiKR+hNArHqWRSg15wuoztyM07+1Jx6/pQFj0XNMk6j8a89/tecetL/bM&#10;/vQFj0TNFee/23OPX8qP7en/AMigLHodFeex+Irjv/KpP+EkmH/6qLBY72iuD/4SaYf/AKqVfFE3&#10;+RTsB3lQtaKeori/+EpmH/6qUeK5v8igLHZm0Vu1K8QjUgelccPF0o//AFUv/CXyf5FAHXST7OME&#10;8Z4p5l2Lux+Arjf+Ewk9vyp48Zyeg/KgDq3vAvY0q3mex5rkf+E1f0H5VIvjV/QUWA6wXO7tVLxH&#10;/qvxrAHjZ/QVBf8AiY3q7TgD2oS1AqAVBPbeZxTlu1pPtA9asCexvZLTGMcetWJ9SkufvHj0FUhd&#10;A07z1pWQXLCmnrzVX7SDTluh0oAmY4NPAwPrVV5gaX7SKYh+N1LioxMoNOWUUDEeqxPNTSTCq5cZ&#10;pATY6VPc3v2YZP5VT83HNZt1KZjk0mBuR332395+B9qsNx8p6f41T0W0McZY9ZCMfQd607hAuB6C&#10;tYvQh7nJTJsYr6E0uBSy/vHZvUmpfLrPlLuRUmakK0wioaGJRijFFACbaMUuaKAEArX8OffP+7WV&#10;Wr4cHzn/AHaaA6Kg0tBqhFbU/uD8awrL/Wj61van9wfjWFZf61frQB0iilxTgKQ0AXdH+/8AhW0a&#10;xdH+/wDhW0al7gFJRRSA5m+/1jfWrGif6z8DVe+Hzt9asaL/AKz8DVvYDfopKWoArah/q2+hrl7V&#10;zXV3g+RvpWDbwZNUtgF27hisy+0jzeldB5OKNnai4HA3OjvH0qjJC8fWvSJLUPWbeaOHo0YXOF3m&#10;l80iuim0LHNZ1zpRWlYLmaJzW34WkLS8+lYr27J1rc8LpiT8KEB1lFLSUwMrXx8orA08fvV+tdFr&#10;o+UVgacv71frTA6oikp7jFNoAQim5p5pu2gApY+v4GkxTohz+BoA5e+61q6N/q/xrKvuta2ij93+&#10;NAF8UZpcUmKAOkt/uD6UtNt/uD6U6oAWsfWfvD6Vr1kaz94fSnHcGQaZ/rB+Nb1YOmf6wfjW8aJb&#10;ggqlfjOPrVs1j+JLw2cfmDsRQtwNWHg1xfi9w9wcegqB/F0snAAFZ4JkO49TTQHV6OMWjfQ1d0Q5&#10;hX8aq6WuLVvoat6QMRLTewF2iiipAQ00CnGkpgIRQBS0opANNJTmppFACUGjFFAADilzTaUGmAGn&#10;KaaaUUAPWnVGpxUhpAFJSikxQAUlLSZoAKUUhpM0ADGm5pTTaYC0UlJSAUmkFFFADhSEUUE0ANJp&#10;RSEUooAXNIaQ0tABSGgGgmmA3NKTSUmaAHU00pNIKAFAozRmkoAcKU00GlzSAaaBQaVRQAtJQaKY&#10;ATSUGg0ANNAoNIKAFozRSUABptONNoAWkozS5oAbSiiigB1LSCnUAGaQ0uKaaACmk0tNNMBKSlpt&#10;ADgaWkpaQCUhpaQ0AJSZpTSUwEzRSGlFABRQaSgAxS0CloAUClFIKcKAFFOptOoABVTUX2LmrVZX&#10;iGXy4iaAM5roUz7SKwft+aDfUrgbv2kUfaRWD9upPt1FwOg+0CnLcCufF/R/aFFwsdF9oFWbKXea&#10;5X+0K19BuvMancLHU0UZopAU9TPy1zQ610mqH5a5tepoAxaUUEUVICE4rqvDNtsGfWuds7U3DY7V&#10;2dhGIFpoDSlkwKqrHu5qRf3lWkjC1QiCNKeVqYJThGDSGSWZ2irBfNQINtPzSsA/rTlqLdTlaiwE&#10;4oxTA1G6kA6obmXAxUoNQMm+mhMo5pfMNXPs4NRSwhBmquRYj8zjB60w8c00nbyaqzXGeBTsIkmu&#10;ccCqjyZ5oJpAm+mMiwXpzKIRmrDL5YzVVG3klunpQBTmd5unAqv9jY/j0rcjC+nUD9KkiKpx6dKQ&#10;0znWsmHOKiks2HaundVYEe5prhWHuD+lFkPmOTa1OcEUwxtDyK6SSzV24qK60ylYaZS07Xinyvz/&#10;ADrfjlE4yOlcleWBj+Ydam0rVTCdp6dxQmJo2L60zzVO2u2tDjtWwSJhkVmXVvVCRtWt0JhuFTsN&#10;1c3Y3Rtz7V0MUm8ZpWExjJWH4kXaFrfIrG8UphV/Gky4mDY/fH40xhzT7L74/GnMvNIZEBSsOKft&#10;pHHFICEV6HoB/cJ9K88FeheH/wDUJ9KANGlpKUUCFFFAooGFLSUtABWb4i/1LfUVpVneIP8AUt+F&#10;C3A49It9K9gZBjIpUGatxcUwKI0ZjzkUr6C8nGRWuqkjjofWpYo9p5oAx4/DzqNuaa/hRn6tXT4p&#10;elAHMDwowGN36Uz/AIRAn+KupxmnYoA5QeEivG6nf8Ijn+Kup25pCMdKAOWXwaF/ipz+Eg/DN0rp&#10;duOaY3NAHOjwivTcaP8AhD09TXR4pBHigDnD4QQd6WLwoh610GM08LigLnOnwvGO1J/wi8db7Dmm&#10;kc0AYh8MR1FP4fjiGcV0NV7vlSKAOVuNHGMr6j9ar3tq1r0HTrXZiyATdjutc54ufyX2DowFJoDo&#10;PDEEd9AXLZZc5OMY4yK5abWXQkDGM+lUtO1qSwVkQ8P1qq05alcZfbX5Pb8qltNVluWEagEsQB+N&#10;ZAXdVzT5jZusuM7SDj1xQgOtXRrpeGQfgR/jVW/hnsvvIOfpWtbfECFxlwyn0xn9ay9c8ZR3ZAQH&#10;A7mmIyrjVpIPvIBmoh4iP90VDqF/9uwAMYqn9nNIZpN4hJ/hFXtDvhqMghbauQeT04rn/sxpyW7I&#10;cijUD0H+xEXrIn5j/GszVFFoQsZWQt2U5P5VzGWPc/nVzQ7wWM6TuCVXOcdeRimBo7pD1hb8j/hT&#10;ZbjyOHjIPuP/AK1dR/wm9sOzf981ia74livGBUHAHpQBmf2kvdDS/wBpR91NZupXgmIK9MVUEpNI&#10;Dba+iP8ACaQXkX901iGQ03zDRcDfF7D6H8qX7ZD0wfyrnxIad5pouBpi5G7gcVciZJTgD9KybAGW&#10;RV9SK66XSxAhb/aNPcDN+zigW6+lSUVFx2I/IX0o8gVJSUXCxZtrOOTqOv8AOlGmIQRjkf0pljLk&#10;7PX+lXJ28tg394fqK3i7oylozNFglKbJfWo7i4CsRURuxUN2ZSRfh0xJCBzgr61Tms1GcdR71sWC&#10;4AJ7L/8AXrKkbALeo/rWltBJ6lHyPerVlpXnncfujqf6UlpB5/PatvcLddv5AVEUNsRUxj0XpVW/&#10;n2j3NPmuPLGTWTPd+Yc1cnYUVchW2ApxUCmtNURmzUXKsJIajzTic03bUsYUGlxTTSAMUYoBp1AD&#10;a1vDf3z/ALtZeK1fDg/eH/dpoDo6SlxRiqEVtS+4PxrDsf8AWr9a3NSHyD6msOy/1q/WhgdRTSKc&#10;KDQBb0j7/wCFbJrG0j7/AOFbLVL3ASg0UGkBzV999vrU+i/6z8DUN799vrU+i/6z8DVvYDdpaSio&#10;Aiu/uH6VjxvtrYu/uH6VgF6pAXvPqJriqwegjNOwF1Js04ndWez7ajF4VNKwF+SPNUri1D1Yjud9&#10;K+DQIwbrTO9JokHlyfhWtIuaisodr59qYzSoxRQaQGbrf3RWDpw/er9a39a+6KwdO/1q/WmB1cgq&#10;OpiKiPFADaMUMaF5pAJinR/0NFLH/Q0wOWvuta+iD92KyL7rWxog/dj60AXiKTFPxSEUAdBb/cH0&#10;p1Nt/uD6U6oAKyNZ+8PpWxWPrH3h9KcdwZDpf+sH41uGsPTP9YPxrcNEgQlYXjH/AFB+ordrC8Yf&#10;6j8RRHcDg41zV+IVVjGKuRiqQHV6cMWrfQ1Z0kfulqCxGLU/Q1Z0kfuxSewFmloIpKQAaQUtJTAD&#10;RSikNIApDS0mKAEpKWkIoASig0lAC5zSigCg0ALUoqICpE6UAKKKAKMUAJRRSUAIaaacabQAvWmm&#10;nrTWFACUlBooAKKXFJQAUGjNFACUGg0UAFGaKSgBCaAaCKSmApptLmigBKUUgpaAA0uKSloASlpK&#10;WkAg5p5+WlVMc01zmgBOtIaWimAgoNLSGgBlFLSUALSUuaKAGmkpc0lACUtApaAEoooFACinUgpS&#10;aAFzSEUUtADTTTTqQ0wGUlKaSgBRSikFLikAUhpaSgBCKbin4pCKAIzSinbaTFMBKKDRQAopTSCl&#10;IoABTqZTwaAFFOpopwoAQisbxQMxGtvFY/iUZioQHDJFmpBb5qzFDVhYqgZQFrTjaVprCKHjFAGQ&#10;1vio2ixWnIgqs60AVBHW34bTDVmAVs+HR81NAdQKWkpaYijqp+Wudj6muh1b7tc/CMk0AXb7QUJy&#10;vFUBooziupnizVF4SelOwFe1s1thVuJzIcdqYtoW61etrbZQBYgG2rANRquKeKAHU9RTBTwaQD80&#10;ZpuaM0AOBpwNMFSKtADxSgUCnZpAJM20VCJcVHey7eKqeZTSJky/51V7q4FQ76Yw300ibleactUN&#10;WTDTTDVAQAbuKsom2kSLbROcCkBNAA/WrK2qegrn/sp6gml8ph/EallpHRiyQ9qX7Ch7Vzfzr/Ea&#10;Tz5F/iNGoWR0h09Ka2mIa537dKP4jTTqkq/xUXYWR0K6asZyKZNb5rnW1qVe9V5fEMq96LhY1Lyx&#10;zXM6hamA7xXX2Ehu4w56kVl6za4Un0pgRaJfbhtPQ9K0riPPNcppk3ltt9ORXXQt5y5pp6EyVjJn&#10;i2mtPSp9w2ntUFzFUdm/lsPemBtSHvWP4nbcimtg/MKwvEP3B9alhExbM/OKkbrUFofnFTsOaRYl&#10;NfpTqSTpSAgFegeHT+4T6f1rz9a7/wAOf6hPx/nQBp0tNpaAFpaSloAWiiigBaztf/1LfhWhVDXf&#10;9S1C3A5BBmrERzxUEPJqynFUBajTjH41Lb5zimx8r+NSxtg0gLi0x+KUNigndQAoOBSb6VjxUROa&#10;AJ803dUYbNO2Y5oAcTULU9moxnmgCMn0pVOetNbikQ5oAeaVjUe+ml6AFznmgLnmo1bcamVeKAGi&#10;oLofKakINNnHymgC/NDsjx/u1xfjVcSL/uiu/u0/d/gP6Vwfjj76/wC6KHsCOYoooqBkkVWcVXiF&#10;WlFNAVJIjmjyzV5UzThHTsBDbQ4HNWljFKkWakENNIQ3yxTSoFS+TTTEaYDNtKyineXSlaAIClMZ&#10;KsMmKhcUgKzrUNWJBVc1LACaaaWkNIYlKKSnAUAaWgDM8f8Aviu71ZvLhdvQmuH8OD/SI/8AeFd1&#10;rrhreT6n+VVETOVt71ZhnpU+7NUdE05blNzA5z2q7PpaxDKk1Xsg5xaKpgMOhz9RTvtTJ94H8KTp&#10;Maki1anEi/Wr2qjCqfQ1Q01hLKpHQc1pah85VPqTVU1YiT1Oevm2t+FRWw89gg7mo9YmxJgdhV7w&#10;9BjM7fQf1qXG8itkb11J5CHHU8Cs2aMOBGPaprm58/6LUULHqOPf/CtrWRBZBFthRy3pTJJhCN7H&#10;n+X0qKa5FqM9z+dY9xcmc5NTKSQ1G5Jd3hnPtVfrQKWsm7liYoxSk0maQDhQRSA0E0AFIRQDTsUA&#10;MApaKKAFrV8On94f92snNa3hwfvD/u00B0lIaKSqEV9S+4PxrDsv9cv1rc1L7g/GsOy/1q/WhgdP&#10;QaWkNIC3pP362WrG0n79bLUnuAUlFFIDnL377fWptG/1n4Gob777fWpdF/1n4GrewG9RRRUAQ3nK&#10;H6Vg7MVv3X3T9KwHbbVRANlAPaq0tzioBdmqA0fK3VWmtsVYtbgN1q55YekBjI+yrPmn8KuyacDV&#10;Y223ii4FfzOcVNajmo3jxUtoOaYFykpaKkDO1ofKKwdPH71frW/rX3RWFp4/er9aYHV1G4qSkYUA&#10;V2FKopSKBQAtKnf6GkpU7/Q0Acte9a2dF/1Y+prHvetbOi/6sUAXqQ0tIaAN+D7g+lOpIPuj6UtQ&#10;AtY+sfeH0rYrH1j7w+lOO4iHS/8AWD8a3TWHpf8ArB+NbZokNCGsLxf/AKn8RW6awvF/+p/EUR3A&#10;4pBV2IVTQVeiFUgOqtP+PY/Q1Z0kfuhVW24tT9DVrRz+6Wk9gLRptOam0gEpDTqRhQALQaBQaAEF&#10;BoNIaAENJS4pKAE60AUUu6gAop2KYTigB688U2S6WHg0x2xWNeyEtTSA347lX6GlMy1h2TcmmsrO&#10;SckU+URvecvrSeavrWEIW/vGqOqXzWRABzmjlC51fmqe9JvX1rhv+Ehaj/hIWpWGdwJAKDIDXD/8&#10;JC1H/CQtRYDuNwo3CuH/AOEhaj/hIXosB3G4UZHrXD/8JC9H/CQvRYDt8j1pdwrh/wDhIHpP+Ehe&#10;iwHcEikBFcT/AMJC9J/wkT0AdxkUhINcR/wkLmgeIXosB2/FIQPWuK/4SF6P+EhaiwHaYHrRtHrX&#10;Gf8ACQNS/wDCQNQB2YUetGBXGf8ACQNR/wAJC1AHaYFIQPWuL/4SFqP+EhagDtNopVxXF/8ACRNR&#10;/wAJE1AHaswNNwK4z/hImpU19mIHrRYR2eBTSKxgWIBBpcue9OwGuTSVXsycc1YpDGmjFLikNABS&#10;UUhoASkoooAUUtJS0AJShaQnFU7u+KcCmBoCMmneUapW+oE8VM+oFe1KzAn8s0eWaq/2ofSj+1D6&#10;UWYFnyzSGM1W/tQ+lL/aZ9KLMCYxGm+Uaj/tQ+lL/aZ9KNQJPJNKIjUP9p+1H9qH0osIm8o0nlGo&#10;f7TPpS/2n7UWAl8s0hXFR/2n7UgvvMOKLDH5phqQ02gBpFGKU0CmACg0opCaAENKtGKWgBwpwpq0&#10;4UAOxWV4iXMf41qiszxAMpihAcwkdSBKnjip/k1NhkIGKZIalcYqCQ0gK8pqs5qeQ1XegCImtzw3&#10;y1YRre8NDmhbgdPS0lLVCM7Vz8tYUHU1uaweKw7YZJpjOvK1E0VSmm5oEMWOpl4popaAJAaUGowa&#10;UNSAlBpc1GDS5oAfmnA1HmlBoAmBp4eoAacDQBMHo31FmjNICrfSc1X8yi9b5qr76tEPcseZUkfS&#10;qe6riUMQpFJThRikIbVe4btVkiqk3WgaGUlBpM0jQQ0xhT6a1AiFhUTLU7ComFAFaRKpXC4rRcVS&#10;uhQM6nQk/cr9Ki1iLKN9KsaAP3K/Sl1RMo30oQHniv5bBvQ4rsNLkyMVx9wOWrptEk3AH1FOJMjR&#10;lTNUWXaa0pBWXc3IjPNUSjbgbcKx/EIyuPQ1PaasgGCag1adZkODSGtzn7MZcVYYc1Wtjhx9asOc&#10;ZqSwxSSdKYk4bp0qR+lICstd74a5gX8f51wYrvPDP+oX8f50AalLSU4UAFKKSloAWiiigAqjrn+p&#10;ar1U9ZGYW+lCA4+DrVlDVWLirEZqgNC35FSn5SKgt13CrDGkA9TTgai3U8HNAD2OaQJSVIq0AN8u&#10;lY9qfTWGaAIW4pd20UrHbUchzQBGZA3U1Rm1mOLjP5UzUXCjDcA+lVbfQjcA4560AasVyJeQeKk3&#10;ZFYdjbtZttPQ1voAaAI4+DSz3QgGTQTtP0rOktjdHg5ycYp2EW7fUkuTtHB96nuRhTU0fhRFUMTg&#10;iq90pQFSelAG5dD93+A/pXBeOPvp/u1394P3f4CuE8awmR1A/uil0GcnS050KHB602oGTwrVtVqg&#10;spXpUgvCKdwLwFSLWd9uNL9tPpTuBqrTwaxxfEdqcNRPpT5hGvSGsr+0D6Uf2gT2o5gNPNBNZovy&#10;e1LJcGQbaLjLpYN0NRPWfE3lHNSm6zSuIe/NV2GKk83NMY5pMY2kNLRikA0CpFWpLeDzCF9aVoih&#10;wadgLeinbMh/2hXa3iGSFx65rjdHj3TIPVhXoRhxE3sDVLRCaOMtrfygB0PsasLIy/xH8eabRS9p&#10;IfKhzMW9DUbyFRgirlnpb3gJQcDvUCoQdp7dc9q0jV7kuJSMSuQRwfUcVZS5ZTiTnIwGp91ZAfMO&#10;M1UVjF8p6VruSUBpzXTl24BPTvWvjywF7DgAU+PkEDr/AJ4pBFjk0kkg3CME9elRXV/s+Vev6VWu&#10;bsyfKOBVbpWc6hSiJIxY5PJphNOamYzWRQm7FODUCOnrHQA2gCpPLpQlADAKQ1IVppWgBoFPApAt&#10;SKKAIiKQ1Ky0kabjigBEiLVtaHDsYn2pbHTs1q29p5XNUkBNSUoopiK+pfcH1NYdl/rV+tbmpfcH&#10;41h2X+tX60MDp6CKWkNIC3pP362DWPpX362DSYCUUUUgOcvvvt9al0X/AFn4Gor777fWptF/1n4G&#10;qewjdoooqRkV1901hSLW7dfdP0rDbmqiBWaDdUL2R6gVfAq8nTimBgxgxmtK2kNJcx5NOt+OKALq&#10;y+tIyhqVRmnLDSAryW2+qyQ7DWptx1qGdRii4EFFFJQBQ1n7orC0/wD1q/Wt3WfuisPT/wDWr9aY&#10;HVUUUUgInFJUjio6YBSr3+hpKcvf6GgDlr3rW1ow/dj6msW961t6N/qxQBcpDTjTTQB0EP3R9KdS&#10;Q/dH0oqAFrH1j7w+lbFY+sfeH0px3ERaX/rB9DW2axNL/wBYPoa3DRLcaGmsLxf/AKn/AIEK3TWF&#10;4v8A9T/wIUR3A4xKuxVTSrsVUgOog/49T9KtaR/qhVa3/wCPU/SrOlHEQpPYCy1JS0hpAFFKBSEU&#10;ABGKTNOzTcUANozSsKbQApNNJozSZoAMUlOHNIy0wFVqGFNp4oAjk6YrDu1+atyUVi33XNNAPsep&#10;p6d/rTLDqakTv9aYhwFYPiXqv0rfFc/4k+8PpQBiYqxHZPIMgcVBXaeGoRJHg9cUkD0OU/s1/Q0n&#10;9nSehr0E2iqM0/7AvXtii6C7PO/7Nk9D+VDae68kV6ELJWJHpVbULYJGSPQ0aBdnnx4opX60lIYl&#10;FLRQMbijFOoxQIbijFOxRigY3FGKdijFACYpKWikIAKK14bdXVcDI7+1Ttpybs44K/rTsBg0mK3R&#10;aiHadvXOc1G8axr5uKfKBjYoxWpa2a3ALDjmrj6agZTjjkGlygc/inwL8w+tWdShETYHSoLcfMPr&#10;RYDsFHA+lOUUKOB9KVaoRbtKsYqC1qfNSxiGmmlNIaAGmigiigBCKSlNJQAA06m0ooAbJ0rIuzzW&#10;tMeKyLnrTQixbdauxReacVRtutXI5fKOaGJlr+zaU6XimnUiaP7SJpaiB9O2jNUSKunUSRiqTc0x&#10;oMUhFFFAyJ5NtHm0rxbqQQ0wE308tik8ql2Z60AN8wVJCBupnk1JCPmoGXKTFOApMVIEZopWFITT&#10;AQmkpetFACg04c0ynqKAHCnim05aQCis3XOVrTIrM1s4UUAZcS1OIs1DDVyMVSAoXEWKz5eK3poc&#10;isi7ixUtDM6Sq7VZdahZakCA1v8Ahsc1h7a3/Di4NCA6KiiiqEZmsdKxrQcmtjWelZNn1NAHWNTQ&#10;ppWNORSRmmA3aaXaaVWx1qQc8ZpARbTS7TUgHOKYzFaADGKcFp5fcKaspFABtNL0pxkxRIc80AID&#10;TgajzS5oAkzSE03NJmgDOvW+Y1X3VLfnDVW3VaIZIGrRjrL3Vr27KRQxMMUVLgUhQHpUiIiKpzda&#10;vEYqlOOaCkRGkpaKChtIadSGgCJhUbCpiKjYUAQOKpXfAq+wqjeDikxnV+Hx+5X6VJqS/I30pnh8&#10;fuV+lTaiPkb6GgDzi5Tk1u+HeVFY1w+4t7Ct3w4mEFOIpbG0UzVC604S1p0YzTIMRNEFPvdOEMZI&#10;61sYqrqvEbUBc46Dhx9anuehqCL7w+tWX6moNCCzXcnHrU8q7eKYsAXp+VPfpQBXFd34YP7hfqf5&#10;1wq13Phb/UD6n+dAGvSikpwpAFFFLQAUUUUAFVNX/wBU30q5VPV/9U30poDjRU6CoM9KnhOaoDQs&#10;e9SyriorE9asy80gIUapwahSpsUAC1MtRotP6UAOFBpVoxmgCJlpjDNTkYqB2oAyNThEmATio7a+&#10;a3XOeK1pbdZRg9DWdJogl+XJxQBlWTmeTjoDXQotRWmlLa8CrhTFAEDLu4qlBIVfjqTnjrxWmowa&#10;iubETncCQfai4DdU1lguM8mq6FimW7086UCd7EnHrUs/CkUAdDdH93+ArkPEwwyn/ZFdfdf6v8BX&#10;G+L327fpSQHJ3ib2zVcrirDtUDUhjaQ0UEUgEpwpKVaAA0CnhaXbTAZilXg07FLQACndKaKfQBG1&#10;C0GjFAFqVFCKR97Jz/Sq+KXOaBQA2lAp2KcBQBPp9wbWRZRwVIP5VPqV4b6RpT1Y9uKpipBTAvaH&#10;/r4/94V6AOY3/H+VcDoAzPGP9oV6ERhH/H+VMRxWaVGwQTyAelN69KmW34y3AqVFtlNnXJeAKpjx&#10;gjiue1mYyOWxj6d6giuvJxt6Dua1bq2F9HuTrjj/AArVLlZm3c5uSQk89akjUzjB6ilhsiTz2656&#10;VbWMQkHv2H9TWt0iStZtsIo1rMfyjhW5qaeLbmptWIlgVgPmU8mom9Cluc9ikIppelU1gWLspQtG&#10;6jdQA7bShaaGpwNADwlIwpQ1MZqACmmlzTSaAExT1pmaAaAJCuav2FoB8xqpCMmtOJsU0BpW0oWr&#10;xYMKwgS1X7FiTg1QizRSkUlICvqX3B9TWFZf61frW7qX3B9TWHZf61frQB09IaWkNAFvSvv1sGsf&#10;Svv1sNSYBSUtJSA5y+++31qbRf8AWfgaivvvt9al0b/Wfgap7CN2iiipGQ3n3D9KwQ+a3b37jfQ1&#10;zkTYqogWgacKhD0B6YEhWm7sUx5wtZl5qO2kBuxXWOCauRXQauDOsZPWtbT70vzRa4HUu26q0mai&#10;t7oGppZM0WAipKUUUCM/WfuisOw/1q/Wt3WfuisOw/1q/WgZ1NFFLQAhFRsKkzSMKAI6Ve/0NJSr&#10;3+hpgcveda2tG/1YrFvOtbej/wCrFDAuGkpxptAHQRfdFFEX3RS1ACVj6x94fStisfV/vj6U47iI&#10;9K/1g+hrcNYmk/6wfQ1tmiW4xprC8X/6of7wrdNYXjD/AFQ/3hRHcDjUq7FVJKvRCqQHTw/8ep+l&#10;WdK/1S1Wj4tT9KsaWMRLSewFzFNNLmkpAANKaMU2gBaBRSUABprClpSM0ARkU2pMU0igBmcVIDmm&#10;UooAXFNJp5pCKAGyisS/4atyTkVh3vWqQD7DvUid/rUdh3qRO/1oESCuf8SfeH0roBXPeJPvD6Uw&#10;6mNXTaNq62yAE4NczmipuNo7Q+IV6bqP+EiUfxVxWaKdyeU7X/hIlzndUV1rySKVz1rj6KLj5RWO&#10;aSilpDEoopaAEooxRQAUUUuKBhSGloNAhtFFFAF2LUjGMAc08auwGKoUZoAuf2ox4PSiPUSo2kZF&#10;Us0ZouBYW7K9PXNT/wBrsAR61QzS5oAluJzOdxpLcfMPrUWamtfvD60AdiOg+lKKTsKUVQi1a1NU&#10;NtU1SMKSig8UAITSUtLigBpptPNNIoASjNAooAjmNZVx1rUlrLn600IsW3Wp2qC261O1ACUUU9BQ&#10;A3FGKl2ijaKAIcUlStgUiimAzFGKmwKbgUARgUVIcCmE0AJSRfeoNLFwaQFwUEUA0E0hjGpmM1Ia&#10;aRimA3GKKKMUAOApwpopRSAfTlptOWgB5rJ184UVqk1k68NyihAZUD1oRHNY8b4Nadu+apAXgMis&#10;6/t60IzSXEe4UAcpKm04qFhWhfw7TmqGCaljIlGTiui0NdpxWB5RBzXQaFyc0kBuUlLSVQjL1k8V&#10;lWIyTWnrJrN0/qaAOoamhmXpTd2alQnFACls/WlEoH4UqN+NSZGaQDPtC01juqfApCMGgBg6U0c1&#10;IwwKjFAEnalk4FIpqSZeKAIAaXNRbsUu6gCTdSFqZupC1AFLUhg5qnmr2oDcAfSswqX4HWrRDJd1&#10;W7ZsiqIsXNTW0bRHBpsRe3GnLIRUeaM1IFtZCar3A71LGc02dcigEVaSloqSxtJT8UhFADCKjYVM&#10;RTGFAFdxVG8FaDiqN6OKYHU6B/qV+lT34+Rvoar+Hv8AUr9KsajwjfQ0gPPJ0xuPqa6jRrfy0H0r&#10;Dkt97rEPXJrrII9opoUmOoFLijFMkKo6222I1fxWZ4h4iP1FAI5KM/MPrVpjzVSLqPrVtutQjUUG&#10;kbpRQ3SgRCldz4V/1A+prhkrufCv+oH1NAGwKWkpaAFopKKQC0UUUAFVdV5if6Vaqrqn+qf6U0Bx&#10;OatRVWUZxVtKoC9ZVZlOap2jYNWiM0gEiqcVGvFS5oAUUE0ucU1+aAFVqeDUQWnYoAdIeKgc4GKl&#10;IzUbLQBHEaeVxQopzcUAN3UE5phOKUmgANG6msaeVyKAIpJKry8g1Mw7VHMOKAOjvP8AV/gK4Xxm&#10;+GUf7Nd3dD91+ArgfG3DJ/uikBzJ55qM81Jt3UmKQyI0ZpetGKAEAqVEzTUXNW4YqLAMWDNP+zZq&#10;4gUU5mFOwij9nxVcjFaRINUpl5oYxgpDRQaQCUAUU4CgApRSYpQKAHAU4CgU9RQAAYpRS7aMUwL+&#10;gf8AHxH/ALwrvp5MRyf8C/lXn2kNtmQ/7QrtZzmJj6hqaJZymmS+cv3gMHGK0o7ZM5eQ/h/+qsHT&#10;4CR8ozzWpFpsj9h+NaJ6CaJpIouxY/jQIAPubv8Avo1BJYMvUj8Kfb6Y8v3adwsPIaP+9/OofObo&#10;e/qKtnRph2/WmNYyx8lT+FCkg5WOLeZj6CiUeZEyj14FNjbqT2xUptmhGCCD196bQjnPJNPEeK6B&#10;IRdYVh8xOAQP0Ipt3oxt+orGUbFp3MEqaaRWgyUnk57VIygBThVsw47UwxUAQijFWAgFIwoAgxSF&#10;anC04gUAVMUuKkZaAlADojir8L1RRMVai4poC/HzV+061mxtiruntubHtVXEXyKZUtRkUgK2oj5B&#10;9TWHZ/61frW9qX3B9TWDaf61frTA6emmnU00gLelffrYNY2lnL49K2DSe4C0lFFIDnb777fWpdH/&#10;ANZ+BqK+++31qXR/9Z+Bq3sI3KWkoqBkN79xvoa5UPiuqvfuN9DXFyz4qlsBbNxtqvLfe9UpJiar&#10;tk0XCxZlvM1l3kharWMVTuRmkxmcW2nNbGm3+KyGQ06EmI5xSQHax3gQZp2mXvmyFc9q5YX2B3rT&#10;8MEtKSfSquKx11JRRQBR1j7orD0//Wr9a3NY+6Kw9P8A9av1pgdTS0lLSASg0UtAERFC9/oacwoQ&#10;dfoaYHLXY5ra0f8A1YrGvBzW1o/+rFAFw02nGm0AdBF90UUR/dFFQAVj6t9/8K2Kx9X+/wDhTjuI&#10;ZpP+s/A1uGsPSf8AWfga2zRLcYlYHjD/AFQ/3hW/WB4w/wBUP96iO4HHx1dhqlHV2KqQHTp/x6n6&#10;VNpTfulqEf8AHqfpU2lL+7Wk9gLdLRSE0gDNFAooADRQabmgBSKAaQmkxQA4mmmkzinZzQAxhSCn&#10;GgCgApRRSmgBjVi3w5rZc1j3/WqQC2Penx/1pll3p6f1oESCud8SfeH0roRXO+JPvj6Uw6mPRRS7&#10;SakoSil2mjaaBDaWjYaNhoAKKNhpdhoASjNLsNJ5ZoAM0maXyzR5ZoAM0Zo8s0vlmgBM0Gl8s0eU&#10;aAG0U7yjS+UaAGUlP8o0eUaAGUU/yjS+UaLAR0Yp/lGjyzRYBlTWn3x9anTSpGGQKlt9LdGBI4zT&#10;swOm7UoooFMRZt6mzUMHSphUjFWhhRSigBgFOoIpDQApFMIp26mk0AJSEUtFAEMtZk3WtSWsubrT&#10;QE9tU7VDbVO1ADaa43EL606kTl1+tNCLY0o+tB0vHf8AWtUCkYVPMwsc9d2xh5zTWk4q5q44qjIM&#10;CqQF+HTd4BzTzpX+c1etV+UfSpSKnmY7GFd2JiGaihbIrU1IfKay4elO+giSkiHNLRD96gCytOxR&#10;inCkMjJxR1pWWkpgJikp1IaAAmgUmKUUgHinCmCnigBwrP1YZArQqjqcZbpQBz0qYNT20uKmlsS1&#10;MjsStO4WL0b5qwDkYqtHbEVOkJFFwsZ9/CKzAgHFdBPa76ovYe1JsLFARVqaVHt5qlLGY6v6U26h&#10;DNEUUuMUlMRka1Wfp3er+tGqOmjrSA3t1Sq/HBqpvp4nReCcGmBZDH1pMn1qt9ri/vCl+1Rf3hSE&#10;Wdx9acZWPeqwmj/vUokT+8KYy6HyKaJgOKgSZV/iFB2t3oAsiYVaPzCs4RBu9W4F2jFICrJwaZuq&#10;a4TvVYnFMCTdSbqj3UhagB0w3qRWOxxWuHrLvE8tqaJZGJX96kiuGB5piXxj4pTfbuoqhGkGzRmo&#10;YJvMFSZpCLEDVORVGN8GrqHdSYEkOmiUZzUv9j+/6UlrL5ZrTU55qWUmZw0f3pDovvWnS0rlGUdF&#10;PrUbaGfUVsUUXEYTaCx7iqlz4aeXoRXTmmmi4ynp1n9kQRnsKh1OYIpz0q7I+0Zrm9TmN6/kr07m&#10;mhFbRbUys0x79K3jxUdtAIQFHapFG6mQ3ceid6XdTye1NK0CAEGsvxGn7k/UVpsdozWfr4/cH6ig&#10;qO5xUI+YfWrUnBqrH94fWrUh5qTQShulANK1AEC13HhP/U/8CNcQtdt4SP7n/gRoEzapaSlFAgoo&#10;ooGFLSUtABVbU/8AVP8A7tWqral/q3/3TQBxC9qtiqecVMtxTAv2nWrprD/tMQHJp66+rHaP5UAa&#10;6nNTgVjprIXt+lI/iRF4P8qANljTVasI+KEX/wDVTR4oRun8qLgdEDSqcVhL4mQ//qpD4pQf/qou&#10;BvGmZrC/4SpP8im/8JQh/wD1UXGbu6hjmsRPEatSjXQOaBGvspGrJ/t8Uf26KLga2Kf2rEOuilGv&#10;Kf8A9VFwsauKbMOKzf7bU9z+VO/tdW7n8qLoLHYXR/dfhXG+LdPa4KlRn5RWlfeJhOgjUdxmrfmf&#10;bAuwZ4556UkB59LpMkILMOBVNq7vW7V4kbI4I9RXFG3J6Cm0BSFFOZCvWm1IySKrkdU0bFWI5RTT&#10;EWhxTGoEopHlFMBoNRSU7eKTG44HekMjIoERNXX0mVBuKMAP9k0mnykyIB/eH86QEbaXKo3FDj6V&#10;WIxxXpFxG0IJYHA/z61wV6vmuSOmabQrlZRmnhKsRQBeTTzzRYZXSItwKnFowG7BxWr4WdBKVbuu&#10;BxnnNdgbYYLBf/HTTSEedPEY+oppFdL4h1BJo/KAwwI4xisCOOgCTSlzKg/2hXdxQ5RgenNcbpTi&#10;OVWPZhXZ2gLhlIOGJxx2NAWMhZo4flUZ+gwKeqyXJwo49v8AGte30VITnr9avKu3tVOaJ5TJtNCA&#10;5kOfb/69a8VuFGAMClVcc1IlQ22VawCKo7jESlz2BqfNZHiG6wvlDq38qFqwZznlkjd/eb/69ac5&#10;l1Vd45KDnFUQufoOBXS6Jb+RHn+8c1pJ21JWpzCllIPRl71ri9+2D5+tTa3beWRMvrzWbG4jIc9D&#10;1o+JC2ZX+x726Vdj0w+lOg5kIHStyGMVmyzCbTT6VGdKz/DXS+UKbJFikBy76Uf7tV5NLb+7XTsl&#10;KYaYzlF0tv7tPOmY/hrqPKwcU5YM0aCOROm/7NH2DH8NdgLWg2lGg7nJx2PtUv2MeldP9kpDZ0aB&#10;c5v7MB2p1hHtf8K6I2lZ8tvsYn2oFcSmMKdmjFMCrqI+QfU1g2n+tX61v6j9wfU1gWn+tX60wOlN&#10;JS0hoAXRJC0zD2FdC1Y2lY3+9bLVLAKKKKQHO3332+tS6P8A6z8DUV999vrUuj/6z8DV9BG5S0UV&#10;AyC9XcjD2NcmdLZq6+4GVNZuwYqkMwxpDUo0VjW/FHVlYRQI5j+w2pj+H2PpXW+SKPJFFwONbw23&#10;tTf+Ecb2rszAKBAKLgcPP4fZBnAqTQrby5D9K6m+iAFYdh/rDSGalFLSUxFHWPuisTT/APWr9a29&#10;Y+6KxNP/ANav1pgdTRRRSAKKDRQA00i8Z+hpxoA6/Q0ActejmtrSP9WKxr3rW1pH+rFNgWjSU402&#10;gDfj+6KKI/uilqACsXVvv/hW1WLq33/wpx3Exuk/f/A1tmsTSfv/AIVtmiQIbWB4w/1Q/wB6t81z&#10;/jD/AFY/3qI7jORjq7DVJKuw1SA6f/l1P0qxpZzEtVz/AMep+lWNL5jFJ7AWjTSKU0lIBRSikzTh&#10;QA1qYaeaZQAmaCaMUGmA3NFBoFIBw5pAcUgOKkxmgBKOtKOaQHFAEclY98Oa2pBmsa+PNUgFsu9P&#10;jptl3pY6BEgrnPEh+cfSujFc34j++PpTDqZNWE6VWq3GOKlDDbRsp9FUA3bRtp2KKAE20mKfSUAN&#10;xRtp2KKQDcUYp1GKAG4pcUtFACYopaKAEoxS0UAJijFLRQAlJTqKAGGlUUGlQUwOhjvBCoB9KZNq&#10;AfAHrTxMsajd1xUbzpNhRwfpTJL1C0HigUhlq3HFS1HbcipsVLGNp2KMUtIBKQilFKaYEeKSnkU0&#10;igBtFFJQBHKKzJutaclZsw5poCa1qdqgtamamIQ0QjLrRS23+sWkBvikNLSGpGZOr9BVKUcCrurn&#10;pVKXt9atCOgtx8o+lPNMh+6PpTzUDKGp/dNZkXStLVD8prNi6VS2EPog+9SGnWvLUAWyKBTmpmKQ&#10;x5qMinA0GgBmKQ0ppKADNKKQUopgLTxUZNPU0APoeLfQKkFJgiD7NSi1FTUuam5RCLbFL5NS5pM0&#10;XER+TSG2FTUUrjMfULYDmoNLGKu6j0qppg604iZfNNNOpDVCMXWTVXTO9WNZPNQaUOtAF0SU2BY3&#10;Dbzg9qiD1n3YyaYFa5ADHFNU5okHNIDzUgXFNPDUxacKoB4anxNk1GKchxQBviyUIJFbmr9rJlc1&#10;ya5yADxmumsD8goAln+YVQY1odao3Ee2hAR5pCabmkzQA7NQ30fmLu9KfupQe3rQJmUkmzqM1Ibh&#10;T2ptxDsOKYAoqiSzbTDOKt5rLBAq/FJuFAEucVatpc8VSzSpJsoEapOat2t1t4NZscm7mpwaloNj&#10;aVs0tZkF2U4PSrqXQapaKTJaKZ5w9aPOHrSsUPqN2xSNOBVSdzJwKaQrla/ui/yJyf5VHa2Itx6k&#10;9TVlIljHHWkPNUQ2J1p4GwUqpt5oX5jz0oEIgp1KTVa7uhEMdzQAO/mNtHaq+vj9yfwqzZw7Rk9T&#10;UOvj9y34UjSKscLH1H1qxJ1NV4+o+tWZepoKGilbpSClakBGBXa+Ev8AU/8AAjXFiu08I/6k/wC8&#10;aAZt0tJSigQUUUUALRRS0AFVtR5jb/dNWKgv+Y2/3TQBwtANFFMClqnaqdp98Vc1PtVO0++KTGa9&#10;VLyDd8wq4Bmrttpu/lqGwSucwLRpeFBP0qaLw7MTkLx7mu0gtREOKsKtRzFqJy9v4UfqWA/CrH/C&#10;I56t+ldKBTgKXMPlRzi+EEH8RpG8IDsx/KulxRijmCyOSk8KunKkH9KzLy0ktfvA/wBK7/bTZIRI&#10;NrDINCkLlPN/ONTBGIzW7q/hfbmSLp6VTjgwAKq4rGaUNAjNahts1ILbAP0pXCxieeB609LoD1qB&#10;0OTSrAWqrE3NS3zIMjpV+C5MPUH8Kk0e1+UA9a1108NU3sXy3RWXWkxhg35Uj6zCgyVP/fIq6NLW&#10;qer6SHjO3qOaamxOCK1/rFvdIUVcEj+6K5gaCz/dP6VoWdtzzW3axYpSkCicwnhiVuw/Opl8JTHs&#10;PzrsYlqygpcw+VHEDwhP6D86ePB83oPzruBTqOYOVHCSeDpuvH51csvBUko3bgCD05zXXURSeUd3&#10;bvTUtROJwOqxS6e5gZycDsTjmqccR64ra8Q/vpWk7E8fhRZw7qbYkjPN054Jb8SavaVo76jkoQNu&#10;M5461amsA1bXheHy94+lNMGrGNJ4QuOxX8//AK1VH8MXKZ5HH+1XoNUpeM/Q0yThdGY2syyP0B5r&#10;rbvW4lJAY49gaw4bbzGxWk+kA1PMXyC2qw3zbVGWxnkf41dOhj+6P0qnAo0s+cRkAHp71laj4hkv&#10;fl+6voP8aakS42NEWEVu+6R1AHYcn9K2B4ggHAb9DXCqKmjXFDkPlO5j1qJ+h/SrCXqP0I/HiuLh&#10;WtK2kK9elTzD5EdT1pQKxogGGRUquU6GnzByGm7bBk9qwJbR78tcD7o4H4UmqamzjyB1PWrtjP8A&#10;ZYcHG0Z57+9WtFcze9jKitNxWLu38u5rp1TYAo7Vm6TCZMzHv0+ladEncEitqMXmRsPauXCmVFUd&#10;S2K6rUH2RsfauXh3QqjjjBJ/KqhsKRZswd+DwRXQRHisK1n8+XeepHNdBFUy3KWwoND806kNSBXe&#10;PNG2p8UhFAEGznNSx8U7FGKYDg1LuplGaQD91G6mZooAeWrKunyT9K0mHFY0zfPj2poBKWm04c1Q&#10;FfUfufia5+1/1q/Wuh1MfIPqa5+1/wBav1oA6Q0hpTTVoAm0eDbKW9R/Kt1hWRpf362DSYCUUUVI&#10;HO3332+tS6P/AKz8DUV/99vrUujf6z8DV9AN0UtJS1ADJhkVV8k1bk6UygCBYsVMvFIaUUAOzRmi&#10;gmgAJpuaWlApgZ+ong1gab/rDXQakvBrn9M/1hpjNmikpaBFDWfuisTTv9av1rb1n7orF0//AFq/&#10;WmB1FFFFIAoopKAClxwfoaQU7sfoaAOWvetbOk/6sVjXnWtrSf8AVimBaNNpxpooA30+6KKVPuik&#10;qACsbVvv/hWzWNq33/wpx3Exukff/Cts1i6R9/8ACto0S3BDTXP+Mf8AVj/eroDXPeMf9Wv+9RHc&#10;ZySVdiqilXoqpAdMT/ov4Vb00/u1+lVD/wAev4VY0r/Vik9gLZptOxTaQABT6ZTjQA3NNNLSZoAT&#10;NGc0GkzQA4im4oBpQ2KAExT1pBzQeKAEpcUUUANfisW961syVi33WqQEll3pY/60lj3pY6BEgrm/&#10;Ef3x9K6QVzXiP74+lPoHUyauR9Kp1ci6VKGOFLQKWqASlpKM0ALSUUUAFJS0UAJRS0lIAooooAKK&#10;KKACilxRigBKKKKAFpDRRQAhp0XNNNOi60AbUTKp+b0p9wyPjb1zUdwQ4CgZIFR28ZQ521ZJpmlW&#10;hqBUjLlr0qU1Fa9KlqWMUUtJRSAXFIRSg0GgBGphpxpCKYDCKaafimkUAQy1nTda0pRWdMOaaAlt&#10;amaorWpWoEJS27BZATSVDPFu5pgdEbhR3phuV9a5poGPemi3b1pcoGnqkgbGKqynGPqKiSA9zU0q&#10;bximBtxXS4HPalN6vrXNm1J70z7IfWlygbOozh14NUougqulsR3q0gwKYBT7XrTDT7XrSAusKZmp&#10;DUZGKQwpcUgpwoAjNNNPamkUAJRmg0gpgOFOFNFPFADhUyjNQCrUS5FJgtxm2jbVnyqaUxWepZAR&#10;im7qfMMVReXBxSbGW99G7NUvNqWN80rhYq6ieKr6Z0qXUW4qPTOlaRIZdpKdTTVEmFrPWo9JGc1J&#10;rPWm6QOtMZEj7uar3I5qO3n28dqnuPmGaBFB+tAqwEBpRGBU2GOWnCm0opgOzTXbFOFRyMBQBctD&#10;k10Vh92sCxwRkVv2HC0wJqinXcKkNMY0AZsg20zdVueLPNUm4oAduo3VHmlzQAs6eaPcVmOvrWmG&#10;xVa6g3fMKaYmipgVLBIENQFaUUxGmGzSE1VgmA4qxnNMRctJO1XY27GsmKTac1pI27mkxFkx9xSA&#10;4pqSY4p1SId5metKHAplFAyXzc0hakRM08KKAEVd1TGLy+TTQ23pRJOX60CGk7qTeFpkk9Zt5qOz&#10;gdaALd1qQiGB1qpaRG5bzD0qlbRm6bmt+2hEQwKb0LiideKoa8cwtV0mqGs8wtUlnER/eH1qzMPm&#10;NV4+o+tWZ/vGgBgoagUjUgEWuy8I/wCqP+8a40V2PhD/AFTf71AM3aWkpaBBRRRQAtFFFABUN7/q&#10;2/3TU1RXn3G/3TQBwhFJinGjFMCjqQ4FU7QZcVe1EZAq3pmlBP3jdaluw0rl60tdnzHrV9JcVBS5&#10;qG7miViws9WonDVnU9XK0gNICnVDbz7+O9T4oATFLilxSikA3FGKUUuKAG4rM1HTs/MvetWhl3cU&#10;wOc+zEdqbJGQCMVvGAU02wNO4HL6dpqs+ZjhR6Dk10dtdWlr93j8D/WnmxU9qgm0hZKrnJ5CTzVu&#10;WMi9DVpKp2lr9nG2rqiouWOFB54oxRSEY13pPlHcvQ0Qrjitkrniq8lsKYyKOrC1EE2fSpFoAlFO&#10;qMNTw9AAaawzTi1IWoEYWsacZSCtQ21q0fUVvSLuqMxUXAzyKu6PdLbltxxnFOMGaY1oDTTsDVzS&#10;OrRD+MVSk1SNyQGySD2NUJrIVNp+lhDvbr2p8xPISafZeV8x61cpaKksp6tEZYyo6muaXS5PT9a6&#10;6RcjFQ+RTTE1c5sac69qcsBXqK6L7PR9lBp3CxkwpVuNasNZY6UwLikMfE+2pbu9EK5/i7Cq0kwg&#10;G5qpQI2oPn/9QFVCF9ehM5WJrO2Mx3nr1qRmNyRAv3V61PdXIhHkR/e7mrFlaeQPc9a0lKyM4xuy&#10;9ZTeWAh6dqvEVlkZq3b3OB83YVkmVJFLxBcbVEY6sap6hYrGF2nPHNRyXH21y/pwtS3bg4gTqfvH&#10;+dbJWsZPUraWmZCfaukjXiuf00bGJrdjkqHqWS4oIpplpplpAP20EUwzUhloAeRSAUzzqcsmaAHY&#10;pCKkFBFAENPUU/bS4oAa/SsKc/P+Brek6VgXB/efgapALT1pg5p4oAr6n9wfU1z9t/rV+tdBqX3P&#10;xrAtv9av1pgdHQaKKALOl/frZasfTPv1sNUsBKKKKQHO3/32+tS6N/rPwNRX/wB9vrUujf6z8DV9&#10;AN2lpKWoAa/SmU6U8VXBNAE1KBUPNSJTAeFoK04U7FICLbSgU/FJigDN1PoawNM/1hrodSHBrn9O&#10;GHNMZrClpKKYijrH3RWLp3+tH1rZ1n7orG03/Wj60wOoooopAJRS0UAAp3Y/Q0gFKeh+lAHK3nWt&#10;rSf9WKxbzrW3pX+rFNiLJpopxpBQM30+6KSlX7opCKgBKx9W+/8AhWwKxtV+/wDhTjuINI+/+FbR&#10;rG0j7/4VsmiW4xprnvGP+rX/AHq6E1z3jL/Vr/vUR3A5JKuxVSSrkVUgOof/AI9fwqxpRzGKrv8A&#10;8ev5VY0n/Vik9gLZphpxphpAGadmmmigBDSUuKSgAoIooBzQAgFGKdRQAgpxpuaXNACU7FIKXrQB&#10;HJwKxb3lq2pOlYt4ctVICSx70sdJZ96WOgRIK5rxF/rPwrpRXNeIf9Z+FHQOpk1cj6VTq5H0pIY8&#10;UUmaXNUAUYoFLQAUlLSUALSUtJQAUlFFIAooooAKKKKAFooozQAUmKWigBKKWkoAQ06HqPrTWp0P&#10;WmBtLN9nOSOCKmj1AOcc1C5abCr2FNSNoCNwGDVEmg1AoagVI0XbbpUoqO26VJ0qWMWigUUgCjNF&#10;JmgANNpSaSmAhpDTiaSgCGQVnTda0pKzZ+tNATW1SNUdrUjGgQlM8syttFPqSx5k/CmADTH9aQ6Y&#10;/rW5tpGWp5gsc3LE0JANOkG7Aqzqowwqueo+tUBYXSWPeg6S3rWyg4pStTzBY5y6tGg5pycir2rr&#10;haox9Kd9AFNSWnWozUln1oAv4pjDNSU08UhkXSlJpSM00igBpNIaUimmgBpNAoNJTAeKkFRrT80A&#10;PUVch4FU0qwj4qWCLm6mk1B9opRNmlcqwkwyKyZ4znNakklU5BmokUkU0jzVyJMVGq4qwvSpGZmo&#10;9KbpnSnaiKTTxgVrEzkXM0hpaSrEYGsnml0ccGm6z1p+jDg0Ac7FKQcVqtyoPtWOvWthPuD6UkBC&#10;tLTRThQMWloooEKKdtBpBTlpgXrdAo4rasfu1jxdK2bH7tDAkNRtUpqNqQETVVni71aYVGwpgZzD&#10;FNzVmaPNVWGKQDt1KHqHdShqAGT2/cVTKYrRD1HLCH5FVcTRSDZqzDPjg1CYttOC07isW92avWc2&#10;eKykbbU0Uu05FAmjcFPFV4JN4zVgUmSFBNFNakMDIQKgimO7rUj8Csy4n2dKaA2GuMVVm1EJWS07&#10;N3qLG6nYLFufUTJwKjtbY3BxVu00gvy3StqK2WIYApXKSILayEA4q0KCKQnFSUhGOKpaucwtVzrV&#10;XVh+6f6UDOHXqPrVmcfMaroOR9atXA+Y0hEVI1PApGWgBgrr/CH+rb/erkQK67wh/q2/3v6UDN6i&#10;kpaBC0UlLQAUtFFABUV19xvoamqK5+430NAzhaSlPFKozxTEOitfOIJ7VoAY4pkSbRipKzbuzSKs&#10;FLSgUoXNSMSlFLtoxQA5G28itGCTzBWcBU9tJsNAF+ilx3opAG3NLtoFO20AMxRTtlLtoC5ERSVO&#10;Y81ERjimAynCjFKBQAFM0KMUtFAARSU6kNACUh5paSkAwrTQMVLSEUDE20YoQ7qdigBuKQin4pKY&#10;DcUYp2KTFAhMUYp2KXGKAIRBuOTUuaWkoAKUUAZp4WgBhXNGypMUmKYDQtG2nAUpWgBm3NV7kCMb&#10;j2qxI/lDcelY00zam3lr0qowuJysUmZr9wi9+grWlddLTy05c9T/AEqGSUaaNicuerf0qG0tjOd7&#10;Vq2kvIzScmWdLhyd7dTWqOOKqoNvSrgGeaxlLmdzS1kJWVql7n90v41Z1K88gbR941VsLcRj7RJ+&#10;APc+tXTj1JkyaONbCPc33z29KfYW+xDK33n/AEFUoy1+5kbkD/OKvXNyWGBVSdtCIxe4afHvY/Wt&#10;lIqxdJfBOa21lqRgYs0hhp/mijzaQERgpPJqbzKTzBQBEIKcsOKf5gpd9ACgYpabvFG8UALilFN3&#10;il3igBJelc/cf6z8K3pXAFc/M2ZPwNUgJFFPpi0+gCvqP3PxrAtv9av1roNQ+5+NYFt/rV/3qYHR&#10;EUU5hTaALOm/frYasjTPv1sGpYCUUUlIDnr/AO+31qTR/wDWfgajv/vt9ak0f/WfgavoBvUUlLUA&#10;I4zQEpJTgVD59AWJ9tAFVzcUn2igdi2KdVRbinfacUBYsmmmqxu6YbugLEepdDXP6f8A6w1qajdc&#10;Vk6Y25yaYWNeiiimIoaz90Vjab/rVrZ1n7orG07/AFq0wOoooopAFAooFADhQeh+lFB6H6UActe9&#10;a29LH7sViXnWtzSh+7FNiJzSA4x9ac1MAz+dAzoE+6KSlX7ooqAG1jar9/8ACtmsbVfv/hTiIXSP&#10;v/hWyaxtI+/+FbJoluMaa57xl/q1/wB6uiNc54y/1a/71EdwOSSrsVU0q7FVIDp5eLX8qsaYMRiq&#10;83/Hr+VWtMGI1+lJ7ATmmtTjTTQAClxQaRaAENIaU000gENFFFAC5pQaTFAoAU0lL1pDQAoNLTRz&#10;TsUARy9KxLr71bUprFuvvVSAms+hpY+lNs+hp0dAiQVzPiH/AFn4V0ormfEP+s/CjoHUzKtx9Kp1&#10;bQcUkMfRRRTAUUUlLTAKWkFLQAUlBpKQBRRRQAUUUGgAopKWgAooooAKKKKAClpKUUAI1Og6j601&#10;qfD1H1poDZV/JYHPBFPmfzmCg8Ustqsi5PXFMs7VcBu9MkttSikelFIaL9t0p9MtulPqRgKM0UUg&#10;DNBNNJooAM0ZpuaWmAUUUYoAilFZs/WtOSs2frTQEtrUjUy1p7UMQ2ptOH7z8KhqfTf9Z+FAG3SN&#10;S0jVAzF1bqKr/wAQ+tWNW+8Krj7y/WtEI6JBSmkWlNZjMvWPu1QTpV7WOlUVq1sIU1JZdaiNS2XW&#10;gZfBpHpaDSAjppNONNNADSaaxpxpjUAFJRSgUwAU4Gm9KUUATpSs2KalDionsOO43zqPNNMoNZmg&#10;plo8ym0UALvqVWzUKipwKAM3UaSwGBTtQoshxWkTORZpKWkqxHPax1qbRhwag1frVnRhwaAOXA5r&#10;YT7g+lZHetZPuCpQEApwpopRTGOFLSCloELTlptDNsGaANOHpWzYfdrm7S6LHaa6TT+lMCYimMKl&#10;NMNICFhUTCrBFRsKYFV1qtKtXnFVpVoAz5FxUe7FWnjqB0xSAZ5lKJajIpDQBOWDdaYY/SoxT1ou&#10;AdKUGpFUmniLNNMLC290YfcVoRamG68VTW3FSLbii5PKaC3AbvTt4NVEtxUqwCi4colzNtFZXltM&#10;eBW0tuPSrEUYFFwUTLh0Vm5J4rTt9MSLkDmrSCnE0rjsGMU0mlNNNIYhpppaQUxgBVXVBmJvpVvF&#10;VNSH7pvpQBxKdR9as3H3jVdRz+NWLn7xpCIxStQKRqAGius8If6tv97+lcoK6vwf9x/97+lAzepa&#10;SloEFLSUtAC0UUUDFqO4+630NSUyf7p+hoA4QipbdNxqM1ZtFolsC3LNKBSU4VmaDlFOAxSCikMe&#10;BmkZcUlPQ54oAYKeppCuKBQI0rZ94qSqtk3OKuYxQIAKkFMpy0DFxSGlNIaQhQajlXvT1pJKaAhx&#10;QBT8UUAJRilpaAG4oxTqSgBpFJin4oxQMZijFOxRQBFjafrUmKSQcU9RnmgBmKMVJtpdlMCLbRip&#10;dlJtpAMxSEVJtpCtAhmKMU7FGKAEUU+gCimAUUEUlAxaiu7pbZdzVU1DVxbfKvLelZccZuT5kp/C&#10;rjC4m7Gj9mOop5zNgZ+7/jUc12tqPLiHPc96hF0YyAo6du1XbHTAPnfqe1aP3URqypa6b5n7xqvq&#10;uKtFarvhetYyk5GkVYVRUN1qggGwcmqV3qe75I+/cU23RYRufk5zz/nmqhT6smUixb2wwZ5vwHr/&#10;APWqtJM2oNt6AfkBR8+ot7VtW1otuNoFXKXL6kpXCFFgUIvSq91BgZ7VdK0gjypB7VktWW9jHtmK&#10;nir4uWFVba3LscVoCwNOzErEP2pqPtTVL/Z5pPsBosx3Q9JWNSbjSLbFaeIzT1B2ImlIoEpp7Qk0&#10;4RGgWhGZTUb3BWpzGailgJo1DQi+2kUfbzTTaNSfZGo1HoE98cVk28xkl/A1pz2rAVl2ibZOfQ0K&#10;4nY1BTqaKdVEEGofc/GsG2/1q/Wt7UPufjWDbf61f96mB0rio6lYVERQBa0z79bDVj6b9+thqT3A&#10;SkpaSpA56/8Avt9ak0f/AFn4Go7/AO+31p+kf6wfQ1fQDepaSlqAI5ulU1FXnGRQIBQNMoMtAWtA&#10;w0nkUD5ihtqOQVpeRR5FAcxilTTCtbhtxSfZhSsNTOZvl4qvpH3/AMK6DULUEVhacu2QinYTdzWo&#10;oNFUSUNZ+6KxtN/1orZ1n7orH03/AFopgdPRRRSAKUUlKKAFo7H6UUHofpQBy931rc0r/VrWHeda&#10;3NK/1a02IsMKavWntTE6/jQM3l6CihfuiioASsXVfv8A4VtVi6r9/wDCnEQukff/AArZNY2k/f8A&#10;wrZokMbXO+MvuL9a6I1zvjL7i/WiO4HJpV2IVTSrsVUgOmn/AOPX8qs6bxGKrTf8ew/Cren/AOrH&#10;0pdAJiaCKMUNxQAwmgGjNJQAppKWkNIAIppp1JigBM0E0GigABpTTaXNAAOKcDTKcooAjlrGujlq&#10;2Juaxpx81UgJrToadH0pLToaWPpQIeK5nxB/rPwrphXMeIP9Z+FHQOpmVbXpVQVcToKSGxaWkpaY&#10;BRRRTAUUuaaKWgAzSUUUgCiiigAoNFJQAUUUUALRRRQAUUUhoAKXNJRQAE0+I7eajanr0oAuy3iP&#10;3xx60+xmTcAD+tYLjmrekf6wU7iaOragUNQtDAv2/SnmmW/Sn5qQENIKU00nFIYNSZpQc0mKAA0C&#10;kJpM0wHUuaTOaUCgCN6zZzk1qSDisufrTQE1rTmptrTmpiEqfTTiT8KgqJ1IO4UgOl3ikaQVzRaT&#10;1NN/eHuaOULlzVDlhUQOGXPrUKxknJqSSPzKoDoRKKDMPWud8lj3NH2dvU1PKFy9q0gYcVUWo/IP&#10;c1KBTASprLrUNTWNAy7mlBpDTc1ICsKYafnNNYUAMNMNPNMagBtOptFMBSaVKbT0FAEq08imrUgq&#10;J7DjuV2Sm7KsEZpuys7F3ISlASptlLsp2C4xUxUhFKBig0WC5l3wzS2g4qxPBupkS7OK0iQx5pDS&#10;mkNMRzmrH5quaMOKp6t96rui/dpgcww5NacZ+QVmuOa0E+6KSAjFKKQUtAC0opBS0wFpkwzT6SRd&#10;wxQA6zPzfhXVaf0rl7RCD04966rTxxQBYppFSYppFICMio2WpyKYVoArMtRstWWSoylAFKSOq7x1&#10;pNHUTQ0wMxoqb5NaJhphhoApCKnCOrXk0ohoAhVKlVKkWKnhKAGBKlRaVUqRVoAVRT1FCrUirSAV&#10;RUsYpoFTIKAH4pKcabSAaaaacaQ0AMJoFDUgNBQ/NVtR/wBW30qfNV7/AJjb6UAcTnn8anuTljVc&#10;9fxqxP1piIqWm5o3UhCiuq8H/cf/AHh/KuVFdT4P+6/1FAHQ0opKWgBaKSloAKWkpaACmTfdP0NP&#10;pkvQ/Q0AcKetXrcYFUD1/GtGLgUplQJBThTacKzLHCgmkpaBiilFJS0ASEZ5plPXkYpuKAJrdsGt&#10;JqyY+DWpnIFAmBpVNMzSg4oAkJpM0maM0hCilIyKZmng0AR7KXZTyaTdTAbso2U4NRuoAbso2U7d&#10;RvoAbso2U/dSbqAuM2UbKfuo3UBcj2ZpyjbxTs0uaAEzijfTXeos5pDsT+ZRmkUbRSEk09RDs0hF&#10;QG/ROCasb9wyO9AEZFG0U5rduuKSMdzQMULS7Kq3Wppb/eb8KyrvWZHwYxhT3NUotiubNzOluMsc&#10;ViS38l6dqZC+o61FbQLLmSUlj9eKsyXwA2qPy4FaxgRKZWW1EfTn3NWIEaY7VqS3smuPmfpWtEgg&#10;GBwKJTURJNkUGliHnqakORUFzrEdv1bn0HJrMuNVkuuE+Ue/Ws7OTLukaVxfrb9eT6DrWNdXLXR9&#10;B6VIkKQ/M5yf0/OmM5nOFHFaRgkS5XGw4h+tXLaxa5OW6VYstMC8tWmvy8CplUtsNRGxQCEbRTs/&#10;SkzSbqybuULQD1FJn60gPNCAXTE/nWqEFZ+nLitEVoyBNgoKClpkjYoENOKUKDWZd3JQ8VctJd4p&#10;2As+XR5dOpKQDfLpPKFPNJQA3yhR5VPpRQBBPEMVz00e2Sukn6Vz1x/rKcQH0tIKWmBBqP3PxrBt&#10;v9Yv+9W9f/c/GsG3/wBav+9TA6Y1GwqQ01qQE2mffrZasbTfv1stSYCUlFFIDn7/AO+31p+kf6wf&#10;Q0y/++31p+j/AOs/A1fQDdFLSUtQAyU7Rmlil3VHd/dP0qCzlpgaNFIrZp1IBKKWigBKSlpDQMpX&#10;/Q1zll/rDXRah0Nc/ZD5zTA0aKKKYijrH3RWNpn+tWtnWPuisbTf9aKYHT0tJS0gCgUUCgBaD0P0&#10;opG6H6UAcxeda3NM/wBWtYd51rc0z/VrTYi0aYOtPNMA5pDNxegopV6CkFQAtYmq/f8AwrbrE1X7&#10;/wCFVEQaR9/8K2TWPpH3/wAK2DRLcYlc54y+4v1ro65zxl9xfrTjuByqVciqmlXY6aA6a4H+jD8K&#10;t6f/AKsfSqtzxbD8Kt2AxGPpS6ATGmtTqRqQEdJTqSmA5TQ1NBpxpAMNNpxpDQAhpM0UUALnNAoF&#10;FABSqaaaUUAMmrGuOWrYmrHnPzVSAntOhpY6LXoaI6BDxXMa/wD6z8K6da5jXv8AWfhR0DqZlW06&#10;VVq0nSkhjhRRRTAKKWkoAKWgUtACUUtFACUUUUAFFFFACUooooAKKKKACiiigBKKWigBDTl6U005&#10;elMChJ1q5o3+sFU361d0X/WCktwOpalWkalWmIvwdKeRTIOlSVIxpFMp9NNAAKQilooAbRQRRQAC&#10;nLTRTgaAGzdKyZjk1qzHismTrTQFm16U5qbbdKc1AhKjCtI2BUlT6YMufpQBELNzSGzcVvbaay0c&#10;wWOcYFGwaewJIAqbURhxTI/vr9adwJ1sG9aGsG9a2AKQrU8zCxzlzE0JFSCrOrjpVZaq4BU9h3qC&#10;p7GkMukUw1JmmkUgG01qWgigCMimsKeRTSKAGYpQKXFApgJjFOWmk05aAJlpaaKWpYIUUtNpakoW&#10;lpopc0ALQOaTNANMQ/ZmqkowauA1Sm600JiZprUUNVCOb1Q/NWjoo+Ws3Uz8xrS0b7tAHMSfeNXd&#10;+FFU5uGNWuqikMaGp28U1VpwjFAxfMFODA0zyhSiICgQ8GnA1H5QNKIu1MDQt2yK39P6VzNvH5fe&#10;um03kUMB97dC1Xc1V9N1Rb7O3tUuq2Ju02jrVfRNJNkCW6mkBolaaVqXFIRQBEVphSpyKaVoAgMd&#10;MaOrJWmlaAKpjpvl1aKUmygCt5VHlVZ2UbaYFfy8UuypttGygCIJTwtPCU4LSAaFp4WnBacBQBWv&#10;Lj7Mhf0qjomu/bWKEcitS6tBdKYz3qpo+gCwJYnJPpSA1HpmakkqKgBDSE0E00mgBrGkBoNJQUOL&#10;VBdtmNvpUhqC6+430NAHGt1qW5PNRnrUt11pkkBopMUtIB4rqPB/3X+orlxXUeD+j/UUAdFRSUtA&#10;C0tJS0AFLSUUALTJeh+hp1I/Q/Q0AcGev41pR9KzX6/jWnF0qZlQHinUlKKgsWlFJQDigZIw70go&#10;BzS0AOSkpVooAF4rQRuKzxV+LkUAx1KKNtASkIdn60Z+tG2l2UCG5pd1BSmZoAeTSUmaM0xi5rRE&#10;CqMn9azCa0ZjuUYGQcZpxJkSCBfSkaNE5OKjjBB6cDP60rgjBHJGeCfWqJuSbE64FN3p145qPB5H&#10;HOD1pkkRk54zn16f40w1LSbX4A/SleIEdKgtx5ZOSOfepnnUDqKQzLJxSFqaW5prNUMuwjPmljOT&#10;VbzKkgfmkOxehXzGxVTWboZ8teveoL26MAJHXFZQuzMd571a2Jtqa17pyxxrj77YJPoO+Kv2ai1j&#10;8xuMD8h/jXL3OsbPlI6YFdDqiG6gYJ3XNUkSyufEgl4QjPbNZF/dzOcM3X+7xWNaWzA7z2q7JK0p&#10;yAcD8K15EkRd3FkCQjJ5Y9hyadvMi4xjnOapzA2xKkYNMWVpOlJySHZs6C0083IGB8o9elJDqEVq&#10;5AwSOMn1qbw5eebGUPUE1yctk/mMuOQTTT5iWrHS3OqzOflAA/OoPIluPvk/ngVDbXLoAiAlvYZq&#10;4mm3N0eQQD68ChxSHdkcdmkP3iB/OpY5OyLz6nn9KvReGCgDMee4UZI/Emta008WzZUcHP1pOSAy&#10;E0F5R5j9ff8AwqzBbrF0rauDhT9KyAaynJs0giTNGabmjNQUOBpKTdTc0gHf560ZxTc/SkzTAvWQ&#10;q9VKzFXa0M2FVbl8VZqtcx7qEIxrl9xq3YzYpDY96SS32DIqtxGrHLmpM5rCjvvLODWnBdB6lody&#10;1RSBs0tAwooooERzniufn+/W9cdKwJfv00BIBS4pBS0wIb/7n41gW/8ArV/3q3r/AO5+NYMH+sX/&#10;AHqYHTUhpaQ0gJtP+/Ww1Y9h9+thqTAbRRRSAwL/AO+31p2kf6wfQ02/++31p2kf6wfQ1fQRu0UU&#10;tQMiuBlSKpLGYuRWgRnilaGncCpFd1cSXNZ11aHqKjhujGcNRYDaBzRVeGfdU+c0gCkoopAUtQHB&#10;rn7X75rob/oa561++aoZoUUUUxFHWPuisfTf9aK19Y+6Kx9N/wBaKYHUUUUUgEpRSUooAWg9D9KK&#10;Ruh+lAHMXfWt3TP9Wv0rCuutbum/6tfpTYFk00dacaQUgNtegpBSjoKSpAWsTVfv/hW3WHqv3z9K&#10;cdxDtH+/+FbJrH0f75+lbBoluMbXN+M/uL9a6Q1zfjL7q/WiO4HLJV2KqaVciqkB016cWw/Crdgd&#10;yL9KqXY/0dR9Ku2H3B9KT2AlNIaU02gBppKU0goASnUlBNIBDTSaXrQaAEzRimmlBoAUUuKQUtAC&#10;UtNpRQAyYcViT/erZmPFY0v3jVICzajg0sfSi06GiPpQIeK5fXf9Ya6kVy2vf6w0dAM6rSDiqlXE&#10;6UIYtFFLQAUUUUAFLRRQAtJTqbQAUlLSUAFFLSUAFLRRQAlFLSYoAKKMUUAFFLSUAIacOlNNKOlM&#10;Cg/Wr2if6wVRar+if6wUluB1LULQ1C0xGhB0pxpsHSnVIxKQinUhFADaKWigBppKdSYoAKSlpDQB&#10;FOazH61oTms9utUgLVt0pxpLbpSmgQlWdJHzn6VWq1pH3zS6Aa4pGp1NapGYepffFRxffX61JqPL&#10;io4Bl1qxHQCg0Cg1AzI1jtVUVZ1g9KqiqWwgNT2VQGp7KgZcFLmkFDUgEJozTM4pc0ABphNPNMag&#10;BpNIDSEUhpgOpynNRipUFAEgpaSq73YQ4pMEWKKqm8FJ9tFQUXKM1T+2ij7aKALtJVMXmad9ppiL&#10;itVWQ800XFIDuqkJi0jHiikfpTEc1qX3jWpo/wB2srUT8xrW0j7tAzmZ/vGtTS7QXJCk4zWZcfeq&#10;zHnbkUhlvVtPNoccfhVLJpZCX5J5ppQ0AKrE1JUW004A0CJKYkpzj3p61EIzkGgDWNk0q7wOBW5p&#10;YwB9KxLfV2swUxnNbelzibB9qYGjtpu2paQipAjxSYqTFJigBmKQipNtJtoAi20m2pttJtoAi200&#10;rU+2kK0AQbaCtTbKNtMCIJS7Kl20baAIglLtqTbS7aAIwtOVaftpyrSAQLTgKXFKooAbLwKrmrE3&#10;Sq5pgNNNNONNJpANNFBooGIahuR8jfQ1NUV19xvoaBnFv1qWbk1C55qefg/gKZJEy03bTs0E0gAV&#10;0/g/o/1FcwK6bwefv/hQB0dLSUUCFpaQUtAxaKSigBaR+h+lFDdD9KAODl6n61pW5yBWbL1P1NX7&#10;FsilMqJZxQKUUh4rMsdRikBzTxQAClopRQMUUGgUhpgKKtpVReatKcUgH5pc0zNANICTNLupmaTN&#10;ArEm6kzTM015NgzQFiXNGazG1uMcUh12OgDUzSBsVl/28nvSf28nvQBq7qKyv7eT3pP7fT0p6gat&#10;FZX9vp6Gk/t9fSgDWzRWR/by+lL/AG8vpRYDVzTWNZh11fSmNrQPaiwySWfacUsN1tNZ096JOaYJ&#10;x607CubWoDzUyOvaucIYH09q0otQCjGeKa9wjULQHqMisFuxurY0fUhAPJkPTgGsT7WqnimSzCSq&#10;5ieU6a5MEGZBtyfTrVBLkTA1jJIFqVbpV70NtgkkQ32XOG6jofanWxxjjkelTi7Q9aGvVTpSTHYY&#10;geOXzIxjPUdjXQJBHcfvGADe9Ya6wV7U7+2z6U+di5UdCpEXC8e4p32lv7xrnRrjelL/AG43pSbb&#10;GkkdF9qb+8aT7U/941z39uN6Cj+229BS1HodC1wzcEmmZrB/ttvQUn9vMOwpahodBmjNYI1x26Cr&#10;drdyTHkAUWGadFMXjrTv89aAF/OheTim1JCMHPYChbgy9a1bqtbCrNaGIUh5paSkA0LTJYd1S0tM&#10;LGNd2WeRVOOVoDg10Mke6qFzZbqpMVh9pd+ZV5TmsuxsjEc1qIKTGOopcUlSBDcdKwZB89btz0rB&#10;Y/PVIZKKWgUtMRXv/ufjWBB/rF/3hXQX33PxrAg/1g/3hQB0tNNOpjnFAFnT/v1rtWPYffrXakwE&#10;ooopAc/f/fb60/SP9YPoaZf/AH2+tP0j/WfgavoI3hRRRUDG1YNVycVL5lDGDxZqjcWm+r3mU1mz&#10;QmIoWcDRnnpWitRhsU/zKHqA6kphlpvnUWAhvhkVz1sMOa3ryXisKA5c0xl6ikpaYihrH3RWPpn+&#10;tFbGsfdFY+mf60UwOnpaKKQBQKKKAFpD0P0paRuh+lAHMXfWt3Tf9Wv0rCuutb2m/wCrX6U2BYoX&#10;rRQvUUgNodBSUo6CkqQCsTVPvn6Vt1iap98/SnHcQ/R/vn6VsGsfR/vn6VrmiW4xDXN+Mvur9a6Q&#10;1zXjL7q/WiO4HMR1djqlHVyOqQHT3X/Huv4VcsRhBVK84t1+oq/ZD5B9KXQCQ0yntTCaQDSKUCin&#10;UAR00809qbQAU0ilzSE0AIaKTFLQA5aUikWlJoAaaWkooAimHFY0v3jWzKeKxpvvGqQFq16GiPpS&#10;WnQ0sfSgRItcrrv+tNdStctrv+tNPoHUzquL0qmKup0qUMWkpaKYBS0lLQAUopKKAFzRRRQAUmKW&#10;igBKSlooAKKKKACigUtACUUUUAFFFJTAQ0vaig9KAKDda0ND/wBYKz2rR0L/AFgpLcDp2oWhqFpi&#10;RoQdKdTYelPNSMSl60YpKAExTTUhFNK0ANooooASmtTjTSKAIJaz2PNaE1Zx61SAuW3SlNJb9KDS&#10;EJVrSDhzVWostGdy07AdPuFNZxXNm5kNN86Q96XKBZ1A5ekgbEgquoJOTTpIyxyKYjo/NHrSGYet&#10;c75TnvSeQ3rU8o7lzVWDYxVcVF5J7mpqoBDViyFVzVmxpMZZpRSUUgGutNqTrTCKAEzTSaDSUAIa&#10;QCnUUwG4qRaZT0oAfWDfy4cit2sm6iBYmgCiJjS+catCEU4RCiwiqrmn7jVxYxT/AC6LDuUkzVhF&#10;NTqlShRQBWANTx04ikWgB1NfpTqZJ0oA5nUPvfjWxpP3axtQ+9W1pP3aAIm05TztoFqANu3j2FJ/&#10;aqntQdSB6UgGmwX0P5Uf2YD61NHqgHWrK6sh65pgZx01R3pv2Bf71aLaijdMfjSJNG/ULQBn/wBn&#10;j+8KUad/tCtFoofQH8SKgktUbpkfQ0AVzp5P8QrU0iMQHbmsc6YrHhiKkh0QuwG/GT1IoA68MKNw&#10;rEPhqTtIfypv/CLynrJ+lSBtlhSeYKxP+ESc9ZT+VYeq2Ulg23dkUAdt5o9aPOHqK4FC7d6uwWrv&#10;60Adh5y+o/Ojz19R+dYEGks3U1di0YDqaLAaQnU9xTg4NUk09YjV4QAdKAEyKa0ir1NP8sVVvNPW&#10;egB5u0/vD86b9tQ8bh+dYd/o3ljIrmbiB0bimB6GLpT3H508XK+o/OvPEWUetWYd56kihAd4LhfU&#10;UouV9RXPadp4kGWbjNaY02GPhifxNFgNATA96cJRWeFhj6dPqaeJ4l55/WkBblk3VAaasgfkdPen&#10;ZoAaaYadmmmgYUbaFFKxoAYaiuPuN9DUtMnHyn6GgDh361PcHn8BUEnU1LOeR9BQIjpc000CgBwr&#10;pvB5+/8AhXMgV0vg/wDj/CmB0tFFFIBaWkooAWikpaACkPSlpDQBwk33j9TVnT37VWmHzH6mlt32&#10;HNElcadmbIpGFCHNPxWRoMHFPxSFc0gyKAH0UgJNOAoGLSUUtACoKnzUK08GgCSlFMBp1AC5ozTc&#10;0ZpAOzUN02FP0p+agvW4xQBzrW+Tmk+y1peTS+RVCsZotaPstaQhpfJoCxmfZaPstafk0nk0BYzP&#10;s1H2atLyc0GGgLGYbejyK0vJqW2tgxouFjHNuaebbFdD/ZjOMgcVE2kP6fy/xosw0MEwUnkVuHRZ&#10;D2pP7Fk9P5U7MWhjCCnfZ62v7EkHb9RTv7Ek9P1oswujCNrSG3xW+NEf/Jo/sFz6fnRZhdHPG3oW&#10;CuifRWiG44wPSszZigCmLeni3q4sdOCYpDsUvs9KLerwjzTtlAWKItqX7PV4JShaAsUfs9H2erwW&#10;l20AUDb01LbdV56I1xQFhsNsFq/bLg1XFXIBgUhk680/A9f0qHNGaAJuPWo5bkIMU3dSmAN1qoom&#10;TsWre/FWPt49azBaKKPsy+9XoZml9vFH28VmfZh70ogFFkBp/bxR9vFZnkilEAosgNP7cKQ3gNZ3&#10;lUhjp2QGkLoU8XgrJCU8LSsBqfbBR9sFZmKaQaLAXbu9GKw4rjzJMVZnJIxVG1jxJ+FOwGpRQKXF&#10;AEF99z8a5+H/AFi/7wroL/7n41z8P+sH+8KYHS0xxmpDTTSAmsPvitdqyLH74rXakwEooopAYF/9&#10;9vrTtI/1n4Gm6h99qdpH+s/A1fQRvUUlFQMZKcCqwlNWJ+FNZ32j3p2C5Z800eaaqm496Q3HvRYd&#10;y0ZDSGRqrC496Xzx60WFckd2qPLetBlHrTfNHrTsFxk6s3Gaq29sUbcauGUetJvDdDRYLhRRRQBR&#10;1j7orH0z/WitjWPuisfTf9aKYHT0UUUgFopKUUAFDdD9DS0jdD9KAOYu+tb2nf6tfpWFdda3dO/1&#10;a/SmwLFC9aKVeopAbI6CkpR0FJUgFYmqffP0rbrD1T75+lOIiTR/vH6VrmsjR/vH6VrmiW4xprm/&#10;GX3V+tdJXN+Mvup9TTjuBzEdXY6pR1cjpoDpb7/j3X8K0LH7i/SqN7/qF/CtC0HyD6UnsA56YaJA&#10;c0lIApwpAKOlACPUeakao2oAQ0mKUUpFACU2lxRigBQ1KKbinigBDTRTiKMUAQzViy/eNbkw4rEn&#10;+8apAWbXoaWPpSWvQ0sfSgQ9a5bXf9aa6la5XXP9aafQFuZ9XE6VSq6nSpQx1FJTqYBRRRQAUtJR&#10;QAtLikzSigApKU0lACUUUUAFFFFACiikooADRRSUALRSUopgFB6UtI3SgDPatHQR+8FZxrS0D/WU&#10;luDOlalWkehaYkaUHSnU2HoKeKkYUmKWikAUlFBpgNIpMUuaQmgBKaaXNITQIrz1nnqa0J6zz1qg&#10;LcA4oaiDpQ1ACUxQznC0/NWtIXLGgCv9nf0pDbv6VvbKay0uYDnQSGwacQWO0VJdjD0toP3gpgSC&#10;xeg2L1tbaaRU8wWOcmjaI4NS1Nqo5FQiqAQ1YselVzVmy6UmBZNFBNFIY3NITQxpuaAEam06kIpg&#10;JQTQaaaAFzTlNR08GgCSs6c81fDZrBvL3YxFAF4GjdWSNRoOo07hY2Vel31ijUqX+0c0gsbQcU8T&#10;CsVb3NON3QKxrmUU5OaxkvOa14DkZoGSUyToafTJehoA5i/+9+NbmlfcrCvT81bumfcoAxc4pd1Z&#10;is0nT9alV3TvUjLjmog2aYlz5nB4NSAUAOVN1SLFTUFWIxQAix1MsZ9aVFqdVpiK2HUFsjirlvvm&#10;Tfxx1+YfypstvuHFULaQwNwcexzg0wNaG+mA4IAHqRR9smYZ3L+YqhPqaPxswfY8VXe4z92gC1Nr&#10;UinGeaZ814csearxw+Yea1rOxBosBJa6UBya1IbUJUcdsB3P51OsOO5pMCZVp4qERn1p2w+tIBZO&#10;1Rale/Y0L0MSCM0t9Zi8XYaYGBpmuSTSbHHB6V0h5qja6SImDEDirsq5oAhnGRXMva75dw6DrXQ3&#10;EXHU1SEQTpQAFKjEQNS5yKRKYCLEBQRnrUoFRtQBas0BWpygqGy6fjVg0gG4xS5pKaTQAGkpC1AN&#10;AClsU3OaRjTc0DJBTZ/un6GhWom+6foaAOFkPJqSbt9BUUvU1NcDkfQUhEJpRRRigB610fg/q/4V&#10;zYro/B/V/oKAOmFLSUUALRRRQAtFJS0ALSGiigDhJ/vH6mmin3A+Y/U0ymBqWUu8Y71aFYsU/kfN&#10;2rYikDjIrOSszSLuPNJS5oqShQaWkpaACiiopZhHQBKDTs1WScNUoegCYNSl6iDUhfNAEu6jdUW+&#10;jfSGSbqrXGXNOkm2DNUzeGmhMmEZ9KXymPaoReH1o+2H1oETeUfSl8pvSq/2w+tJ9sPrQBZ8lvSk&#10;8pqrm8PrSfazTAs+U1HkGq32ug3VICdoiKns1xVKOUvV+2oGa0ls5HBypC/LjB4681XSxZ2UkBVU&#10;kgdfp3rTZygGBnimNKxGQv5mtEZMitYGjyHOckkcY4pJrMOd2Dn61ajyeoxTZN4PygY96dxFSayD&#10;87efrUzMy/w/rT2eQDIUVNjNAEOKUVJtpNlICOb7p+hrlPK9xXV3YwjfQ1xPn0pFxLoiHqKcIx61&#10;RE9H2ipKuaAUetG0etUPtFKJ80BcvcetKAD3qj51PWbFAFzYPWkKj1qp59Rvc54oAsuMc9qVWpkR&#10;3Lj0pVoAnjGauA4qrCMc1LvpDJt1G6od9I823mgBZbvyTx1qM6m1Umk3nNGa2irIxk7suHVGpv8A&#10;abVUpMUxFz+0mpf7SaqQp1MC2NRanf2g1Uc07NAFs6i1NOotVQmjNAFsX7Uv25qpinUAWvtzetJ9&#10;sb1quKU0gHvdM1Psmy1VjU9j9/8ACmBrClpBS1IyC++5+Nc9F/rB/vCuhvvufjXPRf6xf94UwOlN&#10;IaUig0gJbH74rWasqx+/Ws1JgJRRRSA5/UPvmn6T/rB9DTL/AO+afpP+sH0NWI3aKKKkZDd/cb6G&#10;uY3V0939xvoa5enEQ4UUqijFUAnSnrTKeKQClqTOaQ0CgBamtutQ1Nb9aYFrFJRmipGUdY+6Kx9O&#10;/wBaK2NY+6Kx9N/1gpgdODRSClpAFKKKKAFpG6H6UtI3Q/SgDmbrrW7p3+rX6VhXXWt3Tv8AVr9K&#10;bAs0L1ooXqKQG0OgptL2FJUgFYeqffNblYeqffNOIiTRvvH6VrmsjR/vH6VrmiW4xprmvGXRPrXS&#10;mua8ZdE+ppx3A5hKvRVRSr0VNAdNff6hfwrRtPuL9KztQ4gX8K0bb7g+lJ7AK9R5qRxTMUgFpKTN&#10;IaAA0xhTyaaaAGgUGlpDTAKM0ZoxSATNKKQilFADhQTRQRQBFL0rDl+8a25elYk33jVIC1a9DSx9&#10;KS16GhOlAiRa5TXP9aa6ta5PXP8AWmjoC3KAq8nSqArQj6UkMMUtFLTASilpKACiiigApelFGaAF&#10;zSUmaKACiiigAoopM0AFLSUooAKKKKAClFIBS4oAKR+BS4pJOlMDPNaegf6z8KzDWn4f/wBZSW4M&#10;6R6VaRqVaYjRh6CnimQ9KdUDFpTTSaAaACg0pFJigBlIaU0lMBDTDTjTTTEQTGqHer01UB1NMC7B&#10;0pDSwdKaaACrmi9WqnV3RerUnsBrUxqfTHqEMwb0fvKdZD94Kbd/6yn2P+sFadBG7TTTqRqzGYur&#10;dRUFT6t94VBV9BCGrNl0qs1WrLpQwLGKTFOFIaQxhFNxTzTaAGmm080ymAhpKCaQmgBDTgabmjNA&#10;D1NcRrFyRIw967YGuC1fmVvrSewIrm5NJ9pNRmkqLjJDcGnJcGoaTpQBqQy1aVs1jxTYq5HPTAuo&#10;fmFdPbfdFclDLlhXW233RVIRLUcx4NPqOboaYjmLz7341vab92sG6+9W/pw+WgZzk1k6DOMA0wsI&#10;Plxk+9bVxrDTZEgx9BxWZfzeUcikA2FFuRvAwV61IFqGwcgM/arac0ACipk4puzHSpFFAEiGp0NV&#10;1FSg0wLCtUMmnrKc9DT1NSI1AEC6MHOM1NN4bZBuQ5P5VZgOSK2V6cdcUAcZMzWbbWHNKuvmLoM1&#10;S15ZHc7zzWOyle9K4Hc6Pqp1DIGAV7HqaSTWzESpHSuPsEKHer7WHTrV2SE3B3NJyfrSuFjpG8R7&#10;QDiom8Wgcbf1rn2sc8eZ0+tRSabt5D5/OgZ0b+JN+CBU8PijzDtC5PpXKLZjvJj8DUZgMLB0fJB4&#10;xmgD0S1uXn6rt+tSyxtjORUWjzvNGrSfex/k1dk6H6UCMV5WbqaaTmgjNApgIelJHQ3FIppgSLTW&#10;pVpGoAs2h4/GrGarWnT8asbqQCGmGpOtMNAEfWgnFOxijFAEZNNJqRhUZoAcDRKflP0NIKSU/Kfo&#10;aBnFS9TU056fQVFL1NPuO30FAhlLTaXNIBRXR+ED8z/QVzorofCH3n+goA6eiiigQtFFFAwooooA&#10;WiiigDhrn7zfU1HUl199vqajpgMm+6aNO1LyTsboaJ/ums1jyKT1GnY7FHD8inZrEiuDH0q2mp+o&#10;rNqxonc0c0uaof2mKik1AtwKB3L01yEqsH38mqobPJqZWoES7O4pwmKdaYHxUU1wOlAFr7YDSC5H&#10;rWacGgLmkBp+fSiXNUFAjplzckD5RmnYLjr6+z8oqp9pqKLT5rnlVJ/Kpf7DuP7h/MU+Vk8wfaaT&#10;7VUL6bMpxsNVp43hO1hg+ho5QuXvtdJ9rrMMpFJ5posFzU+1UC6rMEppwYmiwGl9pqWFjKap29sX&#10;5NasMezgUhotQrtFXLU1SQ1cszmkUdKwbAx6CmxB8/NjFOeNmxg4pv2dzzv/AErQxEnWTPyYx70u&#10;JM9sU7yGzndx6U0WrDncfpQA6IOM7se1RMsg6EH6irhFNxQBTkjkzkEY9xVmnbaXFAFa/wCI2P8A&#10;smvOTIa9JvI/MRlHcYrkl8NHOCwx7A5otcadjD8w0BzXUr4VQ/xH8hTx4VjH8TfpS5R3OVDmnCSt&#10;nVvDxtl8yL5gOoPWuda5I7UNBct+bSefiqDXRNNEhakO5fNxnipYjnmqcIxVxDSGXbd8GpVGDVVG&#10;xT3uaBlwzYpBNVHzSaa0+3rRYLmh51RSSb6zH1QLwKZ/atXFWIlK5qYpSKyv7VoOq1dyLGpRisr+&#10;1aT+1aLjsawpwFY51akGsUXCxsEUmaxzrFNOr0XCxsk0BqxDq9J/a9Fwsb4peKwBrNL/AG1RcLG6&#10;WxRurBOr5o/tai4WN3dVixOW/CuaGq5rR0O+82UL7GlcLHUUtFFAEF99z8a5+L/WL/vCuhvvufjX&#10;PRf6xf8AeFMDpSKQ0402kBNY/frXasiy++K1mqWAlFFFAHP6h9807Sf9YPoaTUPvtS6V/rB9DV9B&#10;G7RmlNJUDIbs/I30NciLkV1WoHEbf7p/lXmX9oGqWwHTC7FIbwVzovzSG9ai4WOiN4KUXgrnReGl&#10;+1mi4HQG9FN+3Cufa7NMN2aOYDo/t4qzp915rYrkftTVr+GZi8hz6UXA6qijNFAFHWPuisjTf9aK&#10;19Y+6KyNM/1opgdNilpKWkAUUUtACUN0P0paRuh+lAHNXfWt3Tv9Wv0rCuutbun/AOrX6U2BYpU6&#10;j60lKnUUgNntTad2FJUgJWHqf3zW5WHqf3zTiIk0f7x+la9ZGj/eP0rWpy3GIa5nxn0T610xrmfG&#10;fRPqaI7gcylXoqox1eipoDp9QOIF/Cr9sPkH0rO1U7YF/CtC0OUX6UnsBI1R080w8UgENJmlNNNA&#10;BSGiigAxSUppMUAJinUYpDQANQBSUA0wFFKaTNOHNAEM3ArEm5c1t3HSsOX7xpoC1bdDQnSi26Gh&#10;OlMRIlcnrf8ArTXWLXJ63/rTSewFAVoKMVnCrC3hFShlsLRtqr9uNIbxjTuBb2ZpdlUvtbUhumPe&#10;i4F7y80eWRVD7Q3rSGdvWi4F/bRsrPMx9aTzj60XA0MUmRWf5hNJvNFwNHIo3Ad6zt9JuouBo+YK&#10;PNWs/dSZouBoGUUnnCqFFFwND7QtH2laoUUXAv8A2paQ3YqjRRcC4bwU1rsHiqtFFwA81q+Hv9Z+&#10;FZVavh379C3BnRtSrTWpyVQjSgHFLRCeBTsVAxMUnSnGm0AAozR0o60ANptOIxTTTAaaQ07FNagR&#10;WnqgOtX5xVBepqkBdh6U2nQ9KQ0MBKu6N1aqVMimaAnb3pWA6XNMdqwDqEhpDdyHvSUQuOuTmQ0+&#10;xOJBVZQSdxpXQg7hVAdJ5gprSiudMj+tJlz3qeUC1qb7mFRVEIyTkmpaYCNVm04FVmqxbHigC0DS&#10;0xakApDIm5pOlPIxSUAMJptPIpmKAGmmmnkUw0wGmkp4FNNAD16GuB1Q/vG+td8Ohrz7UzmRvrSe&#10;wIrUhpaaxqBiFqTdTCaTNAD92KmilqvT46YGlaNlhXaW33RXE2H3hXbwfdFOIiTNRz9DT6ZcdKoR&#10;zFz96uh0/wC6K564+9+NdFYfdFAzJsdt58kjYHtU0tutvhAQyn1GRVEWoqdIwox/WkA2YBztHQU5&#10;FzTglPUYoEIop4GKQCnFaYCA05TTMYpwFAywtSxcGoA2KlR80wL0Q+ateLpWJbN83NbcY4qWBnax&#10;pa3Y3nqorj5LBWOMda7HXbgwRnb1PFcfbJJMw28n6UAQQWgRwrDIPviukbw0inG3P0P/ANam2nhx&#10;iQ8h59q3mbZ8xoAyF8MIf4T+f/1qifQApwFP5/8A1q6JJyainkYfMBQBzF9o6wjJX9aPD2jLcHzv&#10;7rdKv6o7yrgD9KreG5mhbyj0OfzoA6lRjih+h+lKBSP0P0pAYrcU2nNSVQCNTFpzUxaAJM00mnU1&#10;qALFsePxqeq9t0/GrOOKQBntSZxS000AKwpppzGmE0AJTNtSU3OKABhUcgyD9DUgNNI4P0oA4uYc&#10;mnXPb6Ckn6n60tzxj6CgCAyAcU7OaiteZKsyR7B9aQCCuh8In53/AN0fzrnhXQeEfvv/ALo/nQB1&#10;NFJRQIWlpKKBi0UlLQAUopKUUAcNdffb6mo8VLd/fb6mo6YEdz901mN1H1rTufumstjyKTA1wKQi&#10;lFFDVx3sNHNOBp0aBqqvIc4qXEpSLavTjNtqlye9NaInvS5WHMWZLzPAqDzs0wxbRmoEuAxwKdgu&#10;XVctUnm7Kz5LvbRYz+e2DS5QuX0Yy9OnrVpExxTUGKlFWo2JbNrQ22Kc+verxuB6j868+8RTkFVB&#10;4xWL5h9aGxHrJulHVh+YrjfFkwabIIPyjoc1zPmH1ppY0hotmTNG6qmaXeRRYdy/bjccVqvabcGu&#10;dScqcirJ1WQ8Z6UrAmjfiGKsKa5pdXcVINcYdhSsUpI6dTV2x5Nctaas03YVfg1doDnANHKw5kd6&#10;Qs4B3Y+hwaDEo/i6+9cWfEjf3RTf+EjY/wAIqtSbI7qJ1jG3cOPen+evqPzrgf8AhIW/uik/4SJ/&#10;QUWYWR3xuF9R+dMN0n94fnXBnxE/oPyoPiJ/QflRZhZHd/bUHcU036etcJ/wkMh9Pyo/t+X1H5UW&#10;Ye6dy94r/KO9U2XBrjptZkkG0nj24NVVu3Xnc35mmkxOx6KlLXADV5R0dvzq9o2sStKqsxKscEGi&#10;wjsRXKeItLQEuowfbp+VdYK57xF0NAHHlKAuKDSZqSi1GtWFO3rWaWJpKQ7l974LUZv/AGqnRRYL&#10;j7jU3xgcVlTXTN1NWriqElMQecfWjzT60yigQ/zT60eYfWmUtAx3mH1o8w02loAXeaTcaKSgBd1J&#10;uopKAFzRmkooAXNGaSlFADwacDTBTgaAJFatrwwf36/Q1hLzW54X/wBcv0NNbgzu6KKWqJIL77n4&#10;1zsX+sH+8K6K++5+Nc9H/rF/3hTA6WkNOpppATWX3xWs1ZNl94VrNUsApKWigDn9R++1LpX+sH0N&#10;JqP32pdJ/wBYPoavoBvU00tIagCrqP8Aq3/3T/KvKsV6rqP+rf8A3T/KvKx1p9AHUuKQU8CgYAUt&#10;LTWNIBrNUZNDGgUAFbXhb/WH6VjYrZ8Lf6w/ShCZ1tJS0VQijq/3RWRpn+tFa+sfdFZGmf60UxnT&#10;UUYoFIBaKWkAoAWkfofpSmkf7p+lAHNXXWt7T/8AVr9Kwbk5Nb2n/wCrX6U2BPQpwR9aKAMkfWkB&#10;tdhTaXsKbUgLWFqf3zW6awtT++acREuj/eP0rWrJ0b7x+la1D3GJXM+M+ifU10xrmPGfRPxpx3A5&#10;qOr0NUY6vQ0wOl1YZgX8K0bb7g+grO1Y4gX8K0Lb7i/Sk9hD6CKSkpDAHNIRSkYppoAYaAKU0A0A&#10;NNANOPNJQAE0lLikPFACZpKXrSUwAGnA0w8UoNAEdy3FYrHLGtiY5rFP3jVIC5b/AHTQnSlt/umh&#10;OlAh6muS1r/WmutWuT1lSZTS6AihRTthPajyj6GlYYyipBbsex/KnC0Y9jRZhcipKsCwc9jThprn&#10;tRZhcq0Gro0pz2pw0ZzRysLmfSVpjQ3NOGgPRysLmVRWwPDzH/8AVTh4cb1o5WFzFordHhs+tOHh&#10;r3o5QuYFGK6IeGh604eGx60+ULnOYorpR4cX1p48PIKOUVzmKK6kaAlOGhxijlC5ylGK60aNGO1O&#10;GkxjtRyhc5DFLiuvGmxjtTvsCDtRyoLnH7DWr4eTD81ufY0HapI4Vj5AosguKwpUppp6UwNGLoKf&#10;mmRjgU6pGKaQ0UUgEpOlBpKAEzSGlYUlMAppp1MagRBOazh1rQnrPXqapAXoulNNLF0ptABQaKKQ&#10;BSUtFACClopaAGmkp1FMBBS0UUgGmrFt0quas23SgZYFOU1HSg0gHtzUfSnhqbQA0mkpTSEUAI1R&#10;mnGkpgNzSEZp2KMUAA6H6V59qB/eN9a9BPANeeXx/eN9TSewENMan01hUjIDRStSUgFqSOo6fHQB&#10;o6f94V20PQVxOm/fFdvF0FVETH1Hc/dqSo7noaoRzM33q6Ox+6K5yX73410dn90UDMnAp4TNZsYM&#10;p2jiphGY/k3c/WkBexinAUtqd6lXGGHQ+tKBTATbSkU/bigigCMihRT9lOROaAE2VJGBTmWm7MUw&#10;LMT4Irdi6VzsA5roIDkVLAo68MxmsvQGwR9P61ra3/qzWPoZwR9DQgOjBpkwJ+lOFKVyMUgEhUj6&#10;VIaQDFITQA2VuKxoT+/H41sS9Kxk4uF/GmB0IoboaBQ3Q/SkBhvwaBTmHNJjBqgEIpirUppgoAXF&#10;Nan9ajJxQBZtBxVjHFQWYyD9asGkAyigUjGgBGNNNKOTRigAprU6kxQAlJjj8KdQen4UAcTcfeP1&#10;pbk9PoKS4+8frRcfw/SgCAKAd3epC2aYKdSAeK3/AAj99v8Ad/rWAtb/AIS/1jf7v9aAOopaSloE&#10;FLSUtAwpaSloAKBRQKAOJvB87f7xqKprz77f7xqGmBFc/dNZjdRWnc/dNZbdRQBsCikFAoAlg61Q&#10;f7xq/B1qi4+Y/WhgKtOpoNOFIYknQ/Ssm2OHrWk6H6VkQnEgoAmmFLphw9LMKZYna4oA6BapTa0s&#10;RK46VdXgVyk53MT707iJ9Ru/tTbqq7c0lOHSpAUQk077NTFy5CryTTmjaM4YYNAx32ammHFG8gUx&#10;mJoACMUmaaHIpwkNABiil8w0olNAFvTOprR21R0+c5rSaSqQhgiJpBHUm+msaYB5Y9adsX1qPFJm&#10;gCQqtJtWmUGkA7gUZBplKKYDwopCopKWgACCp7VvKdX9GB/Wq5NG6gD0Nb6Nujr+YrF8RHiuWLVu&#10;XcvmQIf9kfpSA5s02lakrMoKSiigApKKSmBBPVGSr09UZKAGUUUUCClpKWgAooooGFFFFACUUtFA&#10;CUUtFABiiiigBRTgKRRUirQA6Na3fDS4mX8ax41rb8PD98v0NNCZ2lLSClqhEN79z8a52P8A1i/7&#10;wror77n41zsf+sH+8KfQDpqQ0tIaQEtl9+tVqyrL71arVLAKKKKAMDUfvtRpX+sH0NGo/fajSv8A&#10;WD6Gr6Ab1IaKQ1AFbUP9W3+6f5V5aBXqV/8A6tv90/yrzACn0AQLTqXFFIYlMY0400igCI05RQRT&#10;lFACVseFv9YfpWOa2PC/+sP0oW4mdbRRRVCKOsfdFZGmf60Vsax90Vj6Z/rRTGdPQKTNLSAKUUlL&#10;QAtJJ90/SlpJPun6UAcvP1roNP8A9Wv0rAuRzXQaf/q1+lNiJ6VeopKVOopDNftTad2ptSAprC1P&#10;75rcrC1L75pxETaN94/StasnRvvH6VrUPcYhrmPGfRPxrpzXMeM/4PxpxA5qOr0VUY6vRdqaEdJq&#10;5/cr+FaNu3yj6Cs3WP8AUr9RWjCPlH0FLoBJTScUq0hpDELUmc0EZpvSmAUhpaKQCCg0tIRQAmaS&#10;nYpKAEFIaCcUHmmAdaTFKKSgCKfisU/eNbE5yKxl+81NCL1v900J0otx8poTpTAevFRtbKxyRT6S&#10;gQ37Mg7Cl8lfSlpKADYPSl2j0puKKAsPwKMimUtAWHbqN1NpKAsO30bqbRQOw7fRvpuKMUBYXfRv&#10;pMUmKAsLuo3UlFAWF3Um6iigA3UbqKKADdRmiigAzSUuKXFADc0ooxS4oASnpTcU+MUAaUY4FOIo&#10;TpRUDGkUhNPNMIoAKSiigBDTM0pptMBSaaTS000AV5zVBO9Xp6oxjOapAXoulNp8S8U3YaAG0U/y&#10;zSeXQAylqQQ0eTQBFmlzT/KpfLFAEdJmpNgpCAO9ADaKduX1pPMWgBpqzbDiodwNWIelIB9GKWlp&#10;ANozQaQ0ALRTc0ZpgNNJSmkoAQ0lONJigBH6H6V5zen52+pr0aThT9K84u+Xb6mplsCGikNAoNIZ&#10;E9MqRhTMUgCnx03FOSgDS0z74rtougriNLPziu4j6CqQmOFRXR+U1NUF392qEc3J96uktPuiuab7&#10;1dLafdFIZYtdBhvAGXIBH0zWTqVp/Y5Ozkjv1NNiv5IlClsqvQVOl0txGZBguD0IzTAr2mtNc/u5&#10;BnPQkf1qRBT7a7Ev70oFAGOnX3qG2bOT6mgCxigigGloAbUi03FOWgBzLTSKkU5pAKAJLdMGtuDp&#10;WLHWxbHIpMCDV4y8ZArkrfUvsTYcHAruTWH4ihBwcDoe1CAs2eopc8oQavIc1wc8QRQw4PqK67S4&#10;g8SZznByc+9AF9mxVG81RLccnn2q7/Zyt6/nVKXRI8nIzSQGVJ4sXptPFO0i4N7KJMYxmqup2SQO&#10;oUdxXWQoFHApgSihqKDSAx2HNIacwprVQCGm4p9Mc4oAXOKhcZp4NI1AFmzOAfrUxaoLXoalpAFJ&#10;mloxQAmKKWkoAXrRigUuKAGEUYpxFA5oA4e6+8frRcn7v0oveHb6mkuei/SgCIU6milFICRa3vCX&#10;+sb/AHf61grW74TP7xv93+tAHV0UlLQIKKKKBi0UlLQAUopKUUAcVe/6xv8AeNQ1Nf8A+sb/AHjU&#10;ANMBl1901lN1H1rVufumsluooA2F6UChOlLQMkt+tU3HzH61ethzVOVfmP1oYhuKUUuKAKQxHHB+&#10;lYinDj61uP0P0NYTHDA+9DA0JxVWA4cfWrk4zVFeGB96GI6Gd9iFvauWJzXT3o/dH6VzFDATFKKS&#10;nCkMvaPGrFixwQvGK6GNoFt2EuSxHygeuOua5COVoiGXqKe9083XpTAY3So2NSHpUT0gEpQKSnLQ&#10;AtGKKXNAizYtg1rE1i2zYNXGujTTAuig1RFyaUXBp3AuEUlUzMaYZSe9FwLwNLWfvPrS7jRcC8aX&#10;NZ+aM0XA0A1KGrNzShqLgaBNKKzi1GaLgaNaayb7cD0yP1rnAa1tPP7lv97+lAGeTSUuM0u2oHcb&#10;RSlabinYAptLSGlYCCc1Rkq9NzVJ1oGMooooEFLSUtABRRS0AJRS0lABRRRQMKTNLSUAFKKSlFAh&#10;61KtRLUy0DJoxW14f/1q/jWNHWx4f/1y/jQhM7QUtIKWrEQ333PxrnU/1g/3hXRX33PxrnU/1g/3&#10;hT6AdMaQ0ppppATWX3hWs1ZFl98VrmkwEopaSkBgaj980ulf6wfQ0mo/fal0r/WD6Gr6AblIaWkq&#10;AK9//q2/3T/KvMa9Ov8A/Vt/un+VeYiq6ALijFPFIRSGMIpMU6kY0AMAzTyuKiDVIXpARtWx4X/1&#10;h+lYzGtjwv8A6w/SmhM62iiimIpax90VjaZ/rRWzrP3RWNpn+tFMZ09FJS0gFpaQUtAC0P8AdP0o&#10;of7p+lAHMXXWt+w/1a/SsG661v2H+rX6U2InpV6iihRyKQzWPSm049KbUgFYWpffNbtYWpffNOIi&#10;bRvvH6VrVk6N1P0rWoe4xDXL+M/4Pxrp65jxn/B+NOO4M5uOr0XaqMdX4u1NAdJqy7oUHuKv2w+U&#10;fSqWpf6tPqKvR/dH0pdBDsUhpc000hgeKbTqaaYAaTFKKSkAdKWgikxQAhpDSk02gBDRTsUmKYDa&#10;XpRSGgCCfpWMhyzfWte44FY8R+ZvrVIRfg+6aE6UsH3TRH0oAU0Yp2KMUANIpMVJijFAEeKMU/FG&#10;2gBmKMU/ZRsNADMUYp/lmlERoAjxRipvKNJ5RpARYoxUvlGl8qgCHFGKl8vHejYPWgCLFJipsKO9&#10;IWT1/WgCLFJipPNQd6Q3MY70wG4oxR9sjHekOoRigBcUYph1JKadUQUATbaNtV/7WHpSHVh6UgLO&#10;KXbVQ6qfSk/tRvT9KALmw0+OM9apxXbyHAH6VfigdutAF5egoNAGBikqRhSGlooAaaTNOIpMUwIz&#10;TacRSYoATFNYVJikIoApTqTWQ5dCcV0BTNNMINO4GPBeOowak+2ue36VqeSKPJFAGUbx6T7RIfWt&#10;Uwil8oUXAyPNkNGZDWv5dOCYouBjiORqX7NIa2VWnbaLgYf2N6PsL1t4pCKLgYw05jT49MPetcCj&#10;FFwIIbQJVgLigUpoAYaUUEUgpADU2nmozTAQ0bqQmgUAKTSUtJQAYooNKooAjm+6fpXnFz98/U16&#10;TOPlP0rzueLLH61MgRXFLUqwGn/Z6QyqRTdtXBbUfZqQFPbSgVbFrUiWWaAE0k/OK7qMcCuX0/T9&#10;jA4rqUHFWhMdUF592p6r3n3TTEc2fv10tt90VzY+9XS24+UUhnP2YXI39BV+cRR/NGxz+VRSPG/J&#10;xTY2iQ5yPzpgTRyNMNp5PrVlYcVALwDpS/bc0AWVjp/kE1T+1E8UpnP+c0AXVtWNKYMUy0tJLkbl&#10;PFWP7JlPcUAQhNtPSMNTxo0n94U8aO/96gBBF6VpWvSqSaWy/wAVXoIvKGOtJgS1zXiS7IO3BGBX&#10;SVyXiRhu6np3oQGVLcZUKa6HS9RdVVQuQOlcu/IFdZpqZiQ/Xp9aAN2G7Y9VNMup2B4WnRD60y5X&#10;J70gOX1mdg4ZxwD2rpdOuPPQNnPHaud8QptAIOPY5ra0LJjGcdO1DA0qDSUUAZDnBpCaJhzUZNUB&#10;IzVG3NFFACAUYpyikNAE1r0P1qbFQWnOfrVjFIBoFLilxRigBKTFLRQAYopRRigBOtCilxQOKAOF&#10;vuHb6mluOi/7tJqH32+ppZ+i/SgCCnCkpRSActbvhP8A1p/3f61hCtzwl/rT/un+dMDrKWkpaQBR&#10;RSUALS0lFAC0opKBQBxeo/6xv941XzVjUv8AWP8A7xqtTAbcfdNZTVqzcqaypKGBsJ0pwpqdBT6B&#10;ktt96q064Y1atR81QXI+Y/WgRFQBS4pcUANYcH6Gufl4auiK8H6Guen60mM05ORWe/BrQ6qD7VQm&#10;60MR0ckoji3NyMVyjda6S7+a2B9hXN0MYmacDRSUAOpc1GWxSg0APc1DK+akY1A/WkAZpwNNBpRQ&#10;A7NLmkooAmtzg1OzCq0XHNSGU0xDw1PDVGr460vmZ6fzpAOZqTNNJNRmgCbNAaohRQBKWpuajooG&#10;S5pc1DilxQBJuozTRTgKYhetdBbWwig3A53cn29q5xxW3pI/cN/vf0oApYxTs01qaTSGS9aay0zf&#10;S76AEZajans1Rsc0ARPzVd0qywqMigCsY6YUqyRTSlICviipTHSeXQBHS07y6ClADaSnFaTFACUU&#10;UUDCiiigAoFJSigCRalUVElTLQBPHWx4f/1y/jWPGK2NAH75fxpoTO0FFFFUIhvvufjXOp/rB/vC&#10;uivfufjXOp/rB/vChAdKaQ0tIaAJbL74rXasey++K2GpMBDRQaSkBg6h980ulf6wfQ0mof6w0ulf&#10;6wfQ1XQDcIpKcabipAgv/wDVt/un+VeXHivUr0fu2/3T/KvMnSqWwDVangZqMCrcKZoGVnGKrs9a&#10;E6VnS8UmIQGnZpimpVTNAxmK2fDAxIfpWVsrY8NjDn6UITOqpKM0UxFLWfuisbTP9aK2NZPyisfS&#10;/wDWimM6elpKM0gFFOFNBpwoAcKSY4U/SlFEoyp+lAHL3XWuh0//AFa/SueuutdFYfcX6U2BNSp1&#10;FBFCdaQGqelNpT0pM1IBWDqX3zW7WFqX3zTiIn0bqfpWrWVo3U/StWm9xiVy/jL+D8a6iuX8Z/wf&#10;jRHcDnY6vQ9qoR1fh7U0B0uqf6tPqKvw8KPpVDVm2xofcVoR8qPpS6ALQRQKU0gG4ppFONIaAAik&#10;xS0hFACUmaU03FABSE07bSFaAEU0GlHFOpgMxTWp5NMbmgCndNxWFFMFZs+tdDNDurNn0gOc4ppg&#10;OtbtcYzU63ca96qLo+KcNHpgWf7RiFJ/akYqJdJFPGlCkIP7XSmnWV9KlXTAKeNPHpQMrHWR6U3+&#10;2PQGr408CnCxFFwM06u3pTDqj+la/wBhFH2MCi4GP/aMh7U030p7Vt/ZQO1BtxRcDD+0ymk3ymtw&#10;QCl8oUXAwSsp70nkSnvW/wCWKPLFFwMAWch70v8AZ7nvW/spwSi4HP8A9lse9OGktW9sp2KLgYK6&#10;Qaf/AGPW3tpNtFwMhdGFSDRhWqBS0XAy/wCyFHanDSlHatHFGKVwKH9mr6VImnqO1W9tLRcCuLFf&#10;SlFko7VYBpaAGLCFp/SlpKQCUhNKaSmAlLmkoFIB1NalprUwGmkpTSGgApDRRQA3FGKU0lABikpa&#10;SgBCM0tLRigBMUuKWgUAAFLRRmgBDSUppooAdRigGlJzQAmaM0lFAATSZpaaaAAmmE06mmmAwmlB&#10;opKAHUtNBp2aAAU4UiikoAWVdwIrmW0bcScV1aDNKtvSA5ZdFNSDRPaum8ijyaAOYbRsc1SmtNld&#10;lJCMVz+px7TSYzKWGrEMAJApqCrEQ5qUBqQ2oAzVgURfdpBViYVXvT8tWKrX33aYjnl+/XTQfdFc&#10;zHy9dPB0FAzgZlxTrKPLr9RVm7ixSWaYZfqKkDulsVx0qWOzVe1Pj6VIopgNFuvpStCPSpKKLgJY&#10;LtBHvVmq9rxn61PmkAtITRSUAc5deKTExTb0qlJ4nZu9UdXXEjfU1n0wNv8A4SEnqT+dVLu/+1dS&#10;aoA5paYFlAj8ZratdXFugQfw55rnY+DVnNAHSp4pK9R/OmzeJPM9q5zNO3UWA0b7UBdjae3tzUdj&#10;ci16E/nVLNGaANWXXD/CSPxp8PiZk681iGkoA6O0v/teTjHNWDWZov3T9a0jQA6iikoActNY804U&#10;1qAJ7IdfrViq9metTg0gFNNpxFJQAhooNFACZpaMUAUAFFFKBQBwuof6xvqaJui/SnamMSN9TTZv&#10;ur9KQyGlpBTqBBW54TP70/7prDFbfhT/AFv/AAE/0pgdfRSUUgFooooAKKKKAClFFFAHGal/rG+t&#10;Vqtan/rW+tVhTAZKPlNZUta0n3T9KyZqGBsR9B9KeKZH0FSUAS2f3qhuuHNT2Y+YVHeL85pgQCn7&#10;aRVqQUANZeD9DXNXHWupYcH6GuXuOtSxmjDyg+lUrgVdtuUFVLkUMRsOd1p9K5uuq0m3F3AYzxk9&#10;qhuPCYRSyueATjFOwzm6KGyOMUjKRyQR9RSAQinCoi2KTzKQErVHIO9HmZpC26gBBSijFOHFABS4&#10;ozQTSAkipxFJCKkxTEIBSrxT1SlK0ABphWnYpaAIsUU/FNYYoGNoxQKcBQA3FOAoxTqYABS04CjF&#10;AiNlzW5poxAf941WttDmu/uocep4H61qf2e1hEY3xnJPBzTSAxjTSKC1NL1LGI1MpS1NLUgAmkJp&#10;CaSgANJtqRVzTttMCDZSFamIppFAEW2k21LijbQBGFoKVKFoKUAV2SmGOrJSmFaAKxjppSrRWk20&#10;AVSuKSrJjzTTDQBXpRU3k0CGkA1KtQpmohFirdsuKALEUFaWiptlX8arowFWtIfMyj600DOuFFC0&#10;uKoRBe/c/GubT/WD/eFdJffc/GubX/WD/eFC2A6c00040hoAfZ/fFbDVj2Q+ethqTASiiikBgagP&#10;nNO0sfvB9DRqA+c0umf6wfQ1XQDbpKWipAgvfuN/un+VecOua9HvfuN9DXAx2xY1S2ApGKpYm21f&#10;ksCKpyx7TTAbIc1nzJV+oJVzSApKvNWolzTPLq1EMDNICNkxWp4fHzn6VQfmtDQjh/wpgdGBTqhE&#10;lS5oAo6z90VkaX/rRWrrP3RWVpX+tFMDp6Q0ZpN1IABp4amZzUix5oAkXmmXWQjY9KlVcUTD5T9K&#10;AOSuOvNdLYfcX6Vzd4ea6XTx+7X6U2BKaQHBFKYqVV5FIDTPSm0ppKkArB1H75rdrC1H75pxEWNG&#10;6n6Vq1laN1P0rVoe4xK5fxn/AAfjXUVy3jLqn404gc7HV+HqKoRjmr8HUU0B0Gu/6pPqK1Yfuj6C&#10;s7Vl3RoPpWjEPlH0pPYBaM0Cg0gENGKKWgBBRSGlFACYpuKkoxQA002nkU0GgBmKUin4pDTAjIpA&#10;Kfim0AIRTGFSYprCgBgoxilxRQAAUuKKMUAKKUCgCnAUAGKMU7GKKQDaDTqaTTASkNLSGgBAKQin&#10;UUAR4pQKcRSCgBQKKWg0AFKBSClNAC0mKUCigBKBRRQAtJS0h4pALQRQKU0ANFLSUUAOBoJpBQRQ&#10;AdaCKAKDQA3FKKKKYC00mlppFIBppKdSUwGmjFOApdtADCKSn4prCgBtAFOApaAGYop9IRQA2lox&#10;S0AJRS0UAJSYp1LigBuKSnGmmgANFJS0AITSGlNMJoAMUhozQTTAYaSlJoNAAKUUynigB6mg0gNO&#10;FAEkdThqijGal20mAmaXNJtpQtAEcx4rnNVPNdJMOK5nVTzSAqxip4RzUMdWIByKlFGzGOKaKlUY&#10;WohWhLCq1/8AdqzVW/8Au0Ac/F9+unh6CuYh+/XTQ9BQBzV9FgCq8C4YfUVoX6/KKpRDBH1FJgd1&#10;EOBUgpsXQVIKACiiikAW3f61PVe36n61OaADNITiisrxBKYkBFAFPWNJjYmQuFJ9f/rVydywhJUH&#10;PuKsz3hfrUAcHtTArC7A7UfaxVrcPSnqoftRYCst2uc1YS9Q9/0qYWyjtSrboKdmAwXcfqfypPtk&#10;fqfyqcQpSiFPSjUCv9tj9T+VOSZW6ZP4VNsQdqeHUdKYFct7Gn25VztfK/UZ/lVkzL6frTGlHagD&#10;WsIBAMA5zVo1z63jZwK34+QDSAdRT8U0ikAtNNPFNpgS2g61YHFQ2nJNTAUgJDzzUealQ5GKiNAA&#10;aKKMUAFApSKMUAJQDS4pAKAOJ1X/AFjfU0yYfKv0qTVR+8b60yYfKv0oAgApcUuKWkAlbPhX/Xf8&#10;BNYwrZ8L/wCu/wCAmgDr6KKWgQUUUUDFooooAKKKBQBxuqf61/rVarOqj96/1qtTARxwfpWTPWww&#10;4P0rIuKGBrRDgVJTIug+lPAoAns/vUy7++afafepl3980wIwKeBTRTxQAEcH6Vy9yPmrqT0P0Ncx&#10;dfepSAvWXKVXulqew+6RTLhaBm34ZbKEehraNYPhg8MPet/FCEOsogSeBWJ43XCJ9TW/Yryaw/HQ&#10;wifU0AcSVzTStPpMVIDNtGKcaSgYbaNtOFLQBERSinGkoAUMR0o8wiiikBIt2wqRbvNQYpUHNMC2&#10;SWpQKf2oxTAbimOKkNMegREKeKYRSjigY4UtNFLQBb0y2F1KkR6McHFdvH4at48fLnHqTXHeHx+/&#10;j/3q9EoEPBrnvEbcV0Arm/Ex4NNAci0lMMlV3fmk31LGWd9IWqvvo30AWBTxVYSU/wA2kBbShjVY&#10;TUedTAlJpKj83NKHoAfiim76XdQA+lFM3UoNADyM0wrS5pRzQBGUpu2rYSmtCT2p2Aq7aNtWBbse&#10;x/Knixc/wn8jRYCptpQtXV0uQ/wN+RqRdFmPRG/KiwGftp6nbWivh+dv4DTz4ZuD/AaLAZhusVe8&#10;PTb51H1px8I3Dfw/qKu6L4amtJRIy8DPeiwjrVp2KjBI7Gn76YEF99z8a5gH94P94V0eo3ACY71z&#10;cYLSKcH7w7U0B1eKCKcKHOKQC2Y+atZhWPp8wd8Cth6TAaTQKSl3AUgMW/HzmjTf9YPoaW/zvPBP&#10;0FN09tjgtxwevFX0A26KjNyo7j86abtPUVFgC6GUb6GufigCYOOtdCJ1m+Uc05bYL2pp2A56aHcO&#10;KyriyZugP5V3Pke1Hkn0o5gPPf7NkP8ACfypj6PK38B/KvRTGR2pmafMB54uhzf3DUqaFN/dNd9z&#10;Rg0XA4JtAmP8NX9K0eSBssK67aaDGaLgZK2jelPFo3pWj5bUeW1K4GLf6W84AFUrLw68Thz2rpDG&#10;TSrHjtTuBT+xmj7B71fBA7UvmAdqVwKAsfepFg21b89R2qjrOtLp8TSgAkdB9aAJCtczf+K/LkeD&#10;AAHGT1qofiFN/dX9a57Ur/8AtCQzOBluw6UAasmqRtyTV2LxaIAEUjj2rmUKDqv61Mksa/wfrRcD&#10;0DQ9QOqIZAOhxkdK0Ps7elcfpHjQaeghCcDP61pR/ENT1U0AdUxpM1zY8cwt1yPwqWPxjDJ0P6UW&#10;A3qw7/75p3/CVxDsfyrOudbSZiwBwfamkI19H6n6Vq1h6Jfo5POPrxWo96q8mk9xk9ct4y6p+Nb3&#10;9qIe9YviGA6hgp/D604gc1HV6HqKfb6FJJ0x+daUPh5xySKaAv6q+2NCfUVpRfdH0qjqNiblFQEA&#10;r61fi4UD0FJ7CG0U4im0hhRRmjNACYozSE0UAPBpCaQGlFACE0gFLijGKAAUhNLmmnmgAxTcU7NJ&#10;TASmnmnUhFADaaafigigBgpy0mKcBQAppRSYpwFABmijNIaAFzSEUClxmgBtFK1IBQAYpKcaTFAC&#10;Ugp2KUCkAYpCKdikNMBKWiigAoxQKdQA2kxTqKQCAUFc0tANAAOKDS0ZoATFJinUmKAAUlL0pDQA&#10;UtJRQAYoooIoAKTFLRQBGRRilegUwAClpcUYoAaRTWFSEUhFAEYFFOxSYoASkpwoIoAbRQaKAFpD&#10;S5pDQAUtNFOoAQ02nmmmgBvSjNHWkNACE02lNJTADTadSUANNJSmkoAMUoooBoAcKctMBpy0AWYh&#10;VjbVeE1Z3UmAm2k24pd1IXpARXHSuV1M/NXT3MgArldRbJoY0MjqxB1FVYzVmE4NShm+Pu1XFOSX&#10;IxTRVolgaq6h92rVVNS+7TEYNv8Afrpoulc1bDL100XSgZiX4+UfWqKDkfUVo34+X8az16j60MDu&#10;Yeg+lSiooD8o+lSCkAGkpxptABB1P1qY1BB1NT0gErJ8RjMda1ZXiE/u6aA4qWowalmqJRmgBQam&#10;iNQ1NEM00BOXpAaGXFIKYDwaCaAKKAEpRSGgUAOJpppaQ0AJH1rqYhhRXLIcGuogbcoNICWg0UUg&#10;DFIeKcKGFMCSxHJqyRVey6mrW2kAicU0ipAKa3FAEdOAopaAENFFFAAaQUtAFAHFav8A61vrUcnK&#10;r9Kl1f8A1rfWo2GVX6UgIcUuKXFFADRWv4XP77/gJrHrX8Mf64fQ0AdlRQKWgQlLRRQMKKKKACgU&#10;YooA47Vf9a/1qqKt6oP3r/Wq4SmAjDg/Ssi5radcA/SsW5NDA14eg+lSAUyDoPpUgFAD7X79Ldr8&#10;5plm37zFWLpPmNNAVgtOAqQR04RUwImHB+lcxd/errWj4P0Ncld/eqZAXNO6Gi4FGm1LMtHQC94a&#10;OCw9q6EVznh/hyPauk+6MnoKALFkOag1zR11JNrHBXJB7ZrKk8RGM4iA+p5qKbWJbseWSMH0GKAO&#10;Se0ZSRg8U37K3pXX6nGLZAn8RHpWKVosBkm3b0pvkEVsPbiomthRYDMKYpjHFX2gxUZiFKwFLdRm&#10;rL2wbpVaSMx9aQCZpQaaKWgY4GnpUdOQ0IDQ7UhNLngUhpgIDSH5qD6UuMCgRE/FNFOYUgoAUUtI&#10;KdQBf0OURzIzcAN1r0YDPI6GvLrb7wHvXVWWqy2qlVPHbcAQP1pgdRtNYmt6ZJdcKpNZL+NZF4LA&#10;fRRUZ8bSf3/yUf4UgKn/AAhtw38H6inDwVP6D86sL44kB4cn6qP8K76CNpVVycEgHH1FAzzseCJz&#10;2H509fAkx9K9E+zn1o+z+5ouI8/XwBKf4h+tSr8Pn7uPyru/s49T+dH2dfU/nRcDiV+Hp7v+lSD4&#10;fL3k/Suy8hf8mjykFFwOQXwBGOsh/SpV8CQj+M/pXV7EHalGz0ouM5hfBEA6kn8aePBtuPX866Xc&#10;o7Ub19KLgc6nhG2HYn8TUy+Frcfwfzrc80elHnD0pXYjHHhu3H/LP9KkXQYR0jH5Vqef7UefRdgZ&#10;40eIdIx+Qp66ag/gH5CrnnmjzjTuwK4sVHRB+Qp4tcdFFS+aaPNNGoDBbn0FO8g+1L5po8w0gDyG&#10;9qTyG9RS7zRuNADTak96Q2RPen5NJmgBv2IetL9hXuaWloAjbTI3680i6ZEvapcUuKAEFog7Uv2W&#10;P0oxRigBhsYx0GD6jikNmp7t+ZqWii4EX2RPf8zSraovOD+ZqSlouAu4elRvGr9QKdRQBH5Cj+EU&#10;ojUfwj8qfRRcAX5egFL5hpKM0gF3GmmQjvSFqaTTsBHPIxHWq+DU70zFMCLcRS+aR3pxFNxQIUTs&#10;KcLpqZikxQBMLw0v201BSGgLlj7cfSj7Z7VWJoDCiwXJ2us1FeXQt0MjcAVGzj1rH8RB7pRGnIzz&#10;TSC5Rl8TGQ/KDWVrczzJvLHGelWodHdeo/Wn6jpLzx+WuM5p2A5IS54NRg1tjwnKfSnp4NmPpU8r&#10;Hcwtxp6ua6BfA8p6kVMvgZ15LCjlYXOeAJp44rZm8NtD7/jTINNQ8MD+dPlYzINKjlDkVoXWmhfu&#10;n86zXBXg0AbzXuF3nAGPSqTa8Pf8hWcsnmfITxSXOnmEB+qnoaLsRsRX4mG5Tgj8Kt2euNEQJOR7&#10;1zVoCSFHrWykfnZx1Hb/AAoQHWRXqyjcoH4U8XR6VzmlX32chW5Vv0ro57XywGByDyKYDVlIPHen&#10;vO3rTdgIzmmFR60xDvPY96ctyyd6rlKNoosBfj1U9GGfpVyK7WXp+tYZGOlLHKRSaA6Cg1n2t/jh&#10;unrV7OakYE0ZoIpKYCg04GmU4c0APFI1LSGkAYpooHpR0oAaaDTiKQigBooo6UUAJQRS0AUAJilA&#10;xS0AUAApVpKWgApDS0lABThTaWgBcZpMUtKRQAylxS4oIoAbiilNGKACkoNFACUlONJQAYpaSjrQ&#10;AUtGKKAAUUYoNAC4zRiiigAxRS0UANoIpcUGgBtLS0AUAJRTiKbQAYoFLSigCF6VaVxQopgLRSmk&#10;pAFBoNGKAGYppp5pppgNoNLQaAGmkp1FACUUUooAaKdSUtADTSU402gBKaacaQ0wG0UhozQAZpKK&#10;M0ANNFKaKAENJilNJmgBaetRipEoAm3bRmm/aaHXcMVXFofWkNEzXWKia+xTWsTUR07NIdkR3V9x&#10;WHPJvNa11p+0VjyR7TSYMkjNTIahQVYgXccUgL1vKTwat01YNtOq0SwqnqR+WrlUtT+7TEYtr9+u&#10;lj6VzVny9dKnSgZk34+X8aze9a1+vy/jWWRQwO1tvuj6VKKgtj8o+gqbNIQ/NNalprGgBLfqanqC&#10;HqanNIYVi+J4S6AjtW1WP4lcqgx0NMDjZBSeb7U+Y1HsNACh6sW0oU5PSquKmjWmgLrybxUBGKk7&#10;VGaYDhSUopKACiilFABSGnU00gGp1rqLZdqge1cup5FdXByooAfQaXFIaAAUtNzilLigCeyHJq1V&#10;SzkGTyPzqzvB70gHKaR6SlYUCGgUoFApRQMbiilxTTQAoGaXpSDil60AcVrQ/et9ajP3QK7FrDzD&#10;naDnvinf2eT/AAigDixn0pwUntXYmyK+lRtAV7igDjzbMx6Vq+HLdopgzDAwa1yh9RSB9vf9KANc&#10;SAUnmgVlPdY7k1A14x6A/nRYDb88UfaBWGXdu36moyW9P1NKwG+bpRTGvlXvWOqZ6iniJfT9BTsB&#10;pHVox3pp1mMd6o+Uv+QKY0Weh/QUWAzr8CZzIrDk9xUO/b3H61bltjnOarXF3HaHD9aYFe5uxGpJ&#10;FYktwH6Vq6pqcVzGUUc1gKzngGpYG1DqwQAbTTzrI/umshLSR+4/OpRpkrfxD86ANXTtTBkG7gGt&#10;W5u0DfeFc/p+ktFIruQQD0rpjcIOiL+QpoCBb+IdWqxHMj9DTJJlZT8q5PsKfDtA6DNMCytt5gwP&#10;Suau/C8udxK/nXSowHQCpAc9qQHMQaUbX7xB+mabdIFFdbweoH401rZW6qPypgcvoUqxyZbgYNWN&#10;W1L7Sdq/dH61b1dViwqgA+wrnpp+wpMCQOE61Lb36xHcRnFZzSbeTURvF9aLga93f/ajuqA1SWYN&#10;0NSpLtouBZFOWPdTUO6pVOKYDTbVG9titCMeaMjqOtNZM0AZphprW4fg1bePbTktvNyR1HagDn76&#10;yNo209O1V66G5h+0jy2HPY1gPGYyVPaoaGJTkNNNJikBoCQNTlGapwHBq2rVQAV5pSaCc0hFAiNq&#10;QcU8ik20ABHelBzS5xVzTdGlv+YxkDjPakA2yt9xDnoK2Y1DdK0LDwo8KgN1q7F4eK1SsBzV5pSz&#10;/Nj5vyzWIJoUOGQ5HvXpH/CPkVj6r4SjQ+a/f0OOaNAOXhvbdCDsOQc10ifEFe+fyH+NZc/h6Fvu&#10;kg/nWFfae1ocHketJpjO2Tx7Gep/NT/jUy+OIj7/AIGvOc0Bsc0XA9JHjaP0P4U4eNYv7rfpXLWi&#10;ZUNtB471HJqSJx8v4U7COzg8XQSnady57kcfpW2MHkV5jBqKynaMZ9xXbeFrszRlG6oePoaVgNnF&#10;GKXFFIBMUUtFABRRRQAUYpN1HmAdx+dADsUUwzqO4/Om/aVHemBLRUBvUHemHUkHeizAtYpapHVU&#10;HrTTq6jsaLMC/S1nf2yvoaQ6z6LRysDSorKOsMei0f2o5/hFHKxGrS4rKF9Kew/Wl+0SnuPyo5Rm&#10;pRWYHkPVv0FOG/ux/wA/hRYDSorPDHuTTvNA7/rRYC7mlqgbsCmG/wDY0rAaWaaZAKy2vWPY1H9q&#10;b0p8ojX89fWlEgNZHnyHoKUGU/8A6qOULmsZQKa1yq1lmOU96T7O56mnyhc0GvlFMOoD0qibdu7U&#10;37OfU0WQF/7bntSi4zVAQDuTS+QvvRZAW5bgYyDVT+0aXyF9D+f/ANamGEdh+tGgCnUCaYb1jUgt&#10;/wDPNOEPsPyp6AQG4Y03ex71a8gj/wDVR5TUXArBGbvTxbManELHvR9mPrRcCEWRNO+xgd6cbYj+&#10;Kk8jHU0XAT7Oo70nloKf5QFNKKvNACZjXtQbpB2qs86d6qi4U8U7AXn1NF7VEdbUdBWXLdqhxioD&#10;eqOg5p2QG0+ugdqjXXC/AFYhvc9qcl560WQGpLqhccjisq6lL8gVHNfk1Abw0ANaN24q3F4bLr5s&#10;vA9B1qzoVr9sfLfdWp9fvSW8odFpAYbacE+6AB78mmC1YfLkbT27VOZCaQk0ALHYiPpxUEybPnU8&#10;ipS5NV5YieaLDJpZ1nwyjHqPf1rb0+6Mybf7tcrESjbfWt7Q2w4U/wAQxSQGiHNBcmtRNODc09dJ&#10;X1p3QjIyTQBmtsaWg704WMYpXAw9ppUJjO4dq3Ps0YpHSMDFFwMiS58xtwAGew6VesrvB2NUU9kv&#10;VTVIyEHmnuB0JoIqvZT+cvPUVYNSMMU7pTQaOtADs0h5paQGkAKaGpBTiM80AITRmkY0UABGaTFB&#10;pBQAtFKaDQAmKWilNACUmKdSYoASilpKAClpBSkUAAp1AFLQAlLiiigBpopcUhoASkp1IRQAlFKK&#10;KAG4paDQBQAtGKWigBKQ07FNPFACiigUUALRRQaACgilFFADcUgp2KMYoADTSKXNHWgBKKKKABqR&#10;aWgUwA0UGikAUGikoAaab1p5FMoAMUlLSUwEpKU0mKACloxRQAClJpBQTQA0mkoNNJoACaM03NLT&#10;Aa1NpxNNoAM0UgpyigBMUpNOIphFADaDRRQAop6UwU9KALMYzU6RZquhwKtwHIqWAnkUeQKlNNJo&#10;GUry3GK5W/Ta1dddniuR1A/NQAyMVYtR8wqCOrFoPmpIDekGFzVYVZl+7VYVYgqjqh+Wr1UNU6UA&#10;Y9l9+ulXpXN2P366RaAKGoD5PxrIJrom8LF+CaQeEVHc0AaNqfkH0FTCq8ejsgx5hwPpT/7HJ6yN&#10;+YpCJ80gqH+xh3kb/vqlGip3dv8Avo0ASw8E5qbI9ahh0yOLoT+ealNmnrSAXcPWszxBho60hbxr&#10;61R1tU8vA60IZwc/FRiQ1cu7cpVZYqYBuqSM1HsxU8C5PNMRMTTavT2oRQQapYxTGKKTFOFBoAbS&#10;ig0UABpDS0GkBH3rrbOIlB9BXJkVuW2o+Wg5PH+fSgDV8pqyvEMjwxkrxz1rD1jxFLu2qxAHpWZL&#10;rMsw2sxINTcBRqXqTn60n9pD3/OqqsR2qZLkr/CPyoAf/aQ9D+Zp0WoEkBQc545NKuobedg/Kp49&#10;bCc7BxQB6Jb52jd1wKmPNcXF43K9V/X/AOtViLxyp4Kkfj/9ancLHV0YrnW8ZKOi5/z9KiPjY9kF&#10;AHTGkxXLt41b+4P1qW08Z7mAkTCnuM8UgsdGBShanjdWGR0NP4ouA1GwMUNLikprUAVnuM8kVE1y&#10;PSndaidaYEckwaq7kVK61CwpgAfHc04SZ71AVpMUWAto/qatxIjdayDTc0WA3Wto6ryxIvQfrWX5&#10;hFOWQ5pWAuM0S/eOPYEk1Wkvok6Fv8/jWNqd15OT3J4rIa6Zzkk03ZAdLNq4HQH8cVzWsXX2iTdU&#10;kQLdao6g2GxSYEMjbaYJqazZptTcZN59OWc9jVenqM0AWVumHQmpFv3H8RqsBiloAuDVZB3o/tWT&#10;1qpVyyK4O6gAGqy/3jThqco/iP51BdXQjOFAqH+0GHp+VDA3dM8RywNh/mU+vUfjW5J4hC9h+dcl&#10;b3wcfMBmmm3YfMOhpiNm6uPtJJJ61V+yqKq21xg4atAEUwKr6ejcn+dNOmp6VcoosBlyaWBypqFZ&#10;DEdrfnWzjNVrm2EgxSsBHDJt+lXhWTGTGdhq/ayZ4poZdtpjEd35/Q1ZkiweOlUV4q29rnkZx9TT&#10;ENlhzVfyyKsfYs9j+ZqNrIj+GmAxpD3P51k6vb/8tPzrY+wn+7UV3aGRSh6gUmrhc5ilNKEI49KN&#10;hqBiZpwkIoEJPal8hvQ0AKLkipVuvWohbM3anCzb0o1Am88daie59KabRh1qWCwMnWjUCsZSa6Dw&#10;trT6exQH5X7e/rWRdWXk4NTWoxz6U0hHef8ACQO1MOtOe9ZUALgEVMIvWqshGuursw61DdXpnXYe&#10;lUgwXuPzpGmX+8PzFFkA1bQnsfyobTi4wVJB9q3NLDXSblkwBxgYPSr5siesp/QUXGeXazoTWR3A&#10;HaemayDxXr19oaXSlHcnPTJ715veaV5bFD1UkUrXC5VhvGUBe1E+nFRvU5H6itOy0DzeSSBWpFoi&#10;pzuNNQC5xsZwa7TwZetEJG7Eilj8MQSHcxPPYdK17WyjtF2IOKSjYLlltXb1/So21d/X9KcIQe1O&#10;+y+xp6CIDqbnuaab2Q9z+dW/sZH8J/WlFm39w/lRoBSMzt3P50Zc9/1rRSxc/wAGKeunyeg/Si6A&#10;y/LY9/50ot2Pf9K110yQ9cCpV0pu7fpRzIdjGFqx7/pTxZE1sjSvVv0p40tfU0uYLGKLH3pwsR61&#10;s/2WvqacNNQev50cwWMYWS+tPWzX3/StcWEY7frSi0jHYfnRzBYyhAg7H86XYo6D9a1fKjHYUvyD&#10;0/KlzBYywB6Cng47D8q0fMUen5UvnqKLhYzd57fyppLHsf8AvmtM3YFMN77UrhYzcP6H8qBHI38J&#10;rR+2+1H20+lO4FJbRz2/OpBZv6CrBuz7Un2o0XYDUs277ak+x/SmfaD60hnPrS1Al+x+/wClNNiD&#10;3/So/NPrSGSgQ5tOX1NKtqF7n86i3UZo1AseWv8Ak0bVFVqXafeiwEx2+lMIU1GYz6Unkse1MB+F&#10;/wAijcB/kUz7Ox7UfZTQAplAqJ7kDtUn2X3FNNsO7CjQCE3J9Kabk1Y8hB/FSeXGP4qYFbzzSecT&#10;VrEXrS74h/k0XAp+aTSbzVzz4x2pDeoP4aLgVNxNGTVr+0VHRRR/avoBQBV2E1HNbsRgA1dOrH2p&#10;jaufb8qeoGOdMdv4TTho0jdsVpHV29f0pj6u3rTuwMt/DUrHtTl8JSHuKdc6y4P3j+dVW1hz3P50&#10;9QLi+D2/vCnjwnjqwrKfVHPUn8zVeTUGPejUDc/4RNB1f+VKPDUK9X/UVzTX59aEvj60Adzp2nxW&#10;g2qfeqc1pbFizHJPvUGnS74wawbqcqxHvSSA6ApaJ/CT/n60n2q1TpH/AJ/OuVkuDUDXBoA7A6rb&#10;p0jH6VBP4gjH3Yx+lckbg1FJOaLoLEuq3PmyFwMc54rQs22MpHsfzrBlbca3TiMjb0GP5UkM33vy&#10;vQ006gx71Re4Xrg/nTPtY/u/rVCL5vie9N+2GqP2o+gpPtJPYUgLpujTGuM1WFwfb8qXzif/ANVA&#10;FhLrFTb99UN2etSwybTTA1dPm8tvY1sVhwEMD7VswSeYoNSxjqUUlFIB2aQmkoNIABp4NRilBoAc&#10;RSUGkzQAUlOApBQAvWkBpwoZaACjrQtFAAaUUg5pWoACKTFOApCKAExRSkUmaAFFOpop1ABikpcU&#10;UAJSGloNACUhpelNJoAKKWgigBpoFBoFADs0vWm0ooAKCM07NJQAgFLigiigBCKUUYoxQAtFAFFA&#10;BTadSYoAbRSkUhoAKSiigAoooFABRS0lABRSUUABqM1JimkUAMoxS4ooAbRS4oxTASkzSmmmgBc0&#10;3NGaTNACE0hNKaYaAEzS7qbS0wA0lLSUAApwpuaUGgBWpuKUmkzQAEU3FPJpKAACnLSCnqKAJl6V&#10;bg6VTPAq1bnIpMCU0hpaaaQFW8PFcjfH5q629PFchen5qOgCx1bs/vVTjNW7L71JDN6X7tVaszfd&#10;qtViCs/VelX6oar0oAybD79dItc5p/366NaAK/8AwlCd/wCdTR+IYn/iriVhFKIxSBnoFvepcfcY&#10;H6VZFee2sxtW8xeoqafxBPL0JH0ouKx3poBFefx67NGeWJ+tatv4hMw5AzQFjrQwHegzD1FcudaI&#10;6AUz+3XHTH5UNAdSbhR3rI1iXzeAelZD63I3f8hVSS4aXknNCAlnu2YbCB9cVXUdqBzTwKYDTDUv&#10;2RsbscetNzVtNSdU8nPy+lAEdqu84NW59OxyOlU4Rk10tsgZdtMZzhtSKiZa3RFtyDWVdrg8UwKh&#10;FJTmptIApcU2nrSAa645qxaweb8tKyblqGJ9tAE8+nbD8yipILBO+0fhVd7gtxmhWpiNaK0hXqfy&#10;GKsJHbLztB+tYyNmpQaLAbEksDDaUXH0rmda0NH/AHkPH+zV/dSh6LBc4pwV4NNzXQ6xpgl/eL17&#10;1gSRmPg1DVh3NLT/AN8vPapLmVbfg1lRTGPpUyr9o5ahDJjqgHQVPaX4lOOlULiwMQ3DlagjbbRq&#10;gPUfDNx50QBOdpIrYrk/BlwIoSW7setbcupKOh/Ki1xF401qxJL8noTUL3RbuarkFc1ScUx2rHMt&#10;J5lPlC5pMwphXPSqHn4pftZ7U7AWzEaaYT6VWN41NNyxosBZMBo+zmqZmb3phkc+tKwF77P70ogA&#10;71n5f3o+anYBt9pH2g53fpVU6IqfxVaZWNMKNRZAVxY7e9VrnRxMdxNXiCKYzkUWQGcdCX1NA0RR&#10;3NXGn96jNxSshlf+x0FDWCp0FStcU0yE0nYCsYdvYU10B7D8KkkbNRMDSAgZNtRs+KsFM1JFYl+e&#10;1KwFQHNNlhwMitc2AUVXZO1FgM9B2rTVig4PSq5XFBaiwD9+489avWUmTg1nKMEH0rVuYwdsydDT&#10;AuGDFAgqS3l3D6VJk0xEH2eg29T80hWmMx9RtuNw6ioreTOGrUni3ZFY0a+WStSxmqOa0LK62DZ3&#10;zWbbtuFTIdpz6GmI2RKfSmsxNXBEH5HQ08W4oEZ/zVE1ruO49a1fswp4gUUXA47UbAK/TrUH2fFd&#10;RrNoCFYfjVNbHIp2AxBBThBW2ung9anSwVe1Fguc/wDZqcLet+axDDgUwacaAMQWuamS2rXFhSiy&#10;20AYd7ab1IrMs49x2+oP511U9vxXNEeRJn3BpNDNbRk+0xFD2OKsLpQ/u0zw44R3Xs3NbBWhCM0a&#10;UP7o/SnDSx6D9Kv4AopgVQhtRheB7UhuWPc1a256dfzp4tn9R+VAFQTt61f0yyjuMtIoLA9TSCBh&#10;/FU1shRuTnNDAvi1iXsKcIY17D8qhK+1G0+lSBZDIOw/IU4TL/kCqvlk9qPJb0pWAt/alHSj7cKq&#10;CJqd5RosO5Y+3+1Ib41XMZHcUFPcUWQFj7YTR9sNV9g/vUu1fU0WAmN4xpDdN61FtX3o2p6GiwEo&#10;uT60G4PrUQC/3aUkD+EUWAcZ/emmYetJ5mOwpfNPt+VMQglFL5tHnn2/Kjzz60ALv9jRkntSeefU&#10;0hm9zQA7DelKEY9qj836/nR5lIZL5TUeUfUVFvo3UATCL3FL5Q/vVCHNG80WAm8setLsX1NV9xoy&#10;TRYRYwo9aaSvp+tQ4NGDRYCXzB6frR5vsKh2GjyzTsBN5+OwpPtR9vyqLyjR5VICQ3R9f0pDdH1p&#10;nlUbB60ABuT60wzn1NOIUd6aSo70wGGQn1/Om7zUnmJR5yUARcmmshNWPtCimG8UdqYEBipPLNTG&#10;+HpTTfe1GoDBEaXySaDfmk+2tRqIX7KTR9iNNN21NNy3rRqBL9ipfsVVzO3rSeYx709QLP2EetMk&#10;tFXvUO41WuycUWAsbEHU01jGO/61huhqIrTsBqzyQ+v61Wa5iXt+tZDioyKB2NC5uUYfKKpM2aYK&#10;kC5oAqu1CvUkkJqPyjUjOl8P3W9SnpWfrC+U596q2EzWrbvzrYv4RfLuXqKpCMGSoWzVvySODUbW&#10;9ICmxNRsautbVWmiK0rDIEXcwHuK3ZmG84ORWRaRZO49BWhD60IC0Xpu6mE0maYEu+k31FmjNK4E&#10;wapFaoAacDTEWRzT19KijNTe9MZYgm21t6XJuXHoa50HFbOhSbsikwNYGm0UGpAKQmloNABSikWg&#10;0gFBopBRQAtHSgUUAKKcOaZS5xQA4ilApDQKAFoxSCnDmgAoIopaAGGminkUmKAFFFFOoAKSkzS0&#10;AFBpDRmgBMUEU6m0ANopTSZoACKQUpNIKAHUUUlACkUCjNFADqM02igB1IKKKAHUUi0tADSaQGlN&#10;IaADNIaSigApaTFFAAKDS0lABmiijNABiijNFABTSKdQRQAzFJin0hoAbSU7FJimAw0lPNMagBrU&#10;00pppoAQmmk0Gm0AKTSUUUwAGlNJQaADNLTacKACkpcUlADqTFKKCKAAGpFqMVItAEjdKsW5wKqy&#10;vtFQHUQvFJgapeml6xW1UDvUb6v70WAv6hPgVyV1Jlqu32pbx1rDkkLHNJ7AaMbVdsW+asVJyKtW&#10;93sOaQzrJWyKr5qvb3nmirGKsQVn6qeK0KztW6UCMzTvvV0S1z2m/eroVoGedSzP6moxO3qaljJp&#10;01qW5UVNgJba+xw1TxqWOe1UVs37g/lWmsWwUICYW4YZqmPlO5e1OeQpypqQsJQGH3u9MC1A/mjN&#10;SbKpW7eW3sa0ttUgItlJtqUrSbaAI8YpaftpcUAR4pQKkxSYoARa19HOWxWYiZroNMZNoUD5x1NA&#10;hLmLa31rG1EbWrc1GbaRWDqD7mzQBTY0w04000hhmnLTKcKALKHIppiyaIzWq9l9qUMtMDMeLbxU&#10;6ac7L5oGV9ajuLVrc4YVJDetECgPB7UARrUwGagDVIr0CJMUbabupcmgBcZ4NYWqad5bEVuA1Xvo&#10;vMAPpQ9QOdSwzXRaR4YMoy3Aq5oml7j5h6CukHFLYLmUvhiMdf51EngyAc4P51t5ozS1ArwaLHCN&#10;qjAFObS1NWAaN1F2BkXVh5dU2ixW/KgfrVVrcelUmBkFKTbWm8AHao/KFO4ikOO1Spg1OYwKaQKB&#10;jljFKVFRk4pm72oAkJAppcVGWz2pOT2oAcZKYzk0u00eWTQBGzkVUklJ71deFiKrNaMaYFVgahda&#10;v/YmNDae3ofyoAx2WmYrUOku3Y/lQNEc9jU2HcycUYzWyugSHtTv+EckPagLmJspvl1vDw059KeP&#10;DLe1FhXMCOHccVsRWuwYq7B4cKEEkVojSx60aILnNX67eBWeUrrZ9FWQ53CmDQk7tRoFzlBDQYK6&#10;5dGhHVv1p39mwDuPzpDOOMB9KnsHyGhP1FdJcW9vEOx/OuX1B1jk3LwM0AaujncQp71tCyrC0/Ib&#10;5eoPFbW6Y+n6UxEn2KkNlURSY/xD9Ka0Mp6uKAIL6DbXO3i7XB9a3LuFu7Z/GsLUEKkH3pMC5Znq&#10;KtBc1T0/72K1AozTQGnbTYUfSpPPNUhLsGKT7TRYC79oNNMzVTNzSG5oAtSuSOelCSAVSkuMimRX&#10;G2gDT86j7WB3rPNzmqiLvOKANkaiB1xinvqqdqw3m2cCmebv60Abq6mH6Ux73dxWRG+2lM1AGjJL&#10;mua1Hh61zPWNqLZYGhgi9pT7XB9Qa2/OFc7ZtgitMy0IDQFwBQbsCs7zKQyUAaBu80pv/eszzaiC&#10;uaANf7bU1pe/OvPesUQSGp7O2cOpJ43D+dAHZGT3pPM9zTTikyKgBxb6/nSF/wDOabuFJvFAC5pd&#10;1N8wUeaKYClqTdSecPSk88UAO3GjJphuQPSmm9A7igCXmjFQ/bwf4hR9rz3/AENAEuKd5ZqDzyex&#10;/AGlDM38Lf8AfJp2An8s0bKi8tz/AAN+VPFrIf4T+OP8aQDtlG0etD2EnYZ+pApP7PlPZf8Avr/6&#10;1ADto9aML60g0yTuV/M/4U4aa3d1oATK0bgKDYY6yD8h/jSfY0HWT9KNAF80U3zgKDBGOrk/hUbJ&#10;EO5oAf8AaQKDdVCzQr2J/GmeZEeiH86dgJzeU033vUe9B/BRvHZRRYB/20npR9qNOR8dhTvNPpQI&#10;jM7GmmRjUxlJqJpCKBkTTMPWkV2al2lqkSLbQAzYxpDEam20hWgCExEVEY2qw0ZNN8ommBB5TUvk&#10;H1qfycU4Q+9FwK3ke9J9nHrVvyh60hiouBW8kU3aBUzw571EbcdzTERlqC9SCBB3FPRU9RRcCBST&#10;UojbvVkOielI94opXGVmyO9NGTSS3WegpouW7UWAmEZqGW1L0bnbvSiInqaYiudOpraaPWrohxSG&#10;Ki4GVJpwFRfY8dq2CoFRvMidSPzouBmrZA9qa9rjoDWgdQjX+IfnUT6tCv8AEPzouMzjEw7GoJZP&#10;L4Iq1c6/GOFOaxbq/wDOOaV0Mne5FMTUWj+6aotLmo95BzU3A05dU39aSGZpcnOAPXim3SKE3554&#10;4rKknMn0ouFjX+0ZqGQ+YdtNs2Upz96n+b6U73CxZPygRjHHcd6lVMCqyPt5NDXBei4FikLYqu0+&#10;3gUzzqVwLW7NP2YGaggiMvSrLW5iGW70wGA1MlRqKlUUASLUwaoVqRaYEgx61q6CRkgelY5rW8P9&#10;T9KGBt5oxQaKkBMUUoooASjGKKM0gFzmlFNFOFACiloooAKSjNGaAFNIBS0tACAUppM0uM0ABNAp&#10;CKcKADFFGaKAEpQaDSCgAozQaSgBc0UdaSgBaXpSA0hNAC9aYRSg0GgBOtFHSigBcUp4pOlHWgBS&#10;aM0DmkNAC0tNzRmgB2aKaTSg0AO60tNFLQAhptONNoATFFLiigBDSUtJQAtBNFBoASiiigApaKBQ&#10;AtBpRS4oAjoxT9tAFADcU0ipCKaRQBGaYakIpuKYERFNIzUpWmFaAsRHim09kpu2gY00tO20hFAh&#10;tBpaaaYBS5pBSGkIdSU3dThTGOBozSUUAOFOWmrThxQBDqj7Y81zbXGa6HVvuVz22gCMuTSFjUmK&#10;KQFdlLVGYDVyigCg0ZFNGRV1lzUZSiwF/RnLGtysXR1wa2aYAazdW6VpVmaseKBGfpn3q6IVzul/&#10;eroRQM5tdN8ngUGQw9a3doNYuszjO0DpTEUp7tpupqAnNNZ6TdmpGATNJAgzz2pQpPFKsZjO6gC5&#10;MocbhVu2k3rmqdvzlTVzSo9xKVSBkhpprXWwB6082CjoDTEYmKNprcWxHpUv2UD+EUgOeCmnotdA&#10;sAH8IoltvMGMAfSi4GVb2pfpWtA6Wg561UJEXH6CoZDu+ZuBQA+4mM5LnpWVcPuOasXV5u+UdKoO&#10;2aAENJigUtAxMUooFLigB6HFamn3Zi5H4iskVIkmKBHSMI74Y6N71nTaU0Zx2qtHd56/nV+3vGxg&#10;cigCRNJXHJOfpTxpaj1o+3t6Uovm9KNQH/2cvoaT7AB2pv2xjSfampagSCyA7VHd2O9cKMGlE7Hu&#10;KRrgrzmnqBc0+1MShat+SakhvA2OKtrKBUtgUhAaPINXvOqG4uNgzSuBAIDS+Qai+3n2pDfH1p6g&#10;StbGmfZqie9J71AZSf4jRZgWjZ5ppsaps59TUTv9fzp2A0fsQ9RTTaKO4rM3+x/OlMme1OzA0Rap&#10;3I/OgwxjuPzrN80jtSG4b0FFgNLbEO4pQ0Q//VWWbh/QUn2h6OUDUM8Q7fpSfak7KfyrJMrnv+tM&#10;Lue/60coGz9rX+6fypDdD+6axSzeppME9z+tHKI2vtf+z+opHvCOw/MVimMn1qOS3JHenyjNR9TI&#10;7qPxFRnViP4lrFNkT2NH2A+hosBrNq/+2KhfV8fx/pWetgfT9aJbEgdvzosBafWB/fP5VG2sL/ea&#10;sKX5TTFOaVx2Ojg1FZTjLfnVgXSr6/nXNWc2xvrWkZcmhCsTzaqqEjH61EdXA6D9azbk/NUJbFFw&#10;sabawR2FRtrTe1ZjGo2NJsZoy6wzd6zbiczHJphNNUbiB7ik2B0FrJ5bH6VcN0fWsvdhjipzLTTE&#10;W/tJ9aa1xVQy00y07gTyTZrNv2yKsPLVG7kzxSYy3ZNhq0fNrLtuDVvfQgLDXeOOfypPtXsfypPt&#10;WKT7Z7UwHfaCf4TR5zf3T+lN+2H0ppuzQBIJCw9KaJKbmmZpATeZQJdnNQg08jcMUAWSFfrnHsKa&#10;xVBgd+lV0l2jBFOL7qBBuxSFqaxpm6gCXfWdfNlhVwtWdctuahjLlqeRV0tWfbSAHb3xVlpwvBoQ&#10;E+6k3VXNwPf8qPP9j+VAE+6o/tB9T+dM8w+lR76BE5mJ71LZMS649ap76mtXwc+lAHXfaXPpTTK5&#10;7j9KxY2Z+5qUKaqwGplv7wo+ris9QT/+upPLb2osIuBFPWQ/gDTlSMfxt+VUth9RSpET3/SlYZop&#10;5Pfcf8/WpENuvVSfxrM8knuactrnuaLAawvLdekY/KganCvSMfkP8KzFss9zTxYj0NKyC5pjW0Xo&#10;n6CkPiD0FURYD0P4mpEs1H8IosguTf2+w/yKadcc9/5U8Rgfwr+VP/BfypaBcr/2w570v9pSN3NW&#10;d5Hp+VHm+9GgFYzyP3P60nzn1/WrHmj1/WkMy+tAEOxz2NOETen60/z19aQ3SetMBBEfakMVO+2J&#10;TTfoKNQE8vNIYCaU6mgpp1ZRRqAotqkFvUB1hRTP7ZBo1AuC3pwhx2qidYH+f/1006tmizA0vLo8&#10;uqdvK9zyvI+tSGCX2/OgCfy6PLAqv9jkPcfmaRrJ1BJYcfWkBZ4Hem7h61y58RHO3b+tault9uBY&#10;5GD2p2A0S6+tMMi0DTl9TSjT09/zo0AYZ1FRm6UVZSwTOMVdjsUX+EflRdBYxmvBSfbRW75CjoB+&#10;VUr0hR0ougMiW8J6VFukl6An86ezc5rUsrrFO9gMc2Ux52mqxjauuknBU/SuakNCkwsVCdvU1IuF&#10;5J/Sqt0OfxqyV+Wi4WLKTJ71KkyHoDVFVrQ0tetK4CiVfSnpcJWqFFY19H+9PpgUXAsi4SsS91KR&#10;SQpwM8cCrsEYZse1bC6bG2CVGfpRcZxf9ozHq35Cq+qahIygKWz3NegCzReij8qUwqeMD8qVwPJH&#10;uZG6sfzNR/e6k12vjDRxJtMSjI6gCuSGkzA/cP5UmgKpizR5NaK6DO/IRvypJ9FmtxudCB70WYXM&#10;/wAsinqKsw2LSGti38MiYgbiKLBc5+jFdqPACHnefypU8AL3c/lTsFzjChPB6UC3HpXeL4Hj7ux/&#10;KqM/huOJiuSceuKLBc57StHfUX8uMdOueldFF4JcDlhWx4ftVt8qorYxRsBxFx4NkUFsgge9YbQ7&#10;eCa9OuvuN9DXmtyvJo3ArYzUscVNSPjNTR8UWAniJTpxTnJfknmn2439akeMCqsBGgqXFCLTsUCB&#10;RTxTRTqAFNa3h/qfpWTWr4e6n6UMZuUUUVICUuaKSgBcUmM0ppopAL1p9MBp2c0AOpOtKKOlACYp&#10;QKKSgBaBRR0oAQ04NSdaTFAC0A0ZpcUALQaQUGgAFGKXNJmgBM0CjFJQAoNKaZSigBc0lBoBoAKW&#10;mmlU0ABFFHWmk0AOJpBRSZoAcDSmm5ozQAuKKTNFACmkBpKBQA8GlBpoNGcUALSGgNRnNAAaM0lF&#10;ABRmikNABRSmkoATNLSE0lAx9ApuaUGgB2admmClJoAdmjNNBpc0ABNMY0E0wmgAJzQKQGgtQMfi&#10;l25qPdS76YEnlg0eQDURmxTPtFIErkxtaYbSmi6xS/baLj5RrWZppsTTze0C9ouHKR/YjSNaEVKb&#10;3FQy6hnii4KAwQ461NGFFUjPupRLS5i+RGhtU0vlKazvMpwlxRcOQv8A2cU029VRcU8XRFFyeQj1&#10;K2Mi4FYjWLCt5rnIqqzZocg9mYzWzDtUbIR2reprRhqOYPZmBmkLVsTaaJOlZV3pzw8jkU7kuLRH&#10;uppaqjT7eDTTc07km7pPWtasTQn3Vt0wCsvV+laZrL1fpQIpaV96ugFc/pP3q6AUDLX9nt6VSm0A&#10;yHJA5pkmqb1ypOfeqDayn+1n60CLw8OY9KeNBA7r+lZE2ro3QH86rSauo6D9aYHR/wBmIv8AEv6V&#10;Uu7WNcgsPwrC/tnH8NQy6sW7UrgAkEbcGr9jP5UmfUVz5l3NurSjn3EH2oTGdQLs04XLH0rF+0mn&#10;CRjTEbHnse4pplPdqySzH/8AXTST6j86ANcyf7VRmQd2rLz7ik3D1oA03uVjHy8ms6acvzTNy+tJ&#10;uX1oAaTmkCU4yKPWk80UAKI6Xy6b51HnUDHiPNL5VR+dS+caAHmOk8umGY0CcigQ/GKljmKdKrm4&#10;J70nmmgC39qY96UTk1S8yjdQBe8w0FzVHNJRcC95p9f1ppmqoKXdQB09o/ANaUdz61jWmo7VA9ql&#10;/tQ0NCNjzxVa4cycYqgdSNMN+TRYC2ITS+SapG9JppuzRZgaKw1J5WPSsk32zk0w6t7UWA12T3FR&#10;sg9ayG1PPamnUKLDNYoPWm4Ud6yvtuaT7XTsI1SyDuaaZUHrWX9ppDPRYDSM6DtTDcqO1Z3m0eZR&#10;YZo/bFHak+3gdqzt9IXosBdm1Tb2FVm1g+gqrPzVUqTQBfbV2NRPqj+tVNhprRmgB76ix71C14x7&#10;mmmE037OfSlqAouj60rXOajNu3pSi3alqMid80gbFSG3IpjREUgGiTacir6zZ5qhsqeBtvBpoAuS&#10;TzTM7qtmIMKrNF5f0oAjIqNhVoR7uaRoKAKLVGDyPrU8ybaSCDd856VIF63bJzVrCjufyqpDxT91&#10;MCx8nvTSy+/6VDvprPTuBI7iqM7BiBUryVXj+Zs0rgXoKnBqCHipAaYFzzIxzg5pftCD+H9aqFqT&#10;NFwLn2tR0UUn27HRRVSjNFwJnl384x9Kj3U0mm7qAJN1G6o91G6kBJupC1MzRmgB+aTdTM0ZpgOL&#10;VQzvbNWZZNoJqvbjnNJgWLcfMTVnzcUxG7mphcAdqAGebR5h9Kk+1e1KLwjsKYERcgZI4pnmY7VJ&#10;cXRkGD+lV91JsCXzvYVG1/sOMVDcXPlDNZcsxei9gsbq6iw6U9dWY1UsSroCx5qjLekZA4p8wWOn&#10;0/Vo1OJG+b0FbUN7HIMivN7eTYwY9M123haKK8Z0IPAB6+9ClcLGm12g9KP7QRauvpkEIywAHuay&#10;73XrOy4ADN6Lz+tF0FiwNSWl/tMf5zXF6r4la9PygIo6Af41Q+2MepNLmQWPQ/7YC0i6xv4Xn6c1&#10;5yZC1d14M0swRmZur9PpRcLFmTVivXiki1Bp+FBP0qDV1p/h7qaEwsXVhnf+H82pwsZz6f8AfVbM&#10;fSnijmCxgyWMqckr+tU5N68ZFdHcR7qz20/PNPmFYzoomfq2Ktx6UH6ufwqZrPj3qqZDAaLgXU0F&#10;D1Zj+NSroEY65P41HaagGrRjm3Um2hlddHiX+Gq+q2SRLlVA59K1RVHWPufjSTYWOddKZsxVlxUX&#10;WqEYWrD5vwqtpQy/4Ve1hOfwqro65k/Cl1Ga6pUgXFSbMUmKYG34e+6a0CaztA4Bq8TUvcQ/NMlP&#10;B+hozTJTwfoaAOEkiwT9a6Pw1wrfUViSLzW14ePDfUVTA2c0ZpuaQmkA9G5q8tZqnmtFDxSYxxqn&#10;dQeZVykIzSAx/wCz8VFNalORW5sqOWDdVXEYS3ZGUNVWWtiey7+lZcgpgZlwOfxq2R8lVrkc/jVz&#10;HyUARKKv6YOv1qmo4q9pwxn60Aag5rLvB+8P0Faimsy7++foKSGQW4+b8K3UPArDg+9+FbidBQwF&#10;zRSClpAZ9/8AfH0qqPvird/98fSqoHzimgNWIcVj+Kv9SfqK2YulY3iv/U/iKFuI5Oz610enjkVz&#10;tlXSaeORTQHRxDingUkQ4p1SMBXP35+c/WuhFc7f/fP1qoiZb0Tq1aprJ0PqfwrXNJ7jILr7jfQ1&#10;5vcDk16Rdfcb6GvOZ+Saa2AgXpTkpFHFKlAFy3qaQ1DBUrVSEPTpRQKSgBwp1NFLmkAprW8PdW+l&#10;ZBrX8PdT9KGM26KKAakAoIo60maACgUUAUgACngUyng0ALQaUUhNACClpopcUALigigUmc0ALikp&#10;aCaAENLmkzSE0AOBpc0yigBxNANIKDQAZozRmkoAMUClpOlACmkoooAQ0KaCKSgB4pCM0lLmgBKK&#10;XOaDTASiig0gFoBpKWgANJS0lAC0UUZoAKM0lBoAXNFIKKAFNJRRQAUGjNJmmMMUlLmkNACDmnU2&#10;jNIB9LTQ1LmmMM0ZpCaQmgAJqMmnE1GTSGG6lzTaCaYAWprSYpCarSv2oY0rivNmmmSmUVFy0rD/&#10;ADKTzKZSUDJN9J5lRmgDNIB7S1EWzTmWo6TGh26jdTKQmgCTfS76hpRQBNvo8ymhc0AUAP300tik&#10;LUhpASCSjdUYpwkCdaYEgenbweDTL+JkTz15X9aqwXIuVPZqewtGQ6nowuBuXrXLXVs1udrV1sF2&#10;Qdh60moWC3AwetCZEoFDw1XQZrG0S1NuSprZNaIyYlZWsVqVlaxTAq6T96t+sDSPvVvihAcysg24&#10;zisyUkHFahYdMVTuQAc0MCuXxUbSZp71CUpAKaidjUhNMY0hkS5JxWnCmzApttbggEipSctxTSEW&#10;d1BNM3Um6mA/NFM3UbqAH5ozTN1G6gQ/NGaZuo3UDHZozTM0ZoAfmjNM3UbqAH5pc1HmjNAEmaM1&#10;HuozQBJmjNR5ozQBJmjdUe6jdQBLupN9R7qM0AS76TfUe6nIN1AFyzuOMVbElZ8ce3uKto47kVZJ&#10;N5lO30xQD3qxBCHOKAIw9Gauiyo+x0AUJFLcVGLcmtQWVOFmKVwMwWnvTTaVri2A7il8lfUUXAyB&#10;Z5pRY1r7VHcUny+tFwMsWFH2GtMuvqfypplX3ouBnizo+yVdMyimG5Udv1oAqra1J9mA9KcbpfSm&#10;m7HoKAEaEe1MMeP/ANVDXgqNr2mMew/ziomjpj6hiq8l+TQBP5VNNtu//XVJr7HcfnTTqQHcfnSu&#10;gL/9nj1H50n9nj1H61Q/tYD+IU1tcx0NK6HY0TYgd/yBrKuWMRx/So5dYZuhNU5LkyHJ5pcwErXB&#10;o881VL5q7p4EuQ3apuAwXbJS/bS1N1FREfl5qmzk0N2A6Czv4gApX8STSXtwj8jA9hk1m6cy4Iei&#10;Rlzx0p8wCOfMOBU8a5wvpUKtngVbhTFAEmMUmKftBprADvQA0iopMetNmmA6VUkmpXAfMwFS26YH&#10;1qrGhlPtWhEmaEBOi4FLRmgmqAXNJmm5ozSAdmjNNzSE4oAczUzNPELN2p4tm9KAIs0VOLRqX7Ka&#10;AIBSmpfsx9aQ23vRYCEtQaJI9tQzXG2gCO5fJ21JAuKrxDccmrkYoAk6UZopKAFzRmkzUc8uwZ70&#10;gHSPVeS8Ce5qmzE9T+taWg6CNUYgttCjPvSAyppjKcmo60dYsYrNtkb7/XjAFUFx3oYx6NgYpRGp&#10;65pwcU4tjnFAEXlirllq0mm5MZwWGDxnioN57AVE655JoAfd6jJdnLsTUGKdgCigBAtOVamtrN7k&#10;7UUk+wrq9G8CtJh5zgf3R1p2C5neGPDrak4ZhiNep9favQ3i8sbR0AqWzs1tlEaDAHpUk0eaLgcd&#10;rLYNWPDq9aXW7bnNS+H48ChAdDGKdSLS0hBjNJtpaKAGtHuqpcWe6rwoxmncDnprMxnIqayuznaa&#10;1pbcNVZLMKc07gXY2zVTV/ufjVuMYqpqx+X8aSAxtuai24qxio2WqEZOrx9PpVDR1/efhWrq3b6V&#10;naSP3n4GhjNnFIRUhFNIpiNXQjwavE1R0LoavEVL3ATNMkPB+hp5FMlHB+hoGcg9a/h/o31FZD9a&#10;1/D/AEb6imxGsaSlpMUgFj5NaCVlSS+TzUq6kBQ0M0qWs3+0x60v9pj1pWA0aM1mHVB603+1h60W&#10;A0Zhwa52QZq+2ph+KpHmmgMu6HP41dA+Sq10v86uY+SqERAVd08cH61UAq9p68H60mBfFZl1981q&#10;KKzbofOaSGQQ/e/CttOgrFh+9WzH0oYDqBRilApAZ9998fSqy/fFWr0ZcfSq4HziqQGnF0rH8V/6&#10;n8RWzEOKx/Ff+p/EUluBydmOa6PTzyK52zFdFp45FNAzpYulPpsXSnVIBXO6h99vrXR1zl+PnP1p&#10;xEW9D6mtasrQ+prWoe4yC6+430NecTjk16PecI30NedT9TQtgIB0pVpo6U5BmmBbtxmpitNtBU0/&#10;XimhDQKTFPFJTAQCnUClNIBDWx4d6tWOa1/D3VqGM280mKMUtQAlFB4pKAFoFIDS0AOFKOaQGgUA&#10;ONJS0lACdKdSYpaADNJQRS0AApCaSigAoopKAFpTTQaWgAFOAzSUooAMUmMU6kNACUGikzQAUGjN&#10;FABSEUucUhOaAClpoNLQAUUUUwENLRSE0gDNLSA0ZoAWjNJmkJoAXNBpoNOoAAaWm0ZoAdRTc0E0&#10;ALQTSCkJoAWkNITRmmMM0lLRQAhpVpDSigY6jNNzSbqAHE0wtTWamlqAHF6YWprGmFqBkm6kZqi3&#10;UM1ABJJiq5bNJK+eKaDUyZcR+aM0zNG6pKH5pM0zdSFqAHk00yYppaoic0AWDJmoyaZmlzSGOzTW&#10;pM0maAE3VLHUNPDYoAtq4AqHOajzQGoA0bTSHugWXGB61WltmjJUjkVd0zWvso2EZHXriqlzeGZi&#10;x71WlhK9yIrWdqAYcitBnqob1XOw1I2OttZLp9nbp+tVZoDbHcvSkubEr8ydKfZ3Yk/dvQSS8XA3&#10;DqKljl88c9RVYRm1b2NWDGY2yOhoKRatiG5qfOapR5UlexqxG+auLM6keo+srWK1aydYNWZFfRxz&#10;W9WFo/WtygDmMVFOm4VEl+BwaDdBqAIdlIYqupB5nIpTaNRYDPaKoGXtV2YbeKrKvmNikMswA/gK&#10;WM85p8n7sYpkS0ASE0maUoabigQuaXNJto2UAGaXNKI804QUAR5o3VKLel8lR3oAh3UZqUhRSblF&#10;AEeaM0/etIJlU0ANzRT/ALQvpR9pX0oAZS077UPSj7WPSi4DaNpp32sDtR9t9qLgN2mkxTjd57Uw&#10;zZouAuaKbuo3UXAfUM8u3iiSfYM1myzGSi4GhFcb+9P8z3NUbBwp56VbuL7yx8gH4impBYkEpTkn&#10;Aqez18p8oFYc1w0vJNOtZfLbNJzCx3Fpqn2gZ5zUv2quWi1ZovuYH4U5tZlb+L9BT5kLlOle/C8E&#10;/rUTaoo7j9a5WWYynLHJqPFLmHY6s6yg7/oaYdcT1/SuZWpMUcwWN864vqfypp1xfesMUtHMwsbP&#10;9tKfWk/tVTWNSEUczCxs/wBoqe9PW6DVzc8G7kURJ5dHMwsdMJQacHFc2ZSO5povHHc0cwG5eMwY&#10;heBWfKJF53cVAt87dTQ1yx4zRcB6qzc5qreOQetPMp9aZF85OeaVxlYnNJipZ49p46VEBSANoo2U&#10;7FAXNIBMYpRTxCT2qRbNjTAgp6SFOlWl0mRhuA4+tILEjrQBVc+Z1NJ5Y9auizpRZ0AUQMdKuR2p&#10;IqdLQCp6aQip5Jj5NI10Fq4Ru4qnLb9qYEbX/pULXxNK8O2kEeaQyNpi1LHCZOtWEjA7VJiiwCRR&#10;7eBVtBioE4qYGgRJmoWz61Ygdf4hn8cVKJEH8ApgUefWj8avC4XsgpftP+yPyosBQA3d6SeXZhR1&#10;NT3M+BuIA+lZiOZXz70gOhjbAp4eol4pwqwHk00mkzRQAZpppaKAM/UZvKxWaGMpyav6umcVViGK&#10;hgPDbSAKtZ2U6OMMdx4+lWBCh6lvwApgVfNFJ5lXdkQ7MfxAqSERuQix5J9WNFgK1jbNeMI1HX9B&#10;61F4itlsmEQOWA59K7bTLEWS9AGbrj+Wa47xfEiSblPzHqKQzB8zFOhungyUJGRg4OOKiNOC0gEH&#10;zU9Y8delSJb5ODwe1S21yqBlYZOMCgBoUR/UfkRQJ8ZUdD0qEt+lPtoDOyoP4jj86AGGQn8qlgtH&#10;uDhRk139j4NgtsF8uffp+VbcMCQDCqAPYU9BHndv4RmflsD6mtfTPByA5kyfboK62RA1CALTuA2x&#10;02O1GEUD8KvrHUAnApTeBaWoFxVxTZTiqf8AaQqjfa0EpWAg1gg1X0u4EfFZtzqBuDmo1cjkUDOt&#10;F6KQ34rlhMx7mjcx70BY6f8AtAUv9oCuYCsaeEagLHSHURSf2kK5/wAsmlEVMDf/ALTFMOpCsdYM&#10;08W9AGr/AGqBUdxeicYFUBAKmjjC9KEDDFIwzTjRVEmTqwxj6VQ0kfvPwNaOsDp9KztJ/wBZ+FDG&#10;bhFNNPNNxTA1NDGAautVPRRwauEVPUBpNMk6H6GpCKZIOD9DQBx79a2PD/RvqKxn6n61teHhw31F&#10;NiNWkxT9tLikBR1CPeAKzxae5rU1Bggyaz/tY9KYDRbUotxSm8HpTftdFhjxbilEAFR/bDTftRpW&#10;AsLGBTqrR3BY4qzTApXY/nVrHy1BdD+dWR92mIhFaGnDIP1qgK0dMHBpMC+orMul+c1qis26HzGk&#10;hlW3GW/CttBxWNaj5vwraXpQwDFGKWikBQvB84+lVgPnFW7sfOPpVZR84pgaSDisXxZ/qfxFbiDi&#10;sTxZ/qfxFC3A5SyFdHpw5Fc7ZCuk04cimDOij6U4UiCnVAC1zd/98/WujrnL/wC+frVREXND71rV&#10;k6H3rWoluMZIgcbT0NcR4ksFsnAXo1dya47xn99fpRECkmhluQe1SJ4ffrkc1sW4+UfQVZjH3fxq&#10;hXOaltGtTtPWpEtHk6Cr2sLl/wAqtWQ6fSmBnf2c47frUZsn9P1roHFV3WkBj/ZHHaonUqcHvW0V&#10;qhdJ8wpgTWmjG4G4nFaun6cLTODnNO04YQVaqGxgTRmkpM0gFakozSUAKKXNNFFMB4paaDS5zSAd&#10;mgigUhoAUUvSkU0pFACE0UYooASkpaTNADqbinUhNMAAoooJpAANOzTRSimA7NIaSg0AITTacabQ&#10;AUtJmkzQA6kIoFBNABSim5pRQAtBopDSACKTNLmmmgAoFJmlFABSGlJppNMBQaM0lFADs0ZptLQA&#10;UZpCaTNADs0maTNANAxaKTNGaAFFOxQi5qQpSAiNJmpFi3U422KBkBNNJp8kZFQsDTARjTc00tSb&#10;qAFJphakZqYWoGOBpHNNDUyV8CgCPrTgKapp2ahmiA03FOzRQA3FIRT6Q0ARtxTAKV2pBSGFLSZp&#10;c0AIaKXNJSASikZsUpkBFABmgVZhKeW2fvdvWq3SgCQGobm6EHWpFGaoasDQDZdjnEwwO9Zlxprp&#10;lxyBWabwxHitvT9b8sFXGc0yb3ILDUCvDdKvNpwl/eJ1qwNNjul3Lwam0e3+zfe5osMW3sTOAG7V&#10;oHSgBioJNQ67RVSS/c9TT0QaskuYghyO1RQ9TUYm39amhGTikUPU5rI1etbG04rI1c1onoc8lZkW&#10;j9a3KxNG61t0xHnJpN+2myHJplRcZp2967DirUmpcYPWsq1uPK4onfzDmmmBYeYyVLDiIZ71SjOK&#10;lBL0ATs+81MJdtRJHil2UXAf59IZqTy6URH0oEHnUedR5B9KX7MfSgBv2gimm4NS/ZyKPIoAgMhN&#10;Jk1Z8oDvSbB60AV+aMGrG1aQbRQBCQaSp8j0o3D0oGQUYqbcPSjzB6CgCHFKFzUvnY7CkNx7D8qA&#10;GiOl2UGYn/8AVVW4du1IC3imHNURIx9aMk+tFwLvNMebZVbBPrS+VmgBssxkqOpxbUptaAIF4p45&#10;qZYAKdsFAFfaPSlEdWAo9KdQBEkeKdTiKBQAlFPBp26gBqin0maKAANSl6bnFITQA7fSbqSkoAU8&#10;008UU00AB5phSnUUBYQcUUtJmgBCKLbqaQvii1OSaALeKXYKUCnBaYEFymD+FNtBk1NdDn8Kjsxz&#10;QBaxRin4oxQBpWw/d1QmFaNuP3dUZVpiK+KXFP20uygBlLinCOnCOgCMCpEgEvFL5dWLePFAGbc2&#10;Zj56iquMV0ZQNwe9UJ9J7qfwpDMsnFIDViSzdOoNMFo55AP5UCGqamjG7ihbNz/CasJaSDotAEiK&#10;qcU/zFFQNZSj+EVCY3Xqp/I0xlvzVoe5SMZNUJJ8cAc+9VmUv1pXEF7dm6PHAHQUtpHgj60JDU8S&#10;4I+tCQGrS0gpasAoozRQAUhpaMZoAp39u02AoJ+gog0h/wC6fyNdV4cQqGyMcitndUsDiU0aZv4T&#10;+VOGiyniuz3VQc/NQBk2vhYty7YHoOtbVpYR2Qwg57k9fzqQOFGTwB61xviHxUZcww8L3b1oAveI&#10;vFX2fMMPLd29PpXGSSGU7ick+tNPNTRxdC3Q96ncY2KEv061OuEG7t3Bok+X5e46EVA0m459etAD&#10;3k/h9OlRZ3HNSwWzTdBWha6Xt+ZutMCrBZbzk8CtzTZIrDDBcsO5qEW1L9mxQI2D4nJ7UxvErVli&#10;2pfs9MDQPiV6jbxE5qn9nFL5AoAt/wBuyN3qA3jynljTRCKcq4oAsRKT3NTeTmq6ylaXzzQBZEGK&#10;dsqr5x9aPNNMC0q1IFrPLmjcaANHj1pNwHes/NGaANAuB3pPOA71QzRmgDQFyBS/bBWfmlzQBe+2&#10;gdqsW1z5uQKygauac2CaBGjSGlBooGZes9vpWdpX+s/CtHWu30rO0r/WfhQBu03FOoNAGpoo4NXD&#10;VTR+hq0xqXuAlMk6H6GnZpsh4P0NMDjH6n61ueHRw31FYb9T9a3PDp4b6imxGzikozRmpApav938&#10;axa2dWPyfjWNVIBc0ZpM0bqAFpabvoMgoAlh6irtUIZAWFX6AK9yOn1qfPy1Dc9B9akz8tMBorS0&#10;zofrWctaWljj8aTGXgKz7ofMa0hWfcDLGkgZVtB8x+lbAHFZFmPmP0rZUUMAooxRUgUbr74+lQD7&#10;4qxc/fH0qAD5xVAaSdKw/Fv+q/EVuL0rE8W/6n8RQtwOWsq6TTuorm7Kul04cin0A6FaWkWnVACV&#10;zd/99vrXSVzeoffb61URF3Q+9a9ZGhd61qT3GFcb40++v0rsq47xp/rF+lOIGjbjgfQVZj7fjUNs&#10;OB9BVhB0/GmIytXHz/lVmy7fSoNWHz1PZ9qroItPUD1Yaq7UkMYao3P3hV41n3R+YUxm7p/3BVk1&#10;V077gq0RUMBppKU0h4oAKKSlFAAKTNFBoAUU4Gmg0oFAEgpcZpoNHSkA4UopgNKKAFNJS4pDQAlJ&#10;inYpcUDG0YpQMUuKYhuKMUppDQAUUUhNAC5oJpKM0ABNITSZooAKKSnCgBKKKMUAAFLRTlTNACZz&#10;SZxSkYpr8UgCkNNEoNKaYBilFJRQAppCKWnBaQDQuaeI809EqYJigCAQUhiqbzN3A6VNEm6i4FBo&#10;zUZGK0Jblbf71Y1zqm45A4pq7C6JzRmoIbkTVLmnYB1KOabT4xmkMuQRcU+RMU6JsCl+9SAjH7sZ&#10;qWP5+TUMX79vYVanfyhuApAU7q5ERC4+tN1a8jtQG45+lVNYufIXzP4jxXJzOX5PWhuwmzbF+sx4&#10;pxfFc4h2nIrXgm8wZpp3GmWDJTWeot1Md6oZL5mKgnmzTS9V5X5pMa3LImpRNVTfS+ZWdzQuedR5&#10;tU/MpfMp3AuedSGaqhkoWTNFwJ92aduqvupd9IZPuo3VBvpd9AE2aM1DvpN9AD3NIpzxUZbNKppA&#10;TMNhxTkFRA55NWrU560wEkbyVLVRXWFb744rR1RcrgVyd6hHGKCZM6FbKC+ORikn0AJyprm7MlOa&#10;0odTkTvkUwTLtpDJbt7fpW5DHnk9Kz7S9MwyRUj3Bbigq2g66uOcLVJnzSyGmYzSYwDYqaKcg1DQ&#10;OKQjRWXec1l6vVy3fJxVPV+taQ2Mqi1G6P1rarF0brW3VIg84B9qQjPattdHX1p/9koKmwGBtqxG&#10;lW5bdVBxUApAaVvpSSKGNW10tF6UtkflH0qzVAQCxUU8WqipM0ZoArSKEOBQeaq6s5TBFOW5XaU5&#10;3hc5pASMvvSYqjBcNna1X6BlO74Ofaq/me1W7yqmaAF3H0pMk0tGaAE5pCD60uaCaAE2+9KEzSbq&#10;XeKAF2UbBSeaKPNFIBdgo2immWm+bQBIBRio/NpDLQBIRRiovNo82gCXFIaj82jcTQA80lJhj2P5&#10;UeU57GgAzRQLZz/CaX7HIe1MBKKeNPc04aYx70WAgzRmrI0onv8ApTxpP+0aLAU92KXfVz+yl9TT&#10;hpae/wCdFgKPmUedWgNNT0/WniwQdqLAZRmpvm1si0QfwinC3UdhRYDE82k3k1uiMDtS4o5QMHk9&#10;jS7GPY1ttUZosBkeS/pThbOe1aZpAKLAZ4snNL/ZzHvWjigiiwjJlsSvekso/mNX7heKq2A+Y0WA&#10;tBKcFqXbS7aAKd4OfwplkOalvhz+FMsRlqOoFvFGKfikxTA0rYfu6qlauWw/d1VxmmAwCnBaXbTg&#10;KAI8UoFOxQBQA3FTQimbamgFAD8UuKcBS4pANApwFAFOUUAKBTttKop4WgBoWngUbaeBTAwdSH74&#10;fhXQmyRuqj8hWFqY/fL+FdQq0AUDo8TfwimHw9EeQCPxrUApQKAMifQPMIEZwO+easweG0T7zE/p&#10;WjEOfwqalcCkujRD+H9TT10uJf4RVqii4ES2aL0UfkKkCBegH5UuaTNFwFNMJpSaYTQApNZ08why&#10;7HAFWbq6W1UyOcAV59rWuNqDei9hRewE+u+I2vSY0OI/bvWIBnpQFzxVqKELw3DdqncY2KHA3jkj&#10;qKc8oX7v3W6imyzF/m6MOtRAbzgd6AEJzx6VdtdP3fM3Srmn6Xt+Z+vpVydM9KdhEUDgcDpVparQ&#10;QYq2FxTATFFLRigBKKMUYoEFJS0UAFFLiloGJRmlopgFLSZpc0AFGKTdRuoAdSYpN9G+i4DsUYpv&#10;mUhloAkpcVD59Hn0XAmxV7TeprK+0VoaRLvY/Si4GpiloooAy9aPT6VnaV/rPwq/rXUfSqGk/wCs&#10;/CgDexQaM0UAamj9DVhqg0ccGrJFT1AjpH6H6Gn4prjg/Q0AcY/U/Wtzw6OG+orDfqfrW94dHDfU&#10;VTEauKKdSYqQMzX5PLjz71zJv63/ABZxD+NcKWNO4zZOoUw6jWPupCaVwsax1LFRtqdZRpppcw7G&#10;9p1/vkUeprqa4XRuZV+td1VITK910/GnqflouF3AAdSa2LPSVUDdyabdgMgDFaemdPxrS/suM9VF&#10;Ub3TzYjzoO3VDyCP6GldMC2KozjLGtOymS7QSL0P8/SpHtlfqKV7AYFoMOfpWutU2s/IfPYirqih&#10;gJRilxS4pAUbgfOPpUIHzirFwPn/AAqED5xVCLyjisTxaP3P4it1RxWJ4tH7r8aS3GcrZCuk0/qK&#10;52yFdJYLyKroBviloAoqAErmtQ++31rpa5q/++31qoiL2hfxVrVkaD/FWvSluMK43xp/rE+ldlXG&#10;+M/9Yn0pxA1rXoPoKnTtUVsOB9BUq/w0xGfqo+apbQYAqLVDlqkhfgU+gi0x4qBqez8VEWoGJWfd&#10;/fq8WrPuTls0Ab+nH5BVkmqum/6sVZNSxiE0hNLim4oAKXNJig0ABopBRmgBaetRg04UASCikFLm&#10;kAClpuaXNADgaDTd1LmmMWimk0u6gBaWmZpQaQDjTDSO+KiMuKYibFISKydR1by/lXrWauqFeSc0&#10;7AdNuFL1qho0LXI81/u1bkm546VNxqNyXy6d5VVxLSPLRcrkJnIWoPOJ6U1fnqZUAoKskRsxNNWc&#10;r1qyFFV7hQKQKzJVkDc1TvtT8j5R1pCxAOKwd5lfnrmmmS46mrDeM3zGia5ZjUKNj8KkznmlctRS&#10;K85fqOKn03VyT5cnWkd6zLvnkdRTuKSudaOaXFUtJuftEYbvVwUzIUU8U2gGgCdDTLyfYOOpqMy7&#10;az7m9zIq+lFgNi3XAxVpX2Ams2G63HFS6lNtTA70rXYNmVdz+cxaoaWjFakER/dEMK0FOeapSLkV&#10;bhb5RSkVFkmakjaq+akVsVAy+hzT3nESk+1UludorM1O+O0ilYDe0qUFN3rWgrBua4rTNV2oBViT&#10;Wccf1oaATxHciaXaOiisOanTSbyT600JuqWIiFXLJsDFMWDHNXWsjboHP8VOO4LcjZqjd6RnqJmq&#10;yxS1V5n5p5aq87c1L2GiTfRvqDfRuqCyffRvqDdS76BErSURyVAWpUNAywsvNSeZVYGl3UAWPMo8&#10;yq+6l3UDJ/MpQ9Vs0A0AWi1SWqeYwHrVMNU0MpU5FIDcbScDIrMzsOPSpRrbjiqnmbjk96p2BXFu&#10;b0xVUfVl/iAqe9iLrxWBdWrE9KSFJs3I7mOTnFSjy2rFgtWx0qxHZtQFzcjYKMLSFqggj8sYp+aR&#10;QjHNGcUGlUUANDZop7LimUATWx5qrq1WrbrVTVTVwM6m47Rq2qxtFrZqzMwBS5pBRSAzLjoaqLVu&#10;471UWkBuWZ+UfSrINVbP7o+lWQKaAdmjNJilxTArzWDXhwozin/2QV+Yqd2Me1aejcOfoK2s0gOC&#10;isGDfN2qyeKPFErJKcEisyDUXjOScj3pDH31wOmeaqebW4pEoD4HPtTgBRYDB3Mex/KnbHPY/lW7&#10;nFJmnYRiC2c/wml+xyHtWyTSZosBkjTpD6fnTxpbnuK1BS0WC5mjSW9aeNI9TWgKcBRYLlAaQvcm&#10;njSU9/zq6FpwWnYLlMaXGO3604afGP4atYo20WC5ALNB/CKcLdR2H5VNto20WAjEQHal2VJto20C&#10;I8UmKk20baAIaMVJspNtAyIikxUpWkIoAjxRin4oApAMxRin4oAoAaBS7aeKWgCPbShafRTAZtpC&#10;tSEU0igCMrUZWpiKYwoAhIoApxFAFAAFpcU4ClxQBTuBxVXTx85+lXbkcVU08fOfpSAv4pwFLtpc&#10;UAUb/r+AqOw+9+FS6gOfwqPTx834UuoF7FGKfikxTA0rQfu6qgVdshmOqoFMBm2lxTwKCKAI8U4C&#10;jFOApgNxUtuOfwpmKmtRz+FICTZShKl20oWkBHspypUgTdwKuRWOOtAFNUp+2rb2npVfbjimA0LT&#10;gtLilAoAwdVGJl/CuoArmtXH75f+A/zrpwKQABSgUCnCgATr+FS1EvX8KkpAFGaM0hNAATTSaCaa&#10;TTAUmq19fJZqZHOB29TTNR1JLBS7nHoO5rzzVdWfUW3OeOw7UmwJNZ1p9SbLcKOgrOAzSqu7pVlB&#10;5Q3jkHqKW4CxxiP73IPQ1HJIT8p5x0NNZ+w+6amsLB71hGgyaYEdvbtcsFUZJ9K6e10IWC5fl/5V&#10;vaLoqaavA+Yjk1S1uXbmmkBnFhTd4rNe7phvKLjsaocCgyisg3dNN2aVxGv5wpPPFY5ujSfaTRcD&#10;YM4pDcVj/aDS+caLga32ij7RWUJTTt9FwNP7RSfaKzd1GaLhY0Tc003NUc0ZouMvfaaT7RVQGng0&#10;XAs+fR51QCpFpASiWnB6RRUqpQBGWNMZjVkRUvkZoApFjSZNXfs9H2akBT5rU0D7zfSq/wBnq7pM&#10;Wxj9KaQGvmjNMzRmrEZutdR9Ko6R/rPwNXdYGcfSqej/AOs/CgDcIxS05hTaANXR+hqyaraP0NWW&#10;qWA3FI44P0NOpH6H6UCOKkHJ+tb3h7o31FYcg5P1rd8PjhvqKtga2KSnUlQBieLR+5/EVwZrvfFg&#10;3Q4HqK4pdPkk6KT+BoaGirS1ox+Hp5OkbflVlPCFy38H5kUcrHcxCtMK10n/AAhNwew/Ol/4QS4P&#10;9386OUVzJ0KEyTKBXovkImByeOawtC8LSaa/myYxjHBzV194lyehHHpTSEzobe0RecD2NWwuKpW0&#10;u1VFXqljQhpaDQKQzntL/wBBuXg/gk5A9+tdDXM62fs91FJ6kfzxXTVUujEivfwGZGUdcHH1qppx&#10;Zo1L/exz9a06gkXBpIBlFLtNGKAKc4+f8KhAwwq1JCWbd7VxniCV4JCGJHpz2qlqI7NrpIx8zAfi&#10;KwvEt8lxHsRgTnsa417omlVu9CQy/YyAnr0robC5UEZNckJABnvThc7aYHpscgfoQfoadivNF1Bl&#10;6HFdv4ZLtCGkzliSM+lJxEadcxqH+sb611Brl9Q/1jfWiIF7Qf4q1s1j6AfvVsUS3GGa5vWJIp3+&#10;fqvHNdHXDa9/rH+tEQL41ADo1Ma7dsAMK5wVPAeadwsarszHJNTnDdDWRC/Jq8hzTuKxOxY/KDSF&#10;XHQ1GnJp5yO9O4DxFIe4oNrnkmoKXrSA2bW8SBQpPSr0UokG4dDXLSrXRaf/AKtfpUsZZpDRRigB&#10;BRR0oBoABSEU4ikNACCnCm04cUgHUHigGkJoAUigGgNTaYC5pC1NNITigY/dRvqItTS+KAJ99NaX&#10;FVzNUE9xgUAyZ56p3l3tBNVWuqzdTu8LimIY8+85NLZx/aXWMdzWcJ62fCR3zZ9BSb0BHXXTCBRG&#10;vYVT3Uy9utzmoPPrNbGyWhb30xnzVcvuoiPOKdxl5DsFOWTNVi9MMmKdwsWGYqetRyS7qi35oLUm&#10;xpC7qybn91IT6itJmrJ1c4INK4NE0c+RT2mrMt3zVoc0XAdJNVSaSrBTNQTw4ouJo1vC75DL71uV&#10;i+GY9qk+prarRGL3DNITSnio3NAitdTbawLy62yA1rXp4rmtSbBzT6Aa9rqW05zWjJffaCBnpXIx&#10;3FX9PvMMAaI7iex0GKMUq880uKsgTZu4qdV28UW6859KC2allREpC1OqM0ihJG4rIvn6itRzWXep&#10;mgDItrnZ8tPnuec1UuoihyKQNv4qQNOBvMFWoxWJaXJjbBrYSTvUtCaLJGflq1ql1vCx/wB0VUiP&#10;lncahmkLHJ6mqirDSGOaiZqGNRM1UMeTVac1KWqCc0mNDd1G6mZozWZQ/dRuqPdS7qYx5alRqj3U&#10;I1ICUvSh6hLUu6gLk4ejfUIal3UBcm30bqh3UBqAJw1PV6r7qcrUDLO6lDVCGpwakBM135IqtPrQ&#10;HYVYli8xax7ixZ+gpibZcTWd3T+VL/apPSq1rpLDrWhHaJFyaAVyW3mMgyanBqBZ1PC08GkVckNK&#10;ppOtJQMcxzTaWjpQBNajJqlqnWrtlVLVetaR2MpvUk0atisjRq16aIMILTttWPKpfKoAwbnvVNav&#10;Xa4z9apKKTA3LFMqPpVxY6ZpUeUBq+IqaAq+XSiOrQipwjpgJpS7XP0rXrNslw/4VpUAYeseHjft&#10;vBA+tYmoeHja4AINdvVHUdJW+wWJGPSkBzkEeFA9qk8urU1v5JKelM207AQ7KQx1PtpCtFgK/l0e&#10;XU+2k20WERbKXbUm2lCUWAYFpwWnBacFoAaFpdtPC07bTAi20BakIpMUAN20bafRigBmKMU7FAFA&#10;DdtJtqTFNNICPFJtp9BFAyMrTStSUUARbaNtPNFADNtG2nYpcUgGhaXbTgKXFMBu2gLUgFP8sntQ&#10;BAVppWrPkt6H8qDbMex/KgCmRTCKtNaN6Go2tG9KAKrCkAqwbU+35ik+zY6lR/wIUAMFLUnlqvV1&#10;/wC+qaXjH8a/hk/0oAq3AyKp2C/OfpWhK8bfx/kDUVrCgJYMT/wE0rAWcUYrW0u1SX71aE2lRKOo&#10;FMDi9SHI+lRWH3q0dS053b5FJHbAzVC0iMTlWGD70nuBoUmKWkoA1dPGUxVXFW9L5U1Qnk2GmBJS&#10;1V+00vnmgCfFKKr+cTTw9AEtTWXLfhVTfVvTjl/woAvFcUAU8igCgCaxTc30rSIrMt38tge1amc0&#10;mAgWqVxH83FX/u81Ub5iTQgINlKI6kCUFcUwOd1pcTJ+H866UCud1wfvk/4D/OumVaQDQtKBTwtG&#10;KAIwMH8KfSEc/hS0gEzSUpppNACGquo6kmnr5jn6D1pdQ1BbBfMf8BXnerao1+5YnjsKLgN1TU31&#10;Bt7H6CqiIX4FCru471YVQg54YUgEUeVyOopkkmTkd6SSQvyetXdK0lr9sD7ueTQA3S9JfUG2KOPX&#10;sK9A0zTFsFCL17n1p2nWS2aCNBx/OrWKoBy1zfiA9a6QVzPiI4zQgOTduaTNNZuaTdUjHZpM03dS&#10;bqAH5ozUe6jdQBLmjdUO+kLUAWQ9OD1UD04PQBa30u+qwenb6AJ99KGqDfS76ALAenq9VRJThJQB&#10;cV6lR6pCWpFloA0UkFTK4rNWapkmpgaIYU8MKzxKKeJKAL4alBqiJKXzaAL2asWXU1liY1e0uTcT&#10;QgNOiiiqEZ2rjp9KoaV/rPwrR1cdPpWfpf8ArPwoA3xSEUopDQI1NI6GrLVV0joatEGpe4wpr9D9&#10;KcEJpTCzCgRxkq8/jW5oHAb6im/8I3I5ySK0dO0k2uQTnNU2gJaVRmp/stOW2xU3GM8sHtThxUvl&#10;0eXSAjBozUvk0eTQBHS5qQQ0vkigCvIN421nyRYwe44rY8kUNADTTCxn2ylsE8AVqA5qNYQvSpKT&#10;YIKTNLSUhkUsKy4LAEjpkU4HFOIpuKYhd1IWJpMUUALmkPNGaWgCNoyehqjeaFFeHdIuT65NaVFN&#10;OwHPN4Jt27Efif8AGgeB4B6/r/jXQbwOvFOBo5mFjAXwRAPX/P41IvgyAdj+Z/xrczRmjmYWMqPw&#10;tbp/Bn6k1f8As4iAVRgDpU2aOtK7YFUg1zl9bMXJ966zFMeIP1GaadgMHRISm7NapFSJZhOV4zQ0&#10;ZFDdwIsVwmucyP8A7xrvOlcFrZ/et/vGmgMypYetRmpIaAJIupq7C3NUUPNaUenvwcdapALG3NSt&#10;T7fSpGPAp1zZtbnDUCK2KAKcBS4oAZKK39O/1a/SsGZa39OX92v0pSAs02nU0ipGGM0BDVTTJnaV&#10;kJ4wcCtUKwNNgVSMUlMkuGZtvbNPFABQTSdKKAHA0UlJ0oAWlzTQc0UAITimM9KxxUL0AIXqOSXF&#10;IxqtK+aYx0ktVZpaR5KrSvmkBFLJisvUpMirkrVn3o3ChiKfmVveEZtsh+lc3mtHQbryJQT0PFS9&#10;ho6W5uPmP1pguKrXbYY1F5lSapmiJ6mtZay1cmrVq/NA0zTMlN31FuozQUS76N9QlqN1IB5asfW5&#10;9pWtQmue8QsWYAdqaRMnoPglwa0Y3rAinzz3FaNveA8GhoSZpBqjmO7gVF5wPStLS9PLne1NIHKy&#10;NPTbfyUA9atimjilBqzEQ0jU40hoAoXcW6ud1K1NdU65qjd2m+mBxPMfBqVJCORW1Npme1Pt9I9a&#10;Vhk2m6oGGG61qJIH6VQGiDqK0Le0EIq+YjlLA4GKjNPppGakoDTG4paDzQBA3NV5Y91WmFRkUAYl&#10;3a5qgbUg10skO6q7WwoaGZMNpzk1pOwYADtT/KxTWWiwDC2etRtTmFNamBDIagY1LIaiakAzNRyU&#10;5qY9SBDuozTCcUZqCx+aM0zNGaAH5oDUzNJmgCVjQDSZzQKAHZpc02loAdSg0zdSbqAJCaVWqHdT&#10;lagZYVqeDVcNT1egC3HPsFQvfntToDmia02nNA2Z0mosxxSRq01XntFB3Go5b9YRhaBE9vbeTyas&#10;h81kRO9yc9q0FYR8UAmW0epKqhqeJKRRMTimM9RmSmIpmYAU0gbNi3jCjNZOqHmtpF2jFYmqda06&#10;GDd2T6NWsKydH6VqihAQbKNtTbKAlMDmL1eWqiBWlfjlvrWcKlgdNo4/dir4qnogzEK0NtUhDBSg&#10;Zp+2lC0DG2v+s/CtCqEAxJ+FX6ACsnX7ySAAR45rWqpf6Yt9jdnj0pAYsBZxubqak21NJbCA7B2p&#10;u2qQMj20hWpQtBWgRDtpClTbaCtAEIWl21LtpdtAEW2l21Jto20AMApcUuKXFACbaQrTs0FgKAGB&#10;aCKQyD1ppuFHegB+KMVEbtR3ppvlFICY0hqrJqiJ1qFtaQdjRcLF00BS3Ss7+2geADW3Yu0YDdCa&#10;LjIlsnbop/KpBpUjfwmtK81B48EcjHanR6ow7A0AUBoMnU4H1NMOlbfvOo/M1rHVd3UflQL5D1H9&#10;aQGJJAkZCht2fQYrYg0hJV9Kf+5k5IH5VYNksnMZwKLgZ91pyWg3n5h6VSfUQgysOf1/pW7Hpwb7&#10;3NXAhQYGMCi4HJDUriT7kI/75NLi9l6Lj8Mf1rrgSaNhPei4HI/2Rey9WI/4FTh4WuX+9J/48a6v&#10;yqcExSuByY8FyN96QfqacvgcfxSfkK6vZSbKLgc0vgiIdXY/gKlTwbbr3Y/l/hXQbaXbRcDEXwvb&#10;r/CT9cVMmiQJ0jH4gVq7aMUXAopp8S9I1/IVMsSr0RR+AqxikxilcCFlyMYA/CoPsAAzgZ96u0ua&#10;LgU7eAAbhxUVxpMcrb2UFj3q1EcZHuaWU8UwOY17RhajzE6dxWJXa+IW/ctn2riBIG6GmBr6V0rO&#10;vhz+NaGjnPFU7xcsfrTAo45qTFP8unCLNAEeKkUVII6cEoAZiremL8/4VGEq3p64cfQ0AXitIFzU&#10;poRaQgMWeKkgdouOopwWnbaAAsZOvSlNJSmgBOlKF9aMZo60DOf1wfvk/D+ddOBXM62P3yfh/Oup&#10;AoYCAUYp2KKQED8H8KQmll6/hTM0ALmq99erZIZH6CnXVyLZTI3QV59r2tHUHyOF7CgCLWdXOoOW&#10;7dhWeBmk61ZVPK+90PQ0hiBBHw3XtUbuX4PUUO2eK0dF0NtRbHQDqe1AhujaI+pNheAOpNdpaWa2&#10;Y2J0q9aWq2qiNRwB+dV2+9VJAXIulPpkVOoAcK5jxF3rpq5rxAOtAHHuOabipmWk21IyLbRtqXFJ&#10;igCPbRsqTFLigCHZRsqbFGKAIRHThHUuKXFAEYjpfLqQCnYoAgKVG3FWmFVZDSAbvpRJTKKAJBLT&#10;hNUNFAFgXOKet1VSpIrdpeFBP0FPUC4t3TxeU638M3M/3UP48fzrTt/AM8n3iq/jn+VOzC5mi8pw&#10;vK6O3+HQH35D+A/xrWtfBUEPXLfXH+FFkK5xK3Wa2fD+52PB6eldlBpMUH3UX8hVtUA6Ci6C5gra&#10;O3QGpU01z2rcC0ojzRzAYFz4eNxjLY/Cks/Cq2537iTXReVSiIUczAzl0tFqZLNV7fpVwIKXFK4W&#10;IEh29BTxHUtLQFiMJS7KfSZpDE2Uu2jNJQAuKKTNJmgB2aN1NzSUAO3Um6kopgLmlzSUYoEGaXNJ&#10;S0AGaKKKQwopaSgAooxS4oEJSYp2KMUXAbikxT8UuKAIsUdKlxTWXFAAvzcVm3THTG83/lkxAYH+&#10;EnoR7etaCnFR6hCLiN4z3U00BOOeaMVmeHLrz4FOclcr+XFaeaHoxhilxSZozSAMUYpN1GaAFxRi&#10;k3UbqAGvGHrzrxFaNbysGHU5H0NejbxWP4ggaUKyY696qIjzsgjtUkZwa6P7FK3ZTTxpr9Sq/hVA&#10;c5Ecn8a6VL9QAO+PSlt9FZzu24IrRtbBkOSaHYQ+3HnKCP1qnrUJjCk10CKcYzVW/wBPNx15pJ6g&#10;cj5gpQ2a6I6KPT9KRNLZeg/SndAYDZY8Cul0yQMgXBBA7imiwkXkVdSNgBmk2MCoppUU/YaPLNID&#10;CNq7Slh0B4rpEXI6VQ+yvuzniriMFFDYEFxa55AxUTW5FTSzZqGW729KAIXXHBpKQOX5NB4pgIKc&#10;eaQUE4oAbnFBagmmNQAjnNQu2aeTUeKYETtVWQ4qy4qu4pgVXFQyCrTComSkMoSJVOeEmtcxZqKS&#10;CkI5qaErUakqc+ldC1mGp0WkKetKwEC3guFDd6TzK14NDTrUF3oZXlaXKUmU0erFvLg1Wa0ePqKF&#10;JWk0UmbIbNODVUhm3Cpd1I0uT5zSVCJNtDTZoAmznpVe40/zeTVzTrbzDuPStTyRVxRlORzMWi5N&#10;XB4eVq2hCKeFxTIuZtpoaw8mtNRgYFLikoACaAaQ0A0AOzQTTN1Gc0AB5ppTNLSigCLyAaUQ4qSg&#10;0AIFopQaQ0AMagGnlc0zbQA1hTae1NNMCNjTCuaey5pKAIzxURqdlqLZQBC4qNlqw6VGVoArYpji&#10;pmGKikoGVZRURFTOKjIpAQNUbCpnFRtSApyCmhqlkqBjipaGmPzRmo91LmkO4/NJTc0tMCRGp4qF&#10;Tip0NIAppah2qNqBjt1G6mdKTNAEmacDUWaUGgCYNTwagDVIr45oAnV9tS+eWqs8u80ooHcnntjO&#10;Mr1qpHYY5arkE5j5FVppC/FAMWS5EXyrTreAv8xpkNvjk1ZtrzyzgjNAhEcsdtSM+049KZNmP5+5&#10;qGWQt9TQO5PHJ5grY0618tcnrVPTbPPWtgcVcURJiGsLVOtbprC1TrTJLOj9K1Ky9H6VpigCXFGK&#10;WimBzOoLy31rNC1q6iPmaswUmB0+hD90PxrRxWdoX+qH1NaWKYgxSgUYpcUDI4v9Z+FXqpR/6wfQ&#10;1dpALWfq00sYHlYz3yM1oUUAYcLMwy/3j1qTZnsfyrXpadxGQIT6H8qX7Mx/hNauaWi4GV9ic9v1&#10;pw09/b8606KVxmcNNY9xThph9f0q/RTuIojTPf8ASnDTF9TV2ilcCp/Zqe/50h09B2/WrZppouBg&#10;7BuIqDUl2qKsnhjTL2EyDAFMDFxShaufYG9D+VAsz6UhlTbRtqW4ZbbhzjNRx3iSHANAFS8XpVZk&#10;q/N/pDBV60rac49PzpNDF0aw85t56LXSqtZ+jQmJSD61orIF61SEPQY/Kmgg1agvYzwRj3pLnw9H&#10;J+8XnPoTSArgU/bVQ2Aj4DMPyNTQxtHyWyPpg0wFlyAcdak8O6g0hZGHQ0oHX6U3Rk2yH3pAdCTg&#10;g+1Sb6jcdKfipAap5NSGowdpOad5n1/KgBaKbv8AY0u4+n8qAHUlMLt6D86aZG9v1pgS4pcVB857&#10;j8v/AK9KI2P8X6CkBNikqI2xPVjTfsY7kn8aAJ800uB3FRraKO1P8lR2FACecvqKPPH+QadjFGaA&#10;Io1xk+pol4FSYpko4pgZfig4t2P0rzj7SRxXbeLdYXyjEDlmPauEIoGadlqv2PDLnPcHp+dXluhc&#10;5Yde4rnGGeKk024MDDPQ8UJgdEop2KF5p1UIQDFPFIVzTgKAHKKtWIy4+hquoqxY/eH0NAjQxSil&#10;PFORaQDkqSminUAIopxpKUUANPFKKCeaUDPFAzB1wfvU/D+ddQBXNa6uJU/D+ddMBQwCkp2KTFIC&#10;tPwaiklEQLnoKluTtOT0xXCeJfEH2k+WuQFpgQeIte+3NhchR2rC60pO7mpok2jf19qkYInl/MeQ&#10;aaz9u1I756dDV7SNIe+YBRkZGfagQ/RtFbUGAx8vc+ld/ZWYskES9BTdPsFsE8tOnvVnrVJALVFv&#10;vVeqi33qEBaj6U+mx9KdQAVzevnrXR1zHiBsZoA5hqSmGSjfUAPpKbvo30DHUuKZvpQ9ADwKXbTQ&#10;9LvpgLtpdtAejfQAoWnbadDE0/CAn6DNalt4YuJ+du0f7RxTsFzHkGKpyV28PgQt/rH/AAUf1NaV&#10;t4Igh5IJPqx/wosFzzaOJpOFBP0FaNt4auLn7qHHvx/OvTYLaK1GF2j6VIblB3z9AaLIVzgrbwBM&#10;/wB9lX9TWrbfD2NfvuT9OK6Y3yjoD+lJ9vz0H60xcyKFr4Rt7fkLk+5JrVhtVi4UAfSoPtje35Uh&#10;umPejUXMi8Ep4Ssw3B9aaZs0WDnNbb7ilyo7j86xvNFHnCjlFzmz5qDuKPtKDvWP59Hn0uUOc2ft&#10;S+tH2pPWsbz6Xz6OUOdmx9sQd6T7anrWR59Hn0coc7NgXietKLpT3rG8+jzhT5Q52bYuFPcfnS+a&#10;PUVh+aKXeKOUOc3s0ViCQU9Z8d6XKPnNeiswXbDvTxfN7UuVj50aGKMVSW/PoKeNR9RRZhzItYox&#10;UA1BT6j8KkSdZOhosO6H4oxS4oxSGJRinYopiExRilozSGJijFLmkzQAuKKTNJmgB1GabRQA7NJm&#10;kooAXNGaTNNMqr1I/OgB+aRqak6ucA8inNQIZTyM0ynA0wMDwgdqSR/3ZWre6VgeG/kluY/SQH88&#10;10FOW4EdvL5qh/WpKraf9wD0LD8ias0mMTFJTqSgQlRzHBX3OP0qSorjsfRhQAL98j/ZH86zfFF5&#10;9ihMoGcEfrWk3Dj3U1l+LIfNtpFPoD+RprdAchH4229U/WrEfjpO6H865f7Erd6lXSQe9AWOsi8e&#10;xjqrfpVuz8Yx3JwFb8a5BNB3fxVcsNM+xkNnOSKEB2U3iFIOWB6ZqivxBgX+9+VN1W23r+Fc1/wi&#10;eTgv+lOwHTH4hQf7X5U0fEKH0b8q5mXwsI+N/wClRyeHQn8X6UgOr/4WLCONrfpUbfEeMdEb8xXN&#10;x+HEPVjSvoUadyaAOhh+ICTHlCPqa2bfXBMocYANcKmmonOKmL8ADpkUAdlqmqtbRtKoBIFVYdVk&#10;mjWTgFutN1gfuGH+yKZZJmFBTsBft3MignrT9oFR233RUpFABSE0UhFABmgmkpKAENMY05qaaAGH&#10;mmGnmmkUwI2GahZasEVG60AVWSoylWStRlaAIClIY81PsoCUAV1hqdExTwtSItAD1+WpUqNqfGaA&#10;JNgfrUM2mJKKsIM1IBQBgTaI0XKcioCSnDCunqOSAP1FKyZSm0c6G3dKtW1gZeTwK1Bbqnang0lE&#10;bqNj4IxGMCpKYhpTTIHdKKTNLQAUlLSUAJQaUUhoAZilpaSgAIpVpaSgAJpDSmm0AApetJmlAoAX&#10;pSUE0hoAY1MNOJpDTAZmgLTqUCgBjCoiKnK1GRQBE1REVM4qI0AQOKgkqy4qJlzQBUYVERVt0qFk&#10;oGVnFRMtWylRslIDPlSq8i1oSR1WkTFIDPYYphcirUi1XdaVgG+cRSic0w02gCykpNWI5c1Tik21&#10;MzhRkUhplgtShwarRzhutTrFnpQO48qDULDFTKhFKYt1FgK9KDUptzTPKIoAdiigNjikJoAcGxUi&#10;yVAKfQBft5weDTplBPFZ61Yjn2UirjzlaaTjmnCffxV630t7roMCnZiuipuacAdhU1pZEnc1dBb6&#10;KIhirBsMU7CuULfjgVPQ0flmirRDEJrB1M81utWDqXWgC5pHStOszSOlaVJAT0uKfso20xHM6kPm&#10;assVramMM1ZeKTGdLoI/dj6mtSs7w8uY/wATWqEoERgUoFShKNlAFZRhx9DVyq7Lhx9DVmgBKWii&#10;gYUlLRQAlLRRQAUUUUAFFFFAC0UUZoADTGpxprUAYTfeP1rZtRkVit94/Wtm1PFDAknHymsmtaf7&#10;p+lZJoQHKeIJvMkx/d4qLR0y5+lRX773Y+9XdDT7zUwJrVcSVqSDis+1GZKl1a88pdo6mkgKdzrT&#10;JlI+B696pjVJBzuNVjTTSuOxt22rHqTxXUaNqnRSeDXnsb4NbmkXe07TTQjsr+3x8wqnEex6GtG3&#10;f7TH+FZki7TimgJUbbwaXTxtcH3pkjFl3L94dqjtZpSeI+fqMUAdKzZxUlULSGRjvfj2FX6gAopa&#10;UDFAAFpC+2mSS1F96gBzPupypmhUxTs0AOAAoL0zrRtoAQuaaSTUmymOwjGTQA3BNMkkEX3jVWa9&#10;L8LwKrNnPrVJEuRabUuyj8zUTX7n2+gqLZmpmsyn3qdkTdjVvXB6/pUn2124OPyoEYFOxQFzMvtD&#10;ju+qAH1Gax5fBRz8rfmK6yjFIOZnET+DZk5Uhvxx/OmS6EEQbvlfv9R713OKgkUNwRke9MamzkIL&#10;oAAHrUwuVPeti60COfkDafbpXPajYGxPzg49QeKClJMurMG708NWD5qH1pyyL2Y0rjOhWrNgPnH0&#10;Nc9Hdsv3W/OrNvqzwndgGmI6kDNPFYMfiYfxqR9Kv2+vRS98fUUAaSinAU2KQSDIpxNIYEUoFIeK&#10;M0CBhigcU0tilDZoGY+tnMqfh/OulFc3rK5kT8P510oFDAKQ07FIaQHNeNbgwRgqSMntXnjuZDk1&#10;3nj8ZjT/AHq4iGHf7EUMYRRfxDt2pryZ5HFLNJv9iPSpbCwa9YIvU0gH6ZpjXzbUFehabpiaeu1B&#10;yetR6RpK2CjgbyOTV+qEFKKSloAKoN96r5qg33qEBbj6U+mR9KdQIK5XxH3rqq5bxEOtAzjyeaN1&#10;Ky0m2oGLmjNGKXFACZpc0YoxQAbqXzKbikxQA8S1f0ayOoyrD0B6n2HWs2ul8EQ5d5PQY/OmgZ2N&#10;rbpZDZEoAHfv+dTrLk81XFPUVRJPcX4tl3d+1ZMuqNLyTSaw/Kr6Cs/NUkSzSt3381Y3VBZrhanx&#10;QIN1KDSYpwoAMmilopAJilxS4oxQIbijFOoxQAmKKWjFACUUuKDQAlFFFABRRS0AFFApaAClpKKA&#10;FzShqbRQA7eaek2KjooAs7s0BsdKiSnUgNKzuvM+U9atZrJsztYVq1LNIu6FzS0lLSKEooooAKSl&#10;pKADNLSUUABOOKWopFyQfShJdxIpiJKa/IP0paKAMgTtbKzPz2+mfX1x3qGOTeFwNwGTn1OOCB6U&#10;23t2JdjnDkgYI428dfekVGswTljubOexyPu+wFVYDS06MEmTJJYd+OB7VfNZFjIol8oDDKmTyTjP&#10;bPetepYDDThTTThSA5/SfkvLhfUKa36wLYbL+Qf3oh/St+qluBXsuNw9Hb/Gp2OBmq9p96Qf7X8w&#10;Kdc3IhwD/FwKXUB1rP8AaFD9M1LVXTZFdAV4GT1OakWUl9vbGaAJjUN1wufp/OnvLsIB71VSQyI+&#10;7sSPy6UATycMp+tU9dXdBIP9g0RzFnwxzhhgegINTaku+Nx6o38qfVAeShuavQkVmZGanRvShjNu&#10;NxVhiML/ALwrFRz61dtmJxn1H86aEdVeD5QPaq89vzVq6GVH0rKcc4LGmA6e1JIqvd29T7F6sx4p&#10;szR/7WaAGRQBqVoFHWmRMvXB/OklmX0H50gK1zhelVC2MH3FTzzjHAFU3uNwIoA6/VuYG/3RS6ev&#10;7paj1I5tif8AYFS6V80CmmBYthhRUtR25+UVIKQCGkNOJppNADSaCaKKAAioyaeTTCKAG4oxSmkF&#10;ADWWm7akNNoAgK0wpVjbmgJTAg8uk2Yq0VqNhQBCEp4GKcBS4oAaRT0Wkp6igCRBUmaaop1IBKKA&#10;aM0AI1MpzUnWmAqGnE1GKfQAuaXNNzQDQIfmkzTSaQGgY8mm5pCaTNADqTNIDS0AOzRmkzSikAtM&#10;pWNNBoAXFKKM0maYBSE0oppNADWptOptABS5opKAFJqFjUhNMYZoAjao24qVhUb0AQtTCKkNMNAE&#10;TUwrUxWmlaAICtROlWStMZaBlKRKrSrV+RaqyLSsBnyLVd1q7KlV3WkBTZajNWHWoWFIBooJoopA&#10;A4q1BeFODVWlFMDRF6DS/a81m0ZoHc1o593FWCu3qKy9P5cCu3GnrIBTSE2c39gZ+RS/2W1dZHbK&#10;nGKmEY9KdkFzj10dz2obRpPSu+t4QR0qXyF9KNAueeJosh7VdtfDTyda7J0C9qhE/OKLIVyjY+Gk&#10;i5PJrXjtlj4ApYzmpKQDRGKGQU+kagDHvRg1BU9796oKoBGrA1LrW+1YGo9aBF3SRxWkKztJ6Voi&#10;hAaG2gLUu2gLSA5TVV+dqyQK29XX52rHAoYzp/DYzF+JrWC1meGR+6/E1rgUCG7aNtPxS4oAqSjD&#10;j6GpqjuOGH41JQAUUlFAxaKKKACikpaACkpaSgBc0UlLQAUUUUAIaaacaaaAMJ/vH61s2nSseT7x&#10;+ta9p0psCWc/KfpWNM20E+xrZm+6fpWBfttjY+xpIDjpW3EmtjRhhGPvWKTW5Zr5UI96YCW8m1i1&#10;UtQfceavpHtFUNRXBH0oewikTTDTWkwcUZzUFMM1ftpdpDVQqxE3ApoR6N4em3gg0l8m1jVTw0/8&#10;qu6jyaYFUGrulH56oy/KPemQXD253DrTA62isnTtQec4bFay1DQCjiopJKWaTFQr81ACgbqlAxQo&#10;xQaACijNNzQBIBSgU0NTZ5/KHvQD0HSPs+tZc7Fj8xqVbk5zUTxiTr+tUiG7kRTNKsead5AFSoNt&#10;O5JYtlVR05Henzgvyarq+2pGvAOtIdyIjFJTJLwGo2m70xE+cUnmCsq61qODgnJ9uapf8JMGOApo&#10;sOx0azL3H61XkbJ4qlBetMM4xVleaLCH0kkYmG1hkH1p1KooA5fWfCnlfvIvu+hrFbS5F7flXppU&#10;SDFYl9YeV8w6Uty1I4drd06g/lTQ7LXYBc03y1yMgH6iixRyi3jCpUuw3UV076VDcclQPpxVSTwu&#10;kn3WI+vNOzAy4Lzy+UYj8a1rTxG8f3sMPyNZ9x4Xmh+ZRuH+zmstg0Rwcg0gO/s9VjuxwcH0PWrl&#10;ebpckV0WjeITkRyHIPQ96AOjY0oFBpRQBl6wPnT8P510grndYX54/wAP510QoYC0006kNIDlvHMX&#10;mRoP9quFml3fKRyO9dx49/1a/wC9XCohlOD60MY60tjdMEHUnFd9omiixUFgC/rUeg6ALJdz4LZy&#10;D6Vs4piCiiigBaKSloADVBvvVfNUG+9QgLcXSnU2PpTqAErmPEA611Fcx4g70AckwpMVIwpMVAxh&#10;pKGptADqSkzQTQAtGKQGlzQAYrsPBUW2Nn9W/lXIV3fheLZAvuSacRM2BT1pop6iqEZGqNuc+wFV&#10;BUt2+52PvUcYyRVok1oFwBUlIgwKdSEGKRm2cmlq5b2gX5j1pXGlcobmboMf71OEbeq1YvhyKJbY&#10;RjPqPTii4bFfym9RS+U3qKtLYjOM9s9KIrISEgHp6ii4ir5T+q0eU/qtWFssqWPGP6USWYQZJ6j0&#10;ouBB5L+oo8p/UVZbTiMc9aYbXaAxPWi4yIQOfSl+zSe361ZsB1+tW8UmxqKZlfZ5PQfrSeRJ6Ctb&#10;FGKLj5UZPlSego8t/QVrYoxRcOVGTscdv1ow/wDd/WtbFJilzByoyfn/ALtNaRl6qfwrY20FAafM&#10;HIjIjnD8d/Q1JVq4slkqjzCdrdOxp3JcbElLSUUEkqU6mJT6AHRNtIPvWyKxK2YjkA1Mi4MfRRRU&#10;lhRRRQAUlFFAEcs6w8sQM+tNmulhXeeg445qDUyEXe3QH+fB/GoREzdM+uc/L/vY659vWnYRYkn8&#10;0ArnqP1FFmPyx/I1DZXO4McEHcOGGDjoP5VLbgK2PY/zpgW6WkpTSGZUgYMScEAkgZx2qq5IBLv9&#10;5hkMen0NW5dNd2ZgcZzj0HXnHrS2mj+UPnO4nHb0/wDr81V0IdE2HGDgnrx149fStA1U/s8bxL3H&#10;t+lW6lgNNOFNNKKQGC52X4/2oT+hrdrCvflvoT6xsK3aqXQEVrfiRx/un9KZqQVtoJwc8U+M4lYe&#10;qr/M1BqsXmbD6N64pLcQ6yhEcZQEEDPIqOzXzdkinIAwck9qfp5ADoB91iKg0+TyAE/2j79aYy3q&#10;UhTaR/eoh2kOFOeTn2OOlS3khjUsOvHWq1imDJ7n1o6ARpGA+712f4VduE3KR6g/yrNUktu7bVHt&#10;wRWswoYHjj2ZBI96cLJh3rWuIMOR7n+dSw2+4im1qBmppznmrtratDgt3IrTePbgUt3HgL9aEgNe&#10;5GV4/u1gf2LM5610R6D6VoLFRcRx/wDwj0397+dRS6BIvVq7do6rXCA0XGcnFojt1anNoZ7sa6aO&#10;EVBJGBQBy0+lBOpJqsbUIK3Lxc1Ra3LCiwzev1/0cj/ZFTacu2JR7U2+H7kj/ZFTWhzGD7U+ghbb&#10;pT80y3Hy/nT8UAFJTqaRSAaRQacaQ0AMNJTiKQ0ANxRjFOxRigBhpuKkxRigCPbSgU/FIBTAaVqM&#10;ipyKYVoAjAoNOIpDQA3FSIKbT1oAeKXNNBp2aAENFITSE0ANY0ZxTSaQ0AOzT81EKeDQAuaXNNoJ&#10;oAUmkzSUtAC5opBRQAZpetNpy0AOpRRiloAQimk0400jNAAKMZoxT+lADTUZp1I1ACGkxSmlFADa&#10;DSkU00ANpKU0lADDUbipWpjCgCI0wipdtNK0AREU0ipilNK0AQEU1lqbFNZaAKsi1WdKvOtQmOgD&#10;PliqrJHWu0VQSW+aTQGM6VWkXFa8ttWddJipaGUyaAaSjNIB9LTV5qXyDTAjoqdLJn6VNFpTNTsB&#10;No1v5jiu4jGKwtF0ryPmNbqVSESCnCgClAoA0LbpUtRW/SpKkCKZapiPmtFxmoRFQhD4RipaaoxT&#10;qBhSN0pabJ0oAyLz71Q1Ld/eqE1QCNXP6gea326Vz+odaANHSfu1oVn6V92tChAbJFJinkUgFIRz&#10;Orr87VigVv6uvztWHtpjOm8ND91/wI1rgVleGv8AVn/eNa4pMAxSYp1FICpcjDLTqS76rRTAWiii&#10;gAooooAKKKKACiiigAooooAKKKKAA0ynmmGgDEkPzn61r2nSseX75+tbFr0psCSb7p+lc/qP+rb6&#10;V0E33T9Kwb1dyMPY0gOMNbtrKJVUDsKwX4rf0+28tB781SEShN5wO9M8Q2gjVSO1aWmW+5tx7VY1&#10;m18+MjuOaGCOFNNxUjrjimGsyhhqSOmVPaR+awX3piO48NLgD6VfvPmaoNHj2DNSz/OcUwIVTecn&#10;pQ4qZvkGKgamBc00/PW277RWDYHa2a0Z7jNJgKz7jUyCqsRzVlWxSAkLYpN1MLUmaQEmaaTTc0o5&#10;oAcz7Bk9qzXn8w5NP1CfJ2DoKp7qpIiTLQanE1UVqlMoj9zTJJxxUb3AWqrylqbRYCV7gtULPjk0&#10;1pMcDrTBaeZy1MZBNfk8IM+9QG1kuPvE4/SrdxdR2fHf0FZU+tu/TgewouNF5NFA61Yi0xUrm5b1&#10;253N+dRxXsmeGP50uYfKztI4QtSgYrlbfX5IeG5HvW9Y6sl0PQ+lFyWmi7U0C7jUNQzTmH5h070C&#10;NBhjpSTIJBTIphMNwqRDjikBhTR+WcVA3UVrX9vnkdqyu4plp6AspU47U/7R29TTetRO4iO/0p3G&#10;ad7qa6egLH8PWuQ1rxGb/wCUgY7YHI/Gs/VtSa7bJPA6Vn5qGxotJLmplbFZ4NXLZ88UkM9A0Ocz&#10;wqx69PyrRFYfhO7EiGHuh/nW6BVCMzVzlk/z3rolrntXHzp+H866EUMAxRilpcUgOS8fLmNf96qv&#10;hnQxGPNbDBgCMjvXRazafaCnTAJzn0pVQINo4ApgOooooAKMUUtACUUUuKAEqg33qvmqDfeoQFuP&#10;pTqbF0p1ABXMa9yTXTViarbb6AOLZaTbW5/Z9PGnCoKOdaM03yjXR/2bmnLpgoEc35JpfINdQmk5&#10;qQaNTsBygtzThamurGjAU4aUBRYDlBamvQNIi8qJF9FFZ66UK2oV2gD0poTJAKcpxz6UgFJKdqk+&#10;xpiOedtxJ96ltxlhUAq1ZDLVZJqClFFKKQia1TcfpV6qtoOtWQKllx2Kd91FIt3tXaB19TmrE86R&#10;ffIH1qMX0J/iX8xRcVgW9wd2O2KaLrZkjOTjqak+1xf3l/MUfaov7y/mKA5WI9/uyMdRTZbsSDHP&#10;T8KeLiI/xL+YpfOi9V/MUXQcrEj1DBOehFNjuggxyfY9KkEkR7r+Ypcxnuv5ii4crGWHQ/WrVRLI&#10;i9CPzFO85fUfmKTGtEPopnmj1H5il8weo/OgY6im7x6/rRupAOopM0ZoAWikzRmmAtVbuDeKs0jj&#10;IoAy4zkU+mgYJHvTqozY5KkqNakoEFa1o2VH0rIrTsDlamRUNyzRRRSLCiikoAWigUUARTwCbHJG&#10;DkYqM2YPVm/76P8ASrFFAEKWqpnjrjOST0+tSLGF5Ap+KMUAIKDS4pDSAKrpNvJzkAdOtT0uKAIr&#10;UnaN3XvmpaMUUwGmlFBoFAGHqw23du3qHH6VtE1i66dtxbN/tkfmK2HpvZAVt3736p/WmaoSU467&#10;l6DPelP+uH/XM/zpupB9v7vOcjp1xQA6wkVy+0EHPOaopc7Smzk7yG6nA/8A1VbsFKlsrtzjv1qS&#10;0s/Jz2y2aLiH6pxG30otCxJzjbgYx1o1JN8bD2qCyH7wnP8AyzTj0/GjoMjnuGUKijIxyc9Oa06x&#10;ppAWA7hW/nWyKGBwd7blXbI/iP8AOmr8proHZZmaNx3NZt9pxgOR0qgK3XmkLF+vQU8LUqp8v4mg&#10;DVPIH0qwElqvuwAfQVqxzCQBhyCKTAolJepqq8zHjNbK81jzDk/WhAR7z61G5NS4prLmmBWYZpoH&#10;FWfKzUbrtoAt3o/dN/u1JZH90KZff6o/7tOsuYhS6APtun508mo7c8fnUhGaACkpCaMUAL1pM0Ul&#10;AAaaadmmmgApKCaSgBRSYoooACaKSlFABTTTqY1MBpNJQaSgBaVTTaegoAUmnCmmlU0AOIpjcUFq&#10;TrQA3FKRRiloAYKfTaUGgBaKSigBSaTNBNJQA4GikpQaADFOWgUtADhQaSloASg0tNoAVRQxzSni&#10;mUABpOtANLigBtIaXNGKAEFIaUUhFADTSU7bSUANIpjU4000AMJppFKwoFADaQrUm2jFAEOygpUu&#10;2jFAFZ46iKVdZc1CY6AK5jqJo6ubKjdKAM6eOsK8PNdPLHkVy+ojaxFJgUTRU8cG+r9vp4NSkMr6&#10;daeYcmt1LEHilt4RFWpbQZ5qkhC29ksY6VMIQOgqTFOApiEFPUUmKcooGSKaeDTQtKooA0IOlPJr&#10;O+2CPiozqYHepsBq76bvrHbVR61G2rgd6dgNzzKTzq55taHrUTa3RYDpTPUctxxXNNrRqM6sWosB&#10;qzPuNMqK3feM1LTAa/SsDUOtb79K5+/60AaWl/drQFZ+l/dq/QgN4ikxTyKAKkRzurr85rDxXQau&#10;PmP0rCxVDOi8ND92f941sYrJ8Nf6s/7xrYxUsBuKKdikoAp3nVaKW86r9abTAWikooAWikooAWik&#10;paACiiigAooooAKWkozQAppppTTTQBiS/fP1rXtelY8v3z9a17U8U2Ilm6H6VizLuBHsa2ZehrJN&#10;AzifK3Pt966ZBtGKy1t9s+PQk1srg00SzR0+PaufWnzHAqeOPaAKZLHmkNHHaxpxQ71HBrJIrvZo&#10;M1mS6ajH7opNDOUC5re0LTSD5hH0q9FYJHziryvjhaLAX4TtG0VYSMJyetVrZNnJ61K8uaYCSDdU&#10;ZSjdTl5oAdCu3mpvvVGtTRjNAFiIYqTNMXijNSwHZpc0zNLmgBwNEknlKW/Kmg1V1CXonpQkJ7FR&#10;jnmkozQOasgmgHeh4808DaMUUhFdkxTNpfgVaxSYp3GMSIJUE5aX5F45AJ+tPuCzfKoJ/lTkglPb&#10;HT9KAsUItDEhYc57ZP51YOiIucDoB15q6LKV+Tx+P+FOGmN3NK49Sg+mRgZAGRjiqU+mqZPl54rd&#10;/sgdzTo9OWHkdaLoauczdaZisqaFrU7lruZ7cNWPe2O6kMbo2seeNrH6VqyruFcQ4NlJ/sk/rXWa&#10;ddeeuD1FNESRCkxs2/2TW3FIJBuFZN3HupmmXflHYelU1cDbuBxmsJo8Nj61vbtwrOeLLD8alBFl&#10;YRVm61+5QkVvCKsLxShWPig0OMnOTUJqVhkVFUDAVNHLsqKlUZNAHTeDpSk+P7ymu7IrivCcOZgf&#10;7qmu0JqhGZq4+ZP8966AVz+rH5k/z3roRQwDFFLSVIFW86iq9WLztVemIBS0UUxhRRRQAUUlFAAa&#10;oN96r5qgfvUIC3H0p1Nj6U6gBDWfe1oGs+8pMaM80oNBoBqCh1KKSjNMRpW8YNWliFU7YmriZqyW&#10;JLCAKquoFXiMioWjzQCZAeatJUZSpVoBjhUV822NvpUoqtqjYjP1FCEzDq7pwyao1oaYOtWyGaIp&#10;RSUtSIt2fQ1PUFp0NTikzSOxheKlyE+prEiiFb/iVc7PqayEj7UgZGYhSNCKmMeKTFICAw0nk1Z2&#10;0m2gCAQ0CIVPijbQBEsANNEQqfbS7adwIPJoMWKsBaNmKVwK+yk8urO2grRcCt5Z9T+dLsPqfzNW&#10;ClGKLgQ4Ydz+ZoEjL3P5mpDTCM0AdB4eYsjEnPzd/pWs3Ssfw2MI3+9/Stg9KYzL7n60tJ3P1pao&#10;ze4q1JUYp9Aha0NNPBHvWdV7TD1FJ7DjuX6KQ0ZqTQWkqNpMMF7EH9KkoAKKSkzQA/NJmm0tAC5p&#10;c02igY7NJupKgS7DtsHp17cds0CLG6o/tABI9MfrTI7xJTtU5JqGQZY/VKLAWkl3Ej0NOzUMX3m+&#10;o/lUooADSrSGgUAYPiY7ZLY/9Na25OtYfizhrc/9NhW3J1qnsgKj8TL/ALjfzFWqo3UvlyKx6BH/&#10;AKUq6mrI0uDhfpSsBdFOFVre6Ep2+gB/OoX1LaXXH3Co/OlYCbU5AkTk9Np6UzTyxxkDbtXB7nip&#10;rsEoduCccZ5FU7KFxIZHxyg4B5z9KfQCKd8MBxyH+ta6dBWPJKitgj5/nx+ta8fQfSmwMO6ttzk+&#10;5qzbL5o8t6mdMsatQQZ5obA5m6tfJJFNRMr+da+rQ557is6MfITTuBZkXgf7tVvCV4XVrdvvRseP&#10;Y1dJ6fSsPT7w3F2TCvCkhyO4PekB2C1WjtQfmNWVpsfSkA3yV9KQxAdqZeOURiOoFYY1N40O/O4n&#10;AppXA3NoFZmogA1hvqj3BCKxzjnsM1rXC7AoPJCinYCzef6o/wC7S2P+rFNvD+7P+7T7E/uxSALf&#10;pUmaZD0/GnYxQA4UUimhqAA00mlppoAAaRjRSEUAJmiikoAWgGkzSZxQA40A00GloAcajepDTDQA&#10;ykzSmkpgFOU03NOFAAaAaQ0ZoAWjNJmm5oAfuozTDQDQIcTSZpKTNAySgmmiloAKKKBQAtAoooAe&#10;tLTVp1AC5pM0UZoAXNKB3ptOoAaxzTaXNITQAUm6ijFACUtAFLQAg4oJoNNNAATTTSE00mgBSaZm&#10;lptACGkNBoFACinU2lFAARSbafS4oAZtphWpqaRSAhK5pjR1ZxSFKAKbxZrmtbtChzXYbKpalYCc&#10;UwOKjl21biv8U640pkPSnW+ks56VNmBZsXa6cAdK6tE2DFUtL04Woz3rRqgG7aXFLTqAGAU8CkFO&#10;FAEgpRSCnCgDmtXmKvgGqHnE+taOrJlzVIJQAzcTR1qXFLilYCHBpMGpyKSiwyAg0qA1KRQooEbF&#10;p0qeobXpUwpgNfpXP3/Wugk6Vz991oA09M+7V6qOm/dq8KEB0RopTSCoEYerD5j9KwcV0GrfeP0r&#10;BxVjOh8NfcP+9WuKyPDf3D/vVr1LAKQ0pppoAq3nb602nXvb602mAUUUUAFJRRQAtGaSigBc0ZpK&#10;KAFzRmkooAXNFJRQAtNJpc0hoAw5vvn61rWp4rJm++frWradKYiaU8Gsk1qy9DWUaBmdLbfvd/Yi&#10;rEUAYj6064j3U21i2uDnvVLYlm7mmmjNFSURyrVRos1deoiKAIVgFTRxhaKcKBDs0lJS5oAKVabm&#10;lU0DJVqxFVZasRmgCfNGaZmjNIB+aXNR5pc0DJUNZNxLvJPvWhK+1SayCacSJD91SQfMagqzaJnJ&#10;psknopduKKQgqKeUQjc3AqWsfXp+kf4mgaLy+I4YhgEn6CkbxbGOisf0rmsUVJodA3i70Q/iagk8&#10;WSH7qgfj/wDWrHpDQBfk8Szt0IH4CqkuvTt/H/KoCKicUANl1WYkZc9a7by8qPoK4GXqPqK9EQfK&#10;PpQhM4/xLDsx707w/e8DPbg1N4yXCqfesfSX2yEdmGapbg9jtJBkVnXCbTmr8Db1B9qguUqkQXrO&#10;48xfelc4YVS004JFXZeoNJh1JsVn61aefGR7Vo4zT3UYwaRoeTyR7CVNQum2ut1/w+WJljH4VzrR&#10;NH1FS0BTC5q1aRbTuP4f409EZ+AMn2FdHofhN5CJZhhR2PU0JAaXhezMKGY9X6fSt4c0ojwvtUa8&#10;cUxFHWFwy/571viuf1X7yf5710A6UMYUUUCpAq3nUVXFT3nUVBTEFFFFMYUUUUAFFFFAAaoH71Xz&#10;VA/eoQFuLpTjTYulOoAQ1QvKvmqF3SY0ZzUAUrUoqChcUgpaVRzTQjStRVuq9slWCKsli0005RRk&#10;UhEUnFOFErZpaYMdVLVz8n41dFUNZ+6PrTQMyK09MXisytXTfu1TIZcpaKKkRbtBxVgVBadKsVLN&#10;I7GH4n/g/GsmOtfxLzs/GsmNsUAx+7jFJilJpKQBijFGaKADFBoooAKKWkoABS5pKKAFooooADTS&#10;aXNIaAENJinGjNAG34dGEb/e/pWselZXh/7h/wB7+lap6UxmX3P1paTufrS1RmwqQVHUgoYgq3pp&#10;5NVDVrTvvfhSew47mkaTNBpKg0InPzr9G/pUrNgZqFz86/Rv6VK/SmBW+1l03gck/wBcU+SYqyr6&#10;9aq3EZjh2nrn+Zqzt5U8dPxpiJ2qO3csM9alIzUFlF5S7evJ7Y70DJxSg0lQwoFZjnk0hi3sJmQo&#10;pwT3qpaKVcKc5Cnjt26GtGkouJlCyaPedi4ds7+ORj/GpZR8zZ/2elWdwBx3NVZz8x/4B/OgCWL7&#10;zfUfyqaoYvvN+H8qmoEBoWg0CgZgeLuDAf8ApsK2biQJ1OKxPGH/ACw/67CrXiSHzU5JGD/CMnHf&#10;9KrogG3Eq3LKyHIKScrz6U2G0ZYWTHLdmx/9eq+nvHIEZMhCJOox6VcZFuIzHDgjIByT+PP0piJr&#10;OEo7E4wVXAHsOaguICS5LAZZT16Y7H61Ys7YxMzEDnGMdcAcCk/s/cSSRycn5RzjpSGT3hwjEddp&#10;/lVGwYl1J6mIZrRmi80bfWmpbBG398Y/CkmBkTgeYD/v9ue/etmGQN8oPIAyKy55mBCjgEvnirFg&#10;P3jn2Xt7U3sA2eXaxqRL7ZxWbqFxsdh71ny3eRTsBq3l2JD+FUfN2xt9apLOWNOlk+T6mgRsMcqD&#10;/s1z/gX/AFsv0H863ycIP92sDwN/rZfoP50ugztlpE4FKtNHApAQ377I2PoO1cs6OQyNz0Izz1rq&#10;b3lGA9O9c2zyBTu++eAQR2qlsBQVNhIBPHt3Fbdz0X/dFZGGc4Y9sk561s3nb6CgCW7/ANW3+7Ul&#10;gP3QqO7/ANW30qTTv9UPpSAITx+NSZzUUXT8aeKAClNIeKM5oAM0lGKCaAEpppc0hoAbmjNIRQRQ&#10;AUhoBoJoAU8UZo60GmA7dTDS5pp5oAKaaU0lABilzim0hNADiaTNJmjNADqDQKKBAKSlooAAM0uK&#10;UGlxQMTFLiigUAGKKCaM0AApaYWpQaAH0Zpo5pQKAHClFGKKAFpM4paRqAGmk60GigAxRS0hNIBa&#10;TNJmgmmAE0wtQTTCaAAtSFqjZqTNAhxaml6aTSbqBjs0oNMzSE0ATZpwFQq1TKc0AOAp2KQHFNe4&#10;Ve9ADgKRhUX2xR3p32tT3pASBaUikSQN0pwoAbijbT8UtMCu1uG6ilWIJ0FTbaQigQyloNLQAAUu&#10;KQU7NAxBRRS0AOU1KoqFanWgDm9VPzmqeatar/rDVZUzSbBBmjNOEdDR4pcwyNpMVEZqjuW21Qe4&#10;xTuBpedSpNzWV9pp8U+SKLiOvtD8tT1WsDlRVmmA2TpXP33WugfpXPXv3qGBqad92roqjp/3auik&#10;gOkNIKU0CkBjaoPmP0rCxW/qg+Y/SsLFUI3PDn3G/wB7+la9ZHhz7rfWtepYBTTTjSUDKt92+tR1&#10;JfdvrUVMB1FJmigApaSkoAWiiigAooooAKKKKAClpKKACmmnUw0AYsv3z9a1bTpWTL98/Wta16Uw&#10;JpOhrKNar9DWUaQEFyu4cUy1DBhmpLgEjiq8LlWGR3qlsSzfpKQNRmpGI9MpWNNDYpjFpadvFLwa&#10;AGZpc0u0UeXQAwmjNOMRpu3NAD0NWUOKrIpFTDikBMGpc1GDSg0ASA0u6mA0ZoAbethPqazs1b1B&#10;+AKoOuRkGqRDJKuWZ2jNZY3CtK0Ylee1NiZbElIy55FR5o3VIgPFc3qMnmOT6V0Uj4FcrI24k+9J&#10;lRG0UUUiwpKKKBiGonFS1G9AilOcEfUV6NByo+lecXXUfWvR7X7g+goA5zxmvyL9a5uxOGjb6iuo&#10;8ZHbGD71y9mM+X/v0dQ6Ha2f3aWZMilsxgU9xkGrMyrZ8NWhNwM1Rt1+ar03ShgP70MaWQ1Fux0p&#10;GhKBimPYpJyQPyp0Yp7NSAIbdYuFAH0FXomyMVQD1YimCCgAmlzxUFJuzQDQIo6oOV/z3roBWBqZ&#10;5Wt9aGAUUUlSMq3nUVBU931FQ0wEooopgFLRRQAlFLSUABqietXjVE9aEBbjp9Mjp9AAaz7ur5qh&#10;dUmCKBFKKUiioKEApy9aKdGMmmgL8ElSCU0sEOan8jFWSV2c1GWNXfKo8oCi4FJc5qyKJVAoFAhw&#10;rO1o8L+NaNZmt/w/jTW4MzBWtpwwtZIrY08fLVMktUUlLUiLlp0qeoLTpViky1sYXib+D8ayUrV8&#10;TnBT6GsiNqQEtFN3Uu7vSsAtKDimb6cJKLAKDRmmlwaN1ADiaKbuo30AOxRigNUgANFgI8UmKe2B&#10;TS1FgEoo3Um6gBcUEYpuaGegDf8AD3MZ/wB6tRulZXhw5jP+8a1WpjRl9z9aKTufrS1Rm9wFSLUY&#10;qQUCFqxp/wB78Kr1YsPv/hQ9hrc0mpM0r1U1NS0bYOD6j2/KoNB7OGdSDnhun4VBp05ffnnB4qto&#10;+3apQEL82Nwwe3P41ZsIxHvwQcntxiqAdKTLHzwaWdsNGP8APSmwRGSPbnBPfqevrTrjIdOM9eaQ&#10;Fyo4GLDLcHJ/KnmoLJwy5FICxUSLhicfjUmarxIBIx5yQM56fhQBLNLsGaja62gtjgDNKji4HTjP&#10;f2NS7RQBlwzlnUnksTyOwweKtTnDN/wD+ZpIrDyW+XAXJOO/P9KJ22sSP9n+ZqhE8R+Zvw/lU1Up&#10;Ty31WrlSMKUUlKKAOd8YdYB/01H9KteI7b7SojLbQTzxnOOcVW8WDLW4/wCmw/pUnivZsHmbsbv4&#10;OuT/AEql0EMjIk2r97CSDgbemBirGgj5CTwdxzk5+nNVLK12BI1UjMcnDnnkjrir+jWZs49hxnJ6&#10;dKHsBfopM0ZqRjqBSZozQBi3Ryy/WSremoCzSYwWx1HoKpXUoBAzz85/nWhZFtx3fd4xVPYDn9Xf&#10;94496z5G5Aq1qrZmf61BBaHmVu/SmAqJtGaWbhB9adLLu47Cmzcqv+9QBuOvyf8AAawfA64ll+n9&#10;a6IdF+grL8PD/S5/896OgHSjigDIp2KQCpArX0BnQoOprIHh9zgFuB+ddBSOcChMDBk8Pbu+PXFP&#10;vk2Hb6AVbUNJgkEHdz9KraifmqgFu/8AVt9Km08fuh9Kiu/9W30qXTj+6H0oASPn86dio4m4/Gn7&#10;qADFGcUooIzSAQHNFJRQAGkxSkUUANNNp5FMzimAE0mKDSZoAUUEUCgmgBM0UmKDQAhozRimtxQA&#10;E03NFNNAhSaVTTaUUASZpCaMUoFACCinUYoAAKcKBSgUAGKTGaVqSgA6UlLjNAoATFGKcBRigBDQ&#10;KftpcUAJmnGkpSKAEzTW4p2KR1oAaaCKMUhagBKb1pwGaMUANNNJqQrimMKAGdaa1P6UlMCIjFNN&#10;SHmmkYoAiIpMU5nxUTSUwHE4qMvTGlphkzSAnWTFTxTVnl8UqXGKBli8vMcCsa7mbrTr242tntUK&#10;XKv1pARM7+hpoumTrmthL9FHIqNpkl9vwpAVbXWth5rotP1BbmuSurHJytTaeWtWDdqAO6EVKIqj&#10;t9VjKjJFPOrRr3H50AKYaa0VMk12Je4rPTxOhbB6etAFtlxQEJqddRibncPzFO/tWIfxCi4EHlE9&#10;qUxletPfW416ZP4VGdRFzwoP40XASlAoBpRTAcoqYVCDUooA5nUuZDSxRg1X1KbEhFENzis5bjLg&#10;iApssWajNzmmm6qQKd1FWPcx4rZuZt1ZFw2aaApbsVLA/IqNhT7cfMKYHb6f90VZqvYj5RU9aCGy&#10;dKwL371b8nSufvPvUMDW0/7tW6q6d92reKEB0hoFBoFSBkap978Kw63NU+9+FYdUhG34c+631rYr&#10;H8Ofdb61sUmAGkpaQ0hlS/6D61FUt90H1qKmAUUUUAFFFFABS0lLQAUUlFAC0UUUAFFJRQAUxqfT&#10;GoAxZfvn61rWvSsiX75+ta9p0psCZ+hrKNar9DWWaQAts0/C/rWc0pQ4Pb0o1KVlK7elRi6PeqQm&#10;bsUm8A0/NUbGfzF+lWQ9Kw0OY0zNKWpqmgCcS7h05pUbFNLDpTtgNADycikZcD3pFjPY0Mp70ALA&#10;2DSGQqeKWFeaa/WgCzFOSM4qUkOM4qCEVPGODQBCDTs1FnFO3UgJAaWmA0oNAFbUe1UixHSruo9B&#10;WeZMVSIluL5xHUVoW0u9cVmicVoWrhhxTYifNANNzSqaQgm6H6VyzcGurkGa5aZcEj3pMqAyiiip&#10;LEopaQ0AIajapKawoAz7oc16PZj5F+grzu6XFejWfKL9B/KgDA8aD90P96ua0yLc0Y9ya6fxqP3Q&#10;/wB6svQrTLj/AGE/U01uD2OkgGBQxwDTwu0VSvwWGBVGZJajmp7t9o/GudWd4DkVo296bvCkd6GB&#10;qMcgUyjFApFko4pwGaYDmn9KQxcUhFJmnigBmKeBSGnA0CM/U+q1vrWBqfVa31oYBRRRUjKt11FQ&#10;1NddRUIpgFFFFMApKWkoAKKKKAA1RPWrxqj3oQFuOn0yKnUABqhdVfNULqkwRTNFBpagoAKVW2nN&#10;AqOY4oA04rsCpDfgVgmQ0m4mq5h8ptnUBTft+axtpqaFKLhymrHP5hxVqqFmuDV8VSIYorM1v+H8&#10;a1BWXrXVfoaa3JZmVs2H3RWMK2bD7oqmSWaKKWpEW7McVYxUFn0qxUs0WwhXPWlCD0H5Uoo3gUDE&#10;8oeg/Kk8kegp28Uu4UAM8hf7opPs6/3RUu6gGkBEbZD/AAik+yJ/dFTUZoAg+xR/3RTf7PjP8Iqz&#10;mjNMCsdOj/uij+zY/wC6Ks5opAVP7Li/u/zpDpMX939TVyigCl/Y8X939TSHRof7v6mr1FMDPOhw&#10;n+H9TTG0CE9j+ZrTNJSuBXs7JbQbE4Gc+tTP0p1NfpTAyu5+tLSDqfrS1Rm9wp4NMpwoEOzVixPz&#10;/hVarFh9/wDChjW5qOaz9YCtEyuCVOM469far71Q1iXyomYtsx/EBk/lUrc0I9MlEm0gED5sbs5x&#10;x60/TH++ewY9sdKi0li6ozdSrZycnqO4qzbFNreX05z1602BYglEo3CmSuQygZwevHFR6Yf3Yz70&#10;lxKRIi9jnNLqBbJpkMYjGBxTjSGkA7NVlcmQjPAUcVPmq8aEOzHoQMevFACWD7lJ/wBpv51aDZrP&#10;s38lMkHJY8fjSW0+wOP4uW4ORTsBfDc1WmYBjkZ+7/M0W8xIBbqQM9qZLyx+qUASdWb6r/KrWaz5&#10;Tkkerr+gq/QwHilFNFKKQHP+KeZLYf8ATWrXiEyFNkShixwc9h61V8Scz2y/9NKm8RBuCrKpBPLn&#10;A5FUugFe2tNqrEMkiJxyec5HcVe0ayazj2N1z2Oao2URwF3DJjY7l6ctWpY8KBu344yKbET5pabS&#10;ioGOpDRQaAOfuIvMYPj7ofn6mrmkf6yTJ5yv8qqTTsCEB+Uq2R754q9pFo1uWL9WbI+lU9gKM9uk&#10;TtLIf4jxWffan9oOBwO1VdRnLyPn+8agQ5oAsLSzfdX/AHqYGpJZc4X0NMR03VQPYUmk6F9gd5i2&#10;4ydeMUudoB+lXvtqmkwJ6g+1AcGka+UVTY5pWGXPtYpjXgHaqtI1FgJJL/HaqM7eadxqSSqk84XA&#10;z1NUgLl39xv92pNM/wBUPpUV19xvpU2mriID2o6ARxDj8acKI+496U0gFpabS5oAKTFBpQaADFIa&#10;cDSUwEpjLUlBFAENAFPK0hGKAGZooxRigANAFOAoJxQIQU1xmnCkagCIim4qXbSFKAI8UoFO20oW&#10;gBM0opdtKFoAQCpAKQLTwKAG7aUCloNIBpoNKKTFMAFGKKAaAFApdtGaTdQA7FLiozJThJQAoozT&#10;DJSGSgCSkY1GZaikuKAJS1NFQefjmmtdigC1uo3VTF3TWvgelAF5mqJnqnJd54FRvMRQBdMlMMwF&#10;UXc9aY2TzQMveeKhkuKqtTc4oAkafNRtNSKcc0itnmgBpYmo+amA3UGPPagCDcaaxqyYsU0gLQBR&#10;mGeKoSQFeRW2I93NMaDdSsBjNMwGKcl6V4xWr9i39KP7LFFgMtr80w35rVOlCozpQBpWAzDfGj7Y&#10;TWk+nKKYLMCmBQNyetMFwRzV+5tcjAqJbQquMUgKy3ZNWre9otbIp1ontscigDXhfcM1atbzy+tY&#10;mnT7vlq9OfLGaaA1/wC1BTl1Va51Zs1IDu5pgdIuoqanS9U965c5NHnFeBQBU1dy0pI6VXW4Iq+V&#10;L9BmlSwLdRUtXAzzfEUxr41ryaWFG41VltE7UuUDNa8JqFpN1aMtmuOKyW4OKGMcadb/AHhUeakt&#10;vvCkgO4svuip6gsvuip60EMl6Vz9396ugl6Vz9396hgbGn/dq2KqWH3atCgDpTSCiipAydU+9+FY&#10;Vbuqfe/CsL1qkI2vDnRvqK2axfDnRvqK2qTACabSmm5pDK18eB9aiqS/6D61GKYBRRRQAUUUUAFF&#10;FFABRRRQAtFJS0AJRRRQAUw0+mmgDEm++frWtadKyZ/vn61rWnSmwJn6Gssitbbu4rOeBl6ikBUm&#10;hD1UmGzJwMfStJoyOtU7792pamtwI7KcA49avb6xorgHDCtSKTzBn1psSJt9Eb81HSbtnJ6Uhllj&#10;k7qlD4qgt6nvUiXCnoaALqyYp/mgjFVA/oaduNAFqI5xTD1qOKTBpTJzmgCyhq3CMg1QSYVdtZAR&#10;ikBVkG00maku1wc1CKAH7qUNUdFABfDcn0NZnmba1HG5SvtWTmqRDHCUGrlpjHFUcA9qs2gweKYi&#10;7mlU0zNGaQiyea5zU4vLc+9dEDxVS80w3pG3APvSHFnO0uK3k8KN3YfgKmXwovdj+VI0ObxSV1ie&#10;GIh1JP41Mvh+Ff4fzJoA4wigRlugruk0iJOiD8amW0ROij8hSA84udPkmICqT+Br0C0jKIqnqAKs&#10;FAOlMkO0UAYHiaPzgq9gcn6CjRrXy13nq5z+Halvv9LcQjp1b6f/AF60QNo4qiZMaRmoni3VNSGg&#10;gqmxVuooECxMuByTVqqbyZlUelA0WuDzTBTm4pMUFjlOKeaic7afG1AxwNOzTBzT+lIBGpQ1ITmk&#10;oEU9U6rW8tYGpdVrfXpQwFpKWkqRlW66iohUt31FRVQC0UlFABSUtFACUUUUABqh3NXzVA9aEBci&#10;6U6mx0+gBDVC6q+aoXVJjRTpaKKgYUhTfxThUlsPmoQDo9M3VOulVpwLxU+KsLmSulipBp4WtLpV&#10;S5udnNArkJg8vmpAKqQ33nnb6VbFMkWszW/4fxrUFZmtD7v401uDMutiw+7WPWxp/wB2qZBaopKK&#10;kRds+lWKr2fSrFSzVbCiqFyfmNXxVC4+8aEDK6zfWnmcDnn86pNNsycbj2H50+0iaRcycMewqhFz&#10;dnkHirlkcg1mxjyjszwRmtGx6H61LAs1TuWINXKpXX3qENirGT3p3lH1/WnjnAHFJLMIzgc0CK7l&#10;k71PaOWzmmSuJBmnWXegZaqpdylTgVbqje/eoQMgF4ScZPFP+1e5/KqTzCMkk4AyePwpljdG8BcZ&#10;AzgZJzVWEaPnseQeDU9pIXJzWfEDEdp5B/Sr1j1NJgXKY9PpknSkhmUOp+tOpq9T9adVGbEpwpKW&#10;gQVZ0/7/AOFVqtad978KGNbmlJVDVSVjJADcjhsAfrxV+SqGqoXTAXfyODUo0ItNYttLAA4bhSCO&#10;o7jipbeNURtoIzn73XNR2EJt8IcAqh6DA69cVJpsxmXcxJ5PXA/lTYE1gpVFB64pZIwWDdxUoNQN&#10;HucN6D8KQE+aSooXJLAkHB6AdKlNIAJqrGfmbBOR69Ks1TgGWkP+elNARRhriMEZ3Anr+VJZ22xD&#10;j0I56++cVbsPuL9Km2AcdqLgV4Y92D6AfyprJvY/7y/oKnjXBJquo3Mf9/8AkKEBNb8lv97+gqeo&#10;LX+I/wC2amzQBIKUUgpRSAwNd+a6tl/2iad4kIO1Sm8sSFyCRntTdVG68tx6Bj+lbEi5P0qr2sBz&#10;+z5NpGMQ9FyP4u1WtIk8mJeMFmPGcfzpupzCIyMSQBGv3evJNMig3RRg5zuyDn9TT6CNuiikJqRi&#10;ilJpooc4BPtQBji3Kr5hIwQAOueta44NYCSEsFLE4C4HYZI/Wtxmxk+xpsR5je3ZMjc/xH+dWbaY&#10;tWRPPucn3P8AOp7e8CUm9RnQQMD1qS8iUBSO5rLh1FTVw3YmCgdjTQHUn7oHsKuLZLVJjhR9BT/7&#10;TUd6AJ3tQKidccCoW1Ze9V59XRe9GoF8R1DJxWedcAqrLrORwDQBJez7e9Zkku5l/wB4VHc3pk7V&#10;WViSpPYigDsbo/I30NS6XJviB9qiuuYz/uml0Nf3Ip9AFTv9acaROM/WgmgBQaWkoBoAWikLUm6g&#10;Bc0ZpKKAJBQaaKWgBDTQuacRSqKQDNtJtzUoWlC4pgRBcUhTNTHFMLgUhDQmKTZTjIKb5lMBTHSb&#10;KQzU0zE0AOKUbaYWJoBNADwKWmc0YoAkzilBpgoLAUAKz4ppkqld3wi5qkNbV6ANcS0eZWUuog9D&#10;R9q560AaZlxSGbFZwuM8mh5s/SgC8bjNMN1VQz44FI0m3mmBa+10wXRqBX4yaRX3c0ATfaiTSNdn&#10;pUBfeaRyv40AWTc7eKY0+OtQuAKQpkdaAJhKCOaYGDVGV3UgiJ4FAEgYdAabtxTPIKUkcRNADtmD&#10;mmMpJzU32Y55pzw+9ICsxJpS5xxSmQA4qYOooGV/MIFKhJqUkN2oT5e3FAEK89qpTXvlHGK0JGye&#10;KpXNju+agBI9WA7U1tWPYVH9h2DNRGE0gJTfu1LBKZTg1UYEdKlguPK6igDWRgvFMkbPSqy6itSr&#10;OGpgOSQoKQStTwu+pBBmgCsZCTSNIelWCVWoTMppAMJxSgd6aZAaabgUAPCb+aXGeKYLn0pvnGmB&#10;OTt4pFjEg+aocs1I6MOaAHJaLEdwNSPOrDDVV3ZqN/mNICcqg6U4TBelQUZpXAsG79qgNxzTaZjm&#10;gDc05wVz3qwZMVhwzNHwOlPMzP60wL2ozYXHesqJs1YktmcZxUEcRUZpggIwDWJL1NbknSsSTqam&#10;Q0Mqa1+8KixU1p94VIHb2f3RU9QWn3RU9aCGy9K566PzV0EvSueuvvUMDZsPu1aFVrH7tWRQgOko&#10;ooqQMnVPvfhWF61u6p978Kwj1NUgNjw50b6itrNYnhw/e/CtukwENNpxptICtf8AQfWohUt90H1F&#10;RUwFooooAKKWigBKKKKACiiigApaKKAA0lKaSgAppp1NNAGLP98/WtW06VlXH3z9a1bTpTYEzru6&#10;VRn1AwN5ZBrQproH6jNICsdVwdpzn35o1CYTRsuBkqe1WBGB2pxFAHB2k2392a07WfZxVPXrL7JI&#10;SOjciorK78z5T1FMRvbqbI3FQQy54NOkbigYkgjCbufMJ/Csz7Qy96vM2RWf92kxliCcucVZEpHe&#10;qNo3OKtmhCJheMvepE1FhVQ0qimBqxakD1Fa1pzhsYyKxtKkRW+cZXmtHS5hIx2/dzxSAu3KZFUc&#10;4rSY54rNnG00APBpc1XV6kDUASBsVlXUflsRWmCKrX8eRupoTRQ2ipYRtPBqErShPeqJNXNGahgc&#10;kc08mgRMj54qdGxzVWM1Yj5pCNWGXzBmpKzIZjFWhHIHGRUNGiY6loopDFpDS0hOKAEbisrU7zys&#10;KvLHoKt3V1s4HJ9KqRwbTvblj39PYVSRLZFZ2vkDJ5Y8k1MTSk5qSJMcmmQRlaaRV1eetMktg3Io&#10;uBTkfYCazoG3SA+pqfUJMfJUFsPnWguKL7ijpT5BUb0DEpSccU3NJmgByvipQ+aiC96XNICQNTga&#10;iFSLQBU1LqprdTpWFqX8Nbq9KGA6koopDKt11FRVLddRUQpgFFFFABRRRQAlFFFAAaod6vGqJ60I&#10;C5HT6ZHTqAA1QuqvmqNzSYIqUYpcUuKgoQCpLUfNTKltB81NAbcNS1HCOKkqhDJWwKxNRnrYuBxW&#10;DexFjTQmQaW/7z6it4Vi2FvscE1t02IWs7Whwv1NaIqjrI+UH3oW4Mx61tO+7WTWppx+WqZLLlFF&#10;LUkl2y6VYqvZ9KsVLNVsKKzro/Ma0azrn7xoQMyIZMsPr/jSS3MscuBgxnk57Vams9x3rwR+VHlv&#10;7fkaoRIHyw/3f61p2HQ1lQWxjOT6dq1rHpSYFmqN31q9VG6+9SQ2KxwOfT/CmQMhPPSmq+Bg1Hge&#10;9MRYlZcHb0zUll3qrkAYFWrLoaQ0WaoX3Wr9Ub3rQgZiyv8AMfr/AFFJDeytLsZAFx2NT3VnuO9e&#10;vf3pfMYfw/rViHmQllyMdf5VpWPestFZyCRgDNalh3qWBcpknSn0yTpSQzKXqfqadSL3+ppaozYU&#10;tJS0CCremD5j9KqVe0ocmk9hx3L0lMp8lMzUmhWkOHJ9E/rUWmAqmSCMknk5NPl5Z+/yD+tRQI3l&#10;FTwxz14qhFt5Qoye9PBqlNEAEUnGCPxIqbzyX2dsZpWGRaf1c+rVcBzVTy/KRyM85PJqa0+4v0FD&#10;AlNVUQxh2PfJ/SrRqkZt6OQOhI9aEBYtMbFI4GKkJxzWNqN61uEjQhcr3H6VY025a5jLk5+bjt6U&#10;7AXI5v4T1NQxgls/7Z7+1MtLcxEDsN2e/JOaWDlh/vOaBE9meCf9pv51OKr2RygPuf5mrApMZIKU&#10;UlKKQGDe/NfxD0jY1rt1rHc79QH+zCf1Na5OTTfQDH1Abmf28vtn1PSifaREDnluOAP5cCpHsheN&#10;IpJA3L09hUN1ELd4YV6A+vvVCNZ5wpCk8npUhqnKMyrz29f6VYaYKQvc0mMUygHbnmidsKT7Gs+8&#10;uvIk4UE7c5Jx3xVq4k3RlvVaBGakmXCBQMbOR1PetO4barH0Vv5Vk2y5mJ/2gPyWtDUW2xSH0Q0P&#10;cDyllBJNSRrTdnNWYIc0nuUCqKvWOM8eopYbUGrEVuIyMdyKEI6uT7v4VkJMq8Y/StkLuAHtR/Y6&#10;5qrgU1kTGcD8qrXU69gM/SttdHWoLnR1IouBhLcYzwPyqKWckda1F0paifT0WgDBnYmo1QkA/wC0&#10;K1LmFV6Cq+35R/vCpA6Wdcxkf7P9Kl0ZNkQFEqfIR/s/0qXThiIfSn0EV+5+tBFPRck/WlMeaBjK&#10;SpRHSiKncRCBSstWBHR5dFxlYA0/bU4ipwjpXArhM08JVpIQalFvSuBQ2UoQ1f8As4oEIouBRKVD&#10;ISK1fJFVXsd5p3AznkxUJlrW/soHqaP7LjXqf1p3QGHcXnl1AusAdRWxqSQwoTkZ+uTXD3E+45oA&#10;6OTWlQZxVOfxIF6CsC8kLCmIhYUrgb0PirPBFaaal5gyK4SRSprZtbkqoFCYHQtfmozfmsY3BNMM&#10;pNUBsNfn1qNr/wB6ysk0jZHNAF6e580Faw/sDueKl/tHyzxWvZ3kmN+Bj6UgM6LRpWq7D4elPetu&#10;11HPUirq3invSAw4vD8ndqtR6Iw6tWqJgaXcKLgZn9kH1pj6UwrXzTWkxRdgYpsHHapI9OY1qedS&#10;ebTuBn/2YV6GmLpxB5rT30daLgZz2AHNNdFAxitPy6PJouBgvweBxUgu9g4FbJtgaabRKLiMb7UW&#10;5NRrISc5rYezj71We2j6Zp3AoG4LHGabJJjip7m3SLkGqRkHWkMl4XkjmjIbnpUJmzQbrPGKBE6y&#10;7uBTvNxxVUSkdKhacg0AWGibOc1Gyk9xUDzMRUbDdzmgZbWMv8uauR6cQMGqOk/LKK6NnHrSuBQh&#10;0nFZ16RE23FbjXKr3rnr+TzJCaAIpSDyBWjo8QmJyOgrLc1csLgwEkd6AOg8hV6CnFAueB0rHfVG&#10;9fypHvGkGBmnYDNkPzH603OacYCTTBxSAUmlVMjNNNSRrnHpQBasbMSsFPeujj8PqKwEmFs4bsK0&#10;JfE/YVRLNddHRKqa3ZrDESKypPEjNVS71d7kbT0pBYoU09adTD1qSh9JSmkoASprCHzpFU96iqzp&#10;H+uWmgOrj0aNKmWwjXnFTYNAWjUgrX8KpGxx2rjgSRzXX6v8sTfSuOVyV5plREkORWPKnNbDdKz5&#10;EzUsop4qa0HzCkZKktV+YVIHZ2n3RU9QWn3RU1aCGzdK565+9XQzdK564+9QwNux+7Viq9l92rFA&#10;HSUhNKaaakDM1P734Vg9zW7qf3vwrCPU1SA1vDn8X4Vtg1ieHf4vwrbFJgBpppxpppAVr7oPqKjF&#10;SX33R9RUYpgFFFFAC0UlFABRRRQAUUUUALRSUUAKaSiigBaaadTTQBiXH3z9a1bTpWVcffNatp0F&#10;MCeilopAFIaWkNAFLVdNF8u3v2rhbiA27FTwQa9HrlNUtxK7Z9aAKNnf7vlfr61pbsisGe18s8dK&#10;lsbplITsaYGseBWeeuavgg0w2yntSAr255q1TUgCnIpxpoApy02kc9qAJ1kFa+hd6xFXjNbWhHJp&#10;Aa5qvcx7uasNUbUAZZOKUNUl1DjkVWBoAnD0u7f8p71DupQaYFGcbTtNNC+9XLqPzBnuKz8VSJZc&#10;t2KnGeKt5rKX1q9BIWHNBJahNWIzg1UhbmrQpMCY05JCnSmClpCLaXvrUM2ouv3Uz+NRilpWK5mN&#10;F7cSdEVf94n/AAqZXf8AjYZ/2RxTKXGaYcwbsdKQ804R1ImE96CRix45NOUbqUnzDmnqKAAmobu4&#10;FuNx60txdCD3NYF5dGc80rDSBpzKSxqa2++tVVFTWrfOtM0NWY1CTUsoqE0hCGlFMNOWmA8UUCgc&#10;0AOFTpUFSq1AFXU/4a216CsPUznbW4vQUmAtFFFIZVuuoqKpbrqKipgFFFFABRRRQAlFLSUAIaon&#10;rV41R70IC5HTqbHTqAA1RuavGqVwKTBFWlpcUYqChtT2Q+aottWbEfNTQGxEKfimxCpMVRIxk3VX&#10;azBOat4ooApPZhfmpoq5IMg/SqYpiFFVdWXMf0NWxUGormM/hTQMwMVpaaeKza0NMPWqZLNCiiip&#10;JLtn0qxVez6VZqWax2CoJJEB561PWbc/eNCBljzE9KXelVNwWqsurLHJ5RB5HXBp2Eau+OpoSCPl&#10;6VnOvpVux6fjSGWqgkK5561NWbenBJ9BSQMtZSjCGuQHidh1Ufma3LS6NyivgAsM1VhGntSpYlA+&#10;7WVIWTHTk1fsehosNFqopUVutTVQvetJAyXyU/yaPs6H/wDXVQYHWpNgpgT/AGdP8mpIYgnSs2Rg&#10;verdh3pAXajl6VJUcvSkBlr3+ppaanf6mnVoZMWg0lBpAFaOljgn3rOrU0wYXPqaT2HHcsSmo806&#10;Y1GTUmhDHy7fRf603UP9W2PSpUTBLd2xn8KJYhKNp6UwK0/HlqefmH6DrSqMzFvRKna2DEMRyvSn&#10;LAFJYDk9aLgVbNsx5bHJNXEGAAKVYccAU4RmkwGk4rPRGjibaDuJJ/OtPyqXyqEwKc1ms4Afkjvn&#10;n86ljiEY2KMAdqn8qjyqLgQquwYFQR22wg56Z/U5q95YoCCncCtFH5YCjtUqipduKXFIBKBRS0Ac&#10;9aHfqEp/uxKP5Vr5rG0Y77y5b0CitgGqe4FWwOWkP+3/ACApk+1plBxkA455/KjTG3Bm9ZG/nioD&#10;Jvugvomen9aOoiZ4y1wG7BaeZS023+FV/Wq8cBa5MnYLiqepXO9mjAPUDIbGc0xjdXuDE7sD0Vf1&#10;NatySsXPXC5/SsqVEZpNxwDsUYHOR2rYvOQq+rLSYjL01/MkLc8sx5+lWNel8u3kP+zj86stzIB6&#10;Kf1NZviw7bZvcgUdQPPw4q1BIPWqqx0GPFIZsxSL61ZiIYjBzyKwEjABNaGhphvypgd0nOPpVxow&#10;O/61UjjyM/7Ncv8AZM96drgdurqvcfnUU1wndh+Yrj/sQNILNaOUDpUmiB5cfmKimvoE/iB+nNYB&#10;tVFJ5YHQUcoGtBHHqLFVyAKvx6FGvB5waztAQxsTjHFby5NJgNniG0/Q1W8PDzIRn1NXZItwI9RS&#10;aRbi2TZ70ugDLa34OfU0548VOQFzimM4Xk0AQbD6U9bdj2rLv/F4tWKKoOO+aov42lboqj8zTswO&#10;lFmxp4sCe9cdJ4unf+ID6AVUl12aTrI354/lRYDvxYgdTTJBFF95gPqRXnMl4z9WJ+pNQeZSsB6M&#10;+sW8H8Y/A5qlL4whj6Bj+A/xrh/NphbNOyA7GTxsp+6h/E1Vm8Zv2VfxJNcxupM0aAb7+LZm7gfQ&#10;VC3iCZ/4z+HFY+aN1MDX/tdj1Yn8TUiat61hlqTNFwN67vlmU1zpOWxUmahB+ak2BfW13Cnx2uOK&#10;p+cfWgXJFAFj+ytxya0BYA9KyhfsKlTVWFAGkNOp406qCa0RVhNc9adwLH2HFQ3tthcVMmtKetJP&#10;eLOOtAHKXNvg8Vv39/mGOJeMDmont1PNVLoY4pARicjvT1u2Heq9LQBbXUmXvUyay471nUUXA111&#10;1hUn/CQEdaxc0NRcDoYvEg7irUfiCNq5Kii4Ha/2umM1E2uKOgrm4zxXV6bo6SIGNNWE3YqtrpPQ&#10;VDLrEgGccVvLp8cfPFUddCLGQuM0aCuY/wDa0j01rqRu9QW0gjzmp0utxCgUFCFXPUms55CG5NbJ&#10;DP1rFYfOaACSQnrUkbYFRPViJMjPekAGTbV3TLE3maqKm9gPUiuhsAunOVzxTRLYR+Hs9TU6eG1H&#10;WpZdeVelVZfEoo1EVtf0xbVNwrmxWxq+s/bF21loucUMaFtVJfitP7LLL0FO8ORgzEHsK6rcBRsD&#10;ZzEekSnk1j3MZVyp6iu+31wl7JmZj7mgEyBlyQPeutttBTAJ9K5TqR9RXdxZwPoKBsiTSo17VItm&#10;i9BUm0mjy6CTkNVbbKwXpWdV/UpdkrAVQoZSENSId2FqNqfGe1IZJeDBx6VWqa6GDg1CKAAUtFFA&#10;BTM80+md6Bj6SlpKQgqfTW2yqR61BVvRv9ctMDtASaMGlLUmSaCDP14YiJrk0bcK6rxFkRGuWRuB&#10;T6FREfgVRkOavOOKr+XUsopstSWo+YVOYafbw/MKkDp7X7oqWo7fhRUlaCGTdK5+4+9W/N0rAn+9&#10;QwNuz+7VgVBZ/dqegDozSGlNJUiMzU/vD6VhN1NbupfeH0rCbqapAavh7q34VtisPw91b8K3M0mA&#10;U00pNJSGVr77v41GKlvfu/iKipgFFJRQAtFJS0AFFFFABRRRQAUUUUAFFFLQAU0040w0AYtx98/W&#10;tWz6Csq4++frWrZ9KYFiiilpAJRS4pKACuY1D75+tdPXMX/3z9aAMy5FMtkGQakuKbb9RSGXDCGo&#10;MXpRg9qaGYdRTEOCEd6dUfn46inCYGgB2KRxShgad14oAjBxjitzw/xWMIq2tDPNAGw1RtUjUxqA&#10;IZF3VQni21oNUMi7qYGeDilD0TRbelQlsUAWA1QXEP8AEKFkp6yUXEVBT1YrzUksWeRUI4p3FYux&#10;SZ5rQTmsVDt5Fa1nMHFDJZaFFFFIQoGakBWPrTIxmopn5yelAFtWVulKTiqX2pegpDdqO9FgLham&#10;s+KotqCjpzVWbUielOw7Gv8AbRF1qhc6yX4XgVlySluTUDy56UWHYsT3JY4pqVXWp0pFpEwp9t99&#10;aYgqS3HzqPegDUkNQtU8qVEUzQIYKcKQDFLnFADgtFGc0lAD805TTBTxQBV1A521ur0FYN//AA1v&#10;L0FJgOpDS0hpDK111FRVLddRUVMAoopM0ALRSZooAKKKKAENUe5q+ao96EBbip1Nj6U6gANU56tm&#10;qkwpMaIBS4oApagYlWbEc1XFKs3lGmgZuxtTvMArDOqhahfWKok6EzCmGcVzp1UmmNqDGgDo2uag&#10;XmsH7Yxrbtm3KD7U0DJRTbpdyMPan4pSu4EeoNAjmMVd004NUyMGrWnnBq2SzUopKKkkvWfSrNVr&#10;I8VYqWaR2FrLvWILY69q1KzLofMaENmdpDOExJ1yav5AOe9ZtxfpYL85qdLtZB160xE8Mu/PPQmt&#10;Gy6fjWBpenfZCx/vN+lb9l938aGMsVm35xu+h/lWlWberuJHrSQM87eXk12OivmOP/dP86zn8LKf&#10;4jWhbxi3CxKwyoxz71QjQnbp/vCrtj0NZexmIyRgGtSx6GkwLVUbw/NV6qF91/CkhsopcKxJP+RT&#10;oLsbRk81nXIMnl4ONp+bntUyzDeTnjnn8qoRaknUDYv8XFaFgMZrn7DMabXOWL9znjNdBYd6TAuU&#10;yTpT6ZL0qRmUnf6mnU1P6mnVZkwoNFJTAWtewXCCsety3XaoHtUyKgPK5pNgp1JUlhtFGKKWgAoo&#10;ooAKKSlpDCg0UlAgoooNACUtJS0xhRRSE0CEpRSUE4oA53w180lzJ6yY/KtYtisjwkcxSSf3pXrQ&#10;uJNisfQH+VU9wItIH7sH1JP5k1ZS3CMZO5qDTRtjQf7IqZJskr6UMQqWyoxkH3j1prWaZztGT7Uy&#10;1ufOLY6KcVIlwJAWHQUagKoUdMUy55ZB7k/kKxtPcuyc/ekc/hWxIcyKPRSf6UNANXmRj6AVBrJH&#10;lgMOC1TQcs59wPyFYXjXUWtRGF75NAAtlE/YflTzokUnYVyqeIJV9PyqdPFcqen5UXGdNH4Wjk46&#10;VPb+FFhO5TXNxeM5OhUf5/Gt6y1t5hu28UAdKtrhdvtWevh1T2qk+tyRjITIB/z3qrc+NXtBkp1P&#10;+e9GoGufD4HagaCB2Fc2fiIx/g/z+dH/AAsRuyf5/OldgdQNFA7D8qkGm7fSuQb4hSf3R/n8a3bT&#10;XHuIxJwMijUDVjtNtT+UB3rn5dakHcflRHqbyd6fKwN4qDTAwiGBXJapqMsLrhjg9QKlglNyQOcm&#10;jlA2rm/C96wdS11TwDmrVzpDIrScYA9a5J+eaAJZZvNO6mZpFFOxQAmaUUEYoBoAKTFBaml6AH4o&#10;qPzaQyUASUhFRGSmmQ0AT0hbFQlzUb80rgTmYCo2vAKzZOtRmlcDSN6DSxvk5qhAmeatrxTAtbs0&#10;hqJWp4agBaSlopgNopaKQBmlD03FFADxKR3ppYt1pKKYC0UlLQAUUUUgFoopTQA2jFLRQMtRLxWo&#10;mqOihR0FZTS+WoNPh1H2ppiaL5vJH7mo2Vn65NVH1wRnGKUa/jmncLFhYTU0duc5rJk8QZpkWqNK&#10;cUrhY3zAe5qqbJVOc1i3WqPnANVftrMeTRcLGxOoB4qSE/LVeyIYZNWFPy0ASQ/fX6irevn95+Aq&#10;jaKd6/UVd8Qf6z8BTF1MzrUqRZGaSADPNSO+Dx0pAQTJtpFHSprpwwqEdqBmv4ZX96R7V1JUCuS8&#10;PRFpuPTmutKU2SxGwB+FcDcHMjH3Nd7KgwfpXAsPnP1NHQIiE4IPuK7u3k3qD7VwwGSPqK7yJsAA&#10;elA5C80FTil3ZoJNIk4m5kxIwPXNVM5q3ckeY+euTVOmykIetTRNj61F3qUEKeKQxLnrzUNTXDbj&#10;zUNAC0UUUAApvenimd6BjqSlNJQISruh/wCuFU6u6D/rhQgO0LUbqUkCk30yDJ8St+6rlowMV0/i&#10;dv3f41zMYwKCojmFNApxoUVMikGKkhXmkAqSIc1Izah6U/FNh6U+tCSKfpXPz/eroJ+lc/L96hgb&#10;tp90VPUFp92pqAOjNJQaSpEZ2pdR9Kwm6mt3UuorCfqfrVIDU8PdW/CtusPw/wBW+grbpMAptLSU&#10;hkF6fl/EVHT737v4imCmAlFLRQAlLRRQAUUUtACUUtFABRRRQAUUUUABphp9NIoAxLn75+tatn0r&#10;LuPvmtWz6UwLFFLRSASilooAYTXL35+c/WupxWLrNiAdyjr1oAwLim23UVJOlQwtsYD3pAXiAaXH&#10;oaTPtRkD2pgIc0h+lKE3dDQUPrQA1UDcYqVF2cUoFLQA4VraH1NZK1q6H96gDbao2qVhTGFAELCo&#10;mFTsKiYUAV5FqlLHWiwqtMmKYGa6kdKZ5pWrjJuqB4qQEYu8U/7Qr9aiMNAgoAnBB6U9TjkVGkWK&#10;mSOncVi3BfFfvfmKtpOJOhqikdSCEGgTiX/NCKTWbLL5n0qU22/uaBYk96aFylGV6irVi0sE8nNW&#10;YdNROcZ+tFwsZKxmT5VGfpUNxEYjgjBrqoognQY+lYOt/f8AwouOxlSGmYqR6YKQxwFTJUS1OooG&#10;PBqe3++p96gFTW33h9aANST5zTG4pxbBqNzmgBgoWg0lAiRaM01WpaAHgU9TTRTtuKAKl/2+tb6d&#10;B9KwL/tW+nQfShgLSUtIakZWuuoqGprrqKhpgFFFFACUtFFABRRRQAhql3q6ao96EBcjpabHTqAC&#10;qNzLtq8azbuLNAIrm5o+01GLc0vkEVPKUL9oNNeYtThBS+SKfKK5XNIFqz5YFGAKLCuQBaXbUpcU&#10;hlAosFxgWt3Tz8grE+0CtbSpvMX6GnYC8KkTrUYp6mgRzdwu1iPc0+0OGp+pptkb61FAcEVZLNmk&#10;oXmlqSSe0k2nFXqyQcc1cgus8Gk0VFlqs+eMliavhs0ZpLQsyJrLzRhhke4oW1K9q180tFwMoREd&#10;qv2YwKmoouA6qFypLVeopXAyXt9/aqb6Kjv5pHzCujop3CxkiPFXbIYBqziii4WFxVG7HzVepCKA&#10;Mhos0zyTW1tFG0U7hYyFjxVyy71a2D0oC4pNgKagu5Nq1K7heTWfPL5h9qEhNkSjHFLRRVGYUlLS&#10;UAKozxW8BisS2XcwHvW1UyLiBooopFC5ozSUUALRSUUALRSUUDFopKWgQUUlGaACikooAWkNFBoA&#10;So7p/LRm9FP8qkqhr8vlW8rf7B/XimtwM/wumy0U/wB4sfzNS6m22Nvp/OpdLi8m3iT/AGB/KoNV&#10;GUC/3mUfrT6gWohtUD0AqnpkbJvdsZZj09KvPwDWZpf7uEseMlj6UICbTSpjYxA8luvrVFQ9sqRg&#10;4wGYgc8VZtZfJttx4+U/rVEDYo9DFj8TVCLmlQ7yj4ICKceh3VorzIfZR+pqnpUZDHGdoRQAfUda&#10;txHl29CB+QpMBtpyCfVm/nXJ+PXzIi+ifzrrbMYRff8ArXEeMpfMuG9gBS7gjAxSU7FGKkoI+ors&#10;NKulVAh4NclBwQfet+1m3OuPUVSEzqG0x5FyB1rkvE2Y8REYINdRc3mDuyeB6muW8RTec+c54FNo&#10;RhhacEp4WnBKixRHsrtNLOIlHtXIsldfpy/u1+lVFCYsyU6zGKJBmpbZcVQilqOPMGT2qe2kGeP0&#10;qhry5YVoeFIgd2R3oAS/v0CsM9RXKls1s+JYQknHesjZSY0IHo3mlK0mKQCbs0Yp2KUCgCPFG2pM&#10;UuKAIwtBFPJxTSaAGYoK0+kNADCKYRUlNIosBQnXmq7VauOtVmqWBZthxU+KjtRkVLigBKUGkpRT&#10;AkBpaYDTwaYBSUtGKAEopaKAEpKWikMKKKKBBRRRQAUp6UlObpTAQUGkBpTQMmnPyCqhfZzVq4I2&#10;Cq8seU3UmBRml875qaFyKdCuQaeBxSAhAq1ZfeqvirNl1/CmgLBtgwzWeE+bFWpZttVlO45FDA1v&#10;LxxViP7tJFIAnPWhelMRYgf5l+oqx4g/1n4Cq0H3l+oqx4g/1n4CmLqUEOKlVqgFWI8YyaQyvK9I&#10;vGKSZs0qtjFAGz4ZyZW+ldOVNc14YbMjfSulJNMljZl+U/SuBK5c/U13s4O0/Q1wIGWP40dAiPT7&#10;yj3Fd6jDA+lcGn3l+oru0wAKByHF6az8GnbgKR5OD9KRJw86B3Yn1NVanmTzHZvc1X6U2UhakQAc&#10;1FRupDJJ23HNRUrNupKAFopBS0AKKZ3p9R96AHUUUlABV/QBmYVQq/4f/wBcKEB2hAozRtpcCmQY&#10;nihsx/jXNIMCul8UsPLA965pRgUMqI40q0hNKtRIpDwKkiHNMFSRdaSGbMPSnkU2HpT60JIbjpXP&#10;S/erobnpXPyfeoYG7afdqaoLX7oqagDozSUppKkDP1LqKwX6mt7UuorCl6n61SEaOgdW+grbrE0D&#10;7zfQVuCkwEpKU0hoGV737v4imCn3n3fxFMFABS0UUAJRS0UAFFFFABRRRQAUtFFACUUtJQAU0mnU&#10;00AYtx981q2fSsq5++frWrZ9KYFmiiikAUUUUAFZeoTlH46YrTrIvV3MaEBBPerjLAH8BXNG4Esw&#10;K8AntWhrU/kjA6msOwOZF+tJgdMooIqMzbeDS+cDTAXbikxS7gaAaAEopaMUwFFamhn5qywK09D+&#10;9QB0DCmEVIaaRSAiIqNlqYrTSKAK7LUTpmrRWmlKAKDQYqNoc1omLNMMOKYGf5FJ5NXzHSeVSApi&#10;KpFiq0IqcIqYECx4qREqYJTwlADFSpFSnBaeFpACrVS/1iOwIV+p7CrwFYes+HXvpPMTGDjr2oA3&#10;raYTLuHQ1ga59/8ACt+ztvsyhPQVga59/wDChCMxuaQjFLigrmmAq1OtQLUwNADwcVLA3zD61BUl&#10;ucsPrQBrkZyaa1OXvSEZoAhakzTnFAjzQAmKetJtpwXFADhS0gFGaAK9/wBFreToKwb8cL9a3k6D&#10;6UMBaQ0UVIytddRUNS3XUVFTAKKKWgBKKKKACiiigANUO9XjVHvQgLkdOpsfSloADWfdTba0DWVe&#10;0AV2u6je7IqM1XuWwKAJzdk0olLVlRSEmtGKgCQtSUtJTEFLSCnYoGNq1YXn2Y5PQ9arYopAdLBd&#10;LL901PXKDjkVct9VeHryPegCzrSYcH1AqkhxVy41BLsYPysPyqkPaqT0JaNmI5FPqvaS5GKsUiWJ&#10;SUtFAhyylehp32lvWoqKBkv2lvWl+0moaWiwXZN9pNH2o1DS0WC7JhdGl+1moKWiwXZOLs0v2w1X&#10;oosF2WPtho+2Gq9FFguyz9sNJ9sNQUUWC7LAvTS/bDVaiiyC7LP2w0jXZNQZopWC7FZy/Wm0tJTE&#10;FFFFACGkpTSE0AWdOXL59BWrWfpS9W/Cr+al7lx2CiikpFC0tJRSAWkoooAKKKKYC0UlFABRRRQA&#10;UUUUAAoNJmg0AJWN4wfFuyjqxUfma2RWL4lXzTDD/emB/BeacdwNEpsVU9FA/IVRvl3tGv8At5/I&#10;VrsoNJgCi4FGaHzQV7GmJYDb5ePl960t2KQyYouBUFnwEwMDt2qRLTHYVKZqYbgCjUBfIxUa2YUE&#10;f3iSfxpHvAO9QNqA7UagWRGsQ47VwHiuACUnu3NduHL9a4zxZ/rh+FNAYBtzTfJIreS3DVOunq5A&#10;9afKFzmhEau6Yh3VfvrUQNtp8UATB9aOUDf1CzUQbsc4riPKJNeh3i5hxXOm1CnpQlcRgCPFPVM1&#10;rzwAVBPhBxT5RjrTRWuAG6Ct6KHylCjtTNN4jX6VZ60hEOypY0xSGpV6UAY2tj5hVzwscbvrT2sR&#10;dyDPQCtS00XyAXU4B9aGwOa8S8yfhWMa1dYiJcnO76Vn/ZWbtQCZAaSriaXI/arEXh2R+1AzLozW&#10;1/wjZX7xA+pApjabHF951/OgDIzSda12EEf8WfoKglu4hwoP5AUgM/FNxU73APQVCGoAMUUuaSgB&#10;uKCKdSGgDPn61WerM/WqzipYF2z6VNiorPpU9NAMIpMU/FIRQA2nA03FAoAkBpaYDTqYBRRRQAlF&#10;LRSASiiigAooooAKc3Sm0rdKYDaUUmKKAJ7kfIKhiOflPQ1JecKDVJLjaeaQErW+wFRTRbEipV1B&#10;V7UW2pCMkkUAQfYW9Ks2liynJHGKkbWj2WoZdTeQYxjNAyaPTvOGaeNJA5yKpQu4GB0qWONifmNF&#10;wLUqBOBUmeBUTDPSpM8UxE8PDL9RWh4gttrCTsay0k3ED3rY1iAqiknNMT3Maddp4qPdTpVxTKQx&#10;r0+M8jNMc09OooA3PDDfvGPtXSl65rwvje30rpS1BLIrknafoa4JMljiu8upPkP0NcHGfmNPoESS&#10;MfMo/wBoV3aJwK4SPl1/3hXdqlA5DsCmyEAH6UuykkUAH6UiThJFLMxHTJqDFTuxDNjpk1AKb3LW&#10;wU2lNJSAWiigUAFKKSlBoAWmd6fUfegBaKKKACruhRl5hiqVaPh0fvvwoQM7LZRtFGKNlBBieKlG&#10;wfWubU8DNdH4qGEH1rm1O6myojiactNpVqJFIlFSRdajFSQ9aSGbMXSnmmQ9KfWhJDc9K5+T71dB&#10;c9KwH+9QwN22+7UtRW33RUtAHRmkpTSVIGfqXUVhy9T9a3dS6isKX7xqkI0dA+830FbYrE0D7zfT&#10;+tbdJgBpppaQ0DK95938RTRTr37tNFABS0CigBKKWkoAKWkpaACiiigAooooAKKKKADFMan000AY&#10;tz981qWfSsu5++a1bPpTYFiiig0gCkpM0maAFJrKvWwSTWnmsDXbgRgjON1CA5jVrnzWJqvp/wDr&#10;F+tRztuNSWHDr9anqM6mmMoarH2RmBZeVXrVcSDpVCGNADSCHHQ1LuFNzmmAwIw71IKXFIKAHVp6&#10;IPmrNArT0UfNQBuXU4tlMjdFFZeka7/aDFduPStS+tBdIYz3qppGjCwyxOT2xSAulaaVqWkxSAi2&#10;0m2pSKaRTAj200pUuKMUAQ7KNlSlaAtAEYSjZUu2gLQIjCU4LUgSnBKAGAU4CnBKcFoAaFqQDFCi&#10;nYpDBRXNa59/8K6cCuZ1wfP+FOIGYKWgLTttMQ0VIKaEp+2gBRT4BhgfeowtSxdR9aANYNio2bBp&#10;rvtpobNACjmpRxSIvenYxQAYop2KGFACZpppxFIozQBDf9F+tbadB9KxNQ6D61tp0H0pMBaSlpKQ&#10;ytddRUVS3XUVFTAKWkooAKKKKACiiigBDVHvV5qo96EBbjp1Ni6U6gBDWXe1qmsXUZttCAqGo5E3&#10;VXa9AphvxQBMttirA+Ws86gKifUhRcDU30hkFY7amKibVKLgbnnCk88VgHU6YdSNK4HQG6AppuxX&#10;PNfk1GbtjRcZ0RvRTDfiueNwaaZSaVwN5tRFRnVdvesTdmkNFwOhi8SGL3q7F4xXuDXIUU+ZicUd&#10;3F4sibqfzq5FrsUnRh+decUlHMLkR6it8jdDUgnB715ck7J0JqxHq0sfRv5U+ZC5D0reKXNeep4k&#10;mTuD+FWE8Wyr1Ao5kLlZ3gNFcUnjNh1X9asL419VNO6DlZ1tOrlV8ap3Bq7YeJFvW2J196Li5Wb1&#10;FVfPb0o+0N6UBZlmlqhNqXkfe4qOPWVkO0daAszToqp9qPpQblvSgLMt0lVPtLYzjpVc6tQFmalG&#10;ayjq9NOqj1/SgLM180ZrBOvp0LfpUkeprL0J/KgfKzYLgVHJcBOc1n/aUPc04TR9cGgOUla/3fdB&#10;P0p8StL975R79aq3OrparuIOPas4+M4v7rfpRcaidjHerEAo6Cnf2ivrXFHxnH2Q/pTD4zT+4fzF&#10;ToUd0L8etKL0GuCPjQdk/WmHxoeyfrRoB6ELwUv2sVyEWrkqHYY3U241RkPGKLAdj9sFJ9sHrXM2&#10;t2Zl3HrUgkJp2A6L7aPWj7avrWMiA9aRHRiVHUdaOUDa+3D1pPt6+tZJkReSRTlZTyMUWA0jqK+t&#10;IdRFZ+RS4osgLp1IU06lVXFKq0WQFpL0v2qysuaznmWLkkD6nFRPrkMI5dfzosBseZWRdP8AabpA&#10;OkKkn6twBWbceMoY+Acn26VUt/E0SZO7ljkkg9aErAdg9yBUD3wXvXNHxBC/WT9Kb/blsOr5osgO&#10;gfVlWhblpRkDg+tYlnrMN24iQ8n1rfjXYMelFgI9jN1NYV3qjqxUdq6OuQvvvt9aaA2NDk+0ZLc4&#10;rZVAOlYnhvo31rcFJgI1cV4r/wBcPwrtjXE+K/8AXD8KEBJCKtQjkVBAOKtQjlasRR1UfPU1vDvx&#10;Ueqj56s2fagDVnvQ6bMfrWXJ1q3JVSWhCK9y2Ko3B4FWbs9qrTjgUDN3TjmNfpVoVU04/u1+lWc0&#10;mAtSKagzUy9KQEU9ytuw9TWoNSWYeWxwMfnXL6yxVwarXmqmcAdMUrAberTRaeFIAZj26VlP4lb+&#10;FFH61kuxbk9aZTA0JNflfvj6DFVpL+STq7fmar0tAwZi3Wm06mmkAE0lLSZoADQKKBQAtBopDQAZ&#10;pCaKiMvagCpOeageppTk1DJSYF2z6VPUFmeKsChDCkIpcUUxDCKTFPpuKQCU4UmKKAHUtNpc0AFF&#10;FFABSUtJQAUUUlAC0rU2nN0pgJSCilAoAnucBRVdEDVLckbRVVpPLGaTAJJVQ7cU1JlTkiqskhm+&#10;Y0eXxSuBa+3jsKlguPO4xVADFW7Hr+FMBksrDgVAJTnmtPYpHPWs5F+bHvQM17OUIvIpwbdTHTv2&#10;pykAU0IcrbTmr9/qv2pVUDG2s8EGnBCadwEPNJSsMUlIBjjNPRcmopmwakHUUAbvhcAOw9q6XiuX&#10;8Mw7pGOegrpytBLI7xwqN9DXCRHDE13N4oKN9DXCw/eNPoERwO1lPuK7uIlgD7Vw8P31/wB4V3Qb&#10;NA2LtNNmjyp+lO5oZCQfpSEcGz7GZfc1BVmZwjMvfJqvTZXQbu5xRScZzS0gCiiikAUybpT6ZP0p&#10;gEByKO9FuOKXvQAtFFFIArS8N/678Kza0/DP+u/CmgZ1/NGDT6SkQYPisfIPrXOIciuk8WH5B9a5&#10;uPgVTKiOpVpKctRIpDxUsPWoxUsPWkhs2IulPpkfSn1oSQ3X3awH+9W/d9KwG+9SYG9b/dFS1Fbd&#10;BUppgdEaSlIoxUiM/UuorBl+8a3tT7VhS/eNUBoaCcM30/rW5WFoX32+lbgpMANIaU000DIL37tN&#10;FOvfu00UwFopKKAFpKKKQBS0lFAC0ZpKKAFopKWgAoopKACmmnU00AY1z981qWfSsq5Pzn61q2fS&#10;mBZpKKKQCUhNKaY1ACGuM8T3m9yo6CutuZvJUuewrzq/n85ifekwK9T2Q/eLj1FQiprEHeCOxzSQ&#10;zqHLfc6A9ajA9RVuDUVm+8vNWfIST1FXYRjsFPFIsYHQ1rNpqt0NRHR/SgCkAw70kjlBmrn9mNHz&#10;iobi1Y8YpAOs1NxwOua1tOga3fa3BrHtd0HI6itbTbhp33P1NAHRkZpu2n0hFIBuKTFPoxQAwrSb&#10;akxRigCPZRsp/SmNMq9SPzoANlGyhJ1boc1LQBFtpQtMnuPKGQCfpWfNrbR/wH8TQBqBadtrF/t1&#10;26JSi+nk6AD8M07CNrFLWIYrmT+LH0FQtpE8nWRvzxRYDfMqr1I/Oom1GNOrD86xDoDt95z+dV7j&#10;SRb4O7OaLAb41eNztU5PtWPrPL/hUNiuxxVrUwC/PpTSswM5KftzU6AClNMCvtpCKlY0wmgBoFSR&#10;ryD70zNOi6j60gL0wzTVqW44pkIz1oAnRc0bc0qHApc0AJmgnFO201hQAhNCClpyLQBW1IYA+tbS&#10;dB9KxtSHA+tbEfQfSkwHUlLSUhle66ioamueoqKmAlFLRQAlFLRQAlFFFACGqPerxqj3oQFuLpTq&#10;bHTqAEauV12UrmurauR1/vQBzT3JJphlNBFGKi4wLmmk5oNJQAUUooxQAlFLikoAKSlxSUAFFFFA&#10;C0UUUAJRRRQAUlFFABRRRQAUUuKXFACUUuKTFABW34U/1v4VigVteFf9b+FNAdxQaSiqEZOtDpWf&#10;pv8ArBWjrfas7Tf9YKAOkpKKWgAP3TWExrd/hNYL0AMIpMU/FG2gDGbrWnpwzWc45rT00daQF0LT&#10;1WlValVKoRl62v7uuVKV2GtL8lcyY6ljKu2jFWvJpjR0rDK+KUCpNtG2kBu2832uLLcbeKtQw7UD&#10;e1Zmman5A8thkGt94sR7h0AzVp6CH6bGSp9zV1ITmszR9ejmPkkbfTNdIiAUxERXaKo3V1HZAzHq&#10;cVfuHA4rAvnW9YRg/Ipyx7fSgCO633+F27UPUnrVsRYGB0FPa8ij6sPzrK1XxGkY2Rcse/YUrjM7&#10;WNUMcmEP3a63RJjPErt1IrzlmLncepr0nQY9sCD/AGaEwLm2nBKeBQBQIx/ENiLpQp9a5ifw6VOA&#10;evrXY6oOlZcq5YfWmBjjwpMBnAP41VudCkgG5lwK9BiHFZ2v/wCqagZwiW27jFWYdHeU4AosutdF&#10;pn3hQkFyLRvDDwSLK2AFOfeuuFRxCpQKQhK5C+++31rrzXI333z9aEBreGujfWtysPw50P1rcoYx&#10;DXE+K/8AXD8K7Y1xPiv/AFw/ChAWrdePwqxCORUVsOPwqeLqKsRR1X79WbPtVfVPv1ZtR0oAsyVU&#10;kq3JVSShCKd1Vef7oqzdVXnHyigZt6eP3a/Spm4qLT+I1+lSk5pAAFTJ0qHNSr0pAZGt/eH0rHat&#10;bXD8w+lY5oYxGptONJSAbRS0lACE0gpTSZoAWkozRQAUCkoFAC0lLSGgBKgmjxzVjFRzdKGBSNMm&#10;NPkFQyVIySCfaMVeh5GTWUvWtePpTQDqMUUtMBtJinUhoENopaKAEpaKKQBRRRQAYooooASilpKA&#10;EpWNJQTQAClNIKUUwCem3CDy806eiI5+U9DSYGfEvympCOKstAOQtC2hcYFAFIirViOT9Kk/stjV&#10;i3sDDlm9KAKUkmKrxjea1orBZBuJpfsMa96LAOa42Jt71VWTINTXIHAFRydOKYFVJdhz71riXdgj&#10;vWI3BrWtE3AE0APkGKbTpBTaAI5VDUm7miQ80oTJzQBv+FBlmroytc74UGGauiIJpslkd2o2N9DX&#10;CR9TXc3i/I30NcPAu4mjoNEluf3if7wrug9cPAuJF/3hXcqMUAxN9GSadmjNIRwV5xI31qDFT6h/&#10;rW+tQU2UiJmwcVJRxmipAKUikpaACkZQ3BozTHamBIFxTO9PqPPNAD6TFFFABWn4aOJvwrLrV8M/&#10;638KED2Ov3UZoJAo30EGD4r+4K5uJsiuk8Vn5B9awNgAGKbKiNp6U0jFOSokUiQVLD1qMVJD1pIb&#10;NiPpT6ZH0p9aEkF10rBb71b110rBP3qTA3rfoKlqK36CpaYHRmkpTSVIjO1M9KwpPvGt3Ux0rCl+&#10;8aoDQ0L75+n9a26w9C++fp/WtykwFzTTSig0DK95900wU+8+6aatMAoFFFABRS5opAJRRRQAtFFF&#10;ACUUUUAFFFFABTTTqYaAMa5++a1LLpWXc/fNaln0pgWM0UUUgENNNOIppoAyPEdz5MWB1NcExyc1&#10;1PjGfkJ6CuVpMELV7To/4qpNWtZR7QKSGalotakNULVcVfjNaEssKM1KEqFWqUPQIdyOlRSTEdQD&#10;Uheq0zUDGm5Q8FfyqW2vIojkcVnuaqspPNJjOyOrRLyWFQP4ihXvn6A1yQ96cuKVgOkfxOg6An9K&#10;iPiUt91PzNZEQDdK0Lez396LASHWpn6BR+tSRvPP/F+QAq3b2apV2NQKAM+PTGf7zn86m/stV5PP&#10;1NXqG6UXAhgiAHAp7yqhwTyaWA8Vy1to8upySSscEN8tAHVlKr3FuHHIqZFMSgHkgVDMT1PFAEdu&#10;BGoAUVL9oPYColYHpSEUCJDcMajMh9aQUmaAEYmqF92+tXnas++kGKaAhtjhxVnU/v8A4VTgbLir&#10;OrvtcfSmBGlKari5C003eaAJmphqE3Gab5pNAE+adCfmH1qDdSxE7l+ooA27kYGarqauTJvFRLFg&#10;0gHOmBSKc1My8VCvFAE/SoHkqZhkVCIscmkA+Nc1IeKFbNK3NAFLUugrZj6D6VjakOBWynQfShgO&#10;pKKKQyvc9RUVS3PUVFTAKKKKACiiigBKKKKAEaqI61eaqHehAXI+lOpkdPoADXJa8OtdY3SuU1zv&#10;QBzO2l20ppagZAy0yp2WoitACClzSYooAKKKKACkIpwFGKAGUU7FGKAEopcUYoAbRTsUmKAEpKdi&#10;jFADaXFLilxQAgFOAop6CgACUhXFS1E9ADa2PC5/e/hWNmtjwt/rfwpoDtxRQKUVYjK1vtWbpv8A&#10;rBWlrnas7TP9YKQHSYoxTiKMUAJj5TWERXQAZU1hFKAGYp22nhKdspgYDrzWnpY61nyDmtTSVzmk&#10;BoKtShaVUp4WmIzdaX5K5sLXVawmUrnDHikxoRIs02WDFWoqbLQBmtHTClXGXNN8vNIZWjXkfWu0&#10;8syRFR1K1zMVv0rr7ZcKKEJnAyIYjg8EVZj8RTxDaHOPfmrXiWPZJwOtYrHFDAsy61NJ1c81W85u&#10;mT+dPjiDjJpgAoGNLE0AUpYCgNSAULnivTdITZEg/wBkVxHhqATTDcM4r0JBxVITHClApQKcBQIo&#10;amOlZUn3h9a19UHArIk++PrTQG7EOKzNf/1RrWiHFZniBf3TUDOJtGwa6LSJNzAVz1pHuroNIh2u&#10;DQgOpj4qQU0cU8UhCGuQvvvn612BrkL777fWmgNbw70P1rbrE8O9DW3Se4xDXE+Kv9cPwrtjXE+K&#10;v9cPwoQF+1HH4VNH1FR2g4/CpVGCKsko6p9+rNv2+lVtT/1lWrcdKBk8nSqklW5KquKBFS6FV7j7&#10;oq1epjBqrP0FAzZsPuD6VMKisfuD6VNikA3rVhBxTUhzU7RbBSYGBrwww+lZGK7C90X7UN1ZR0fy&#10;zyDRuBhEUojJq9cYQ8KahF9s6KPxosMqsu2m4p8shc5NM3UgDbSEUZzSGgBcUGkxSEUALRmm0UAL&#10;mjNJRQApqOUcVIKZMeKQym4qvIKtkZqCRaQEC9a1o+lZSda1UHFCAfRSZoqgFpKM0UCCiiigApKW&#10;igBKKWkoAKWiigApKWkoAQ0008000gFFAooFMBbuIgbqqJMUOa0LwnaBUEYBOMUmAwagR2ot9QMf&#10;QVHJcbDjFILoJzii4FltUkboKiluZJRgnioTfsegqa3mMuQaAHwQOw68VNHa7TkmqCXJyRngVajv&#10;EHUGgC08XmdKhdccVettUjHAFWwI5u1MZgLb5q0jbeBW3Hp6OcCnyaN6GgRh4Y0eUxrUn0d4xuJ4&#10;rOeMp1oAjeLbyTzUsC5NQvU0LbTQBv8AhcfM9dAa53wu/wAzmt8tTZLIr77jfSuItDgmu1vmyjfS&#10;uFibBNHQaLcb7pE+orts1wdscyKPeu5C0CY7fQXpNoocgAn2oEcJePukb61FUs0fmOze5qE0nuWN&#10;zg0F6cuO9O3D0oAi3E0oUmpwDQcigCHyGNIYMcmpXqLNADxUfenimd6AFpc0lLQAlanhogS8+lZm&#10;K0fDkW+X6UIGdlxRmjaKOKZBgeK3yoFYO3aBW94r5UfWsHbtFDKiITTkppoQ1DKRNUkJ5qEGpYet&#10;CGbURyKk21FEOKnXmrJKt30rB/irfvuBWAPvUmBvQdKkqODpUppgdHSUGipEUNU7VgTfeNb+p9qw&#10;Zh8xqkBe0P75+lbtYWh/fP0rdpMAopaKQyvdj5TUa1Nd/dNNSAmmAykxVgWppRa+9FwK1LVkWwFL&#10;5KigCrUZnUHaTirxRR2ppA9P0oAjEO7kEGkMJFTZoDGgCsVIpMVbMje34ijzB3AoAqUZqwxT0/Kn&#10;parJ0bH1oAqUxqvNpx7EGq8lmy9qLgYFz981qWZ4rOu4GVySD+VaFp0pgWaBTSaUUgFNMNPNRSNt&#10;BPoDQBw3iefzJD6Vi1d1aQPITjFVKljCMZOK3bdaxrRctXWaHo7ageOAO5poBYBVxKl1DRTZDcxw&#10;BWE94/QHj9aq4rG4GpweuZeRj3P503z3H8R/OjmFY6kvVeWSuaaZu5P51E0xFHMOxvPMB3FQC7A+&#10;XNYpmppuKm4WOjR91WI4d1cn9sK9KfFqbk4BIouB3NvZr6VejtUHauJjupj91+3elj1a57P+lO4H&#10;eLbr6U9bdfSuXdbyONZt6/N271HBJeynbvA/D/61AHXiFfSkkiAFc1JZ3o/5aj8P/wBVQfYbiQHf&#10;MR7UgOttW4qQYXmuGnMtmMCVutQRX0kmQzMfqTQB2uoaslmMsfwHWufvvFPnDai4B7msi4g3HNCQ&#10;imA/+0n7cVJ/bksXPWosAUxhntQBZ/4SUy8HI+lSRatn+I/jWabQGj7H6GgDULyy9CD9KjaCQH5g&#10;fyrO8gp0qxHqE0XRm/n/ADp3A0bIneM1c1xcsPpWVH4lkQ5YK31GP5VabxRHMd0kfbja3+NFwI1h&#10;zTvs9LHrED9mH1wavRbJ/usPxp3AoiDFL5VaDWDLz/KoTAR2NAitsxTol+YfUVYWzZuin8qjVdrY&#10;9DQM1fNp6NuqClU4qQLUvAqADNSkZpooANueKR2ycVIo20uB1oAYq96eTSMc0wmgRW1E5ArYj6D6&#10;Vj6j0FbEfQfShgLRRRSGV7nqKiqW57VFTAKKKSgBaKSigApKU02gAaqHer5qh3oQFyOnU2OnUADd&#10;K5TXe9dW1clrx60Ac4TRuqNmo3VAyY81G4pymhqAIcUuKWkoASilpKAFFLSClpgIaSlNAFACAUuK&#10;cBSUAJikpSabmkAUUZozQAUUUUAAqVDUVPU0wJCaiY04mmUAIa1/C5/e/hWQRWv4X/1v4UIDtg1P&#10;FM20/FWIytc7Vm6Wf3orU1wcCsvS/wDWikB1NGKXFLQA6NcqaxWTmt235BFZUiYJoAgCU/ZxUgSp&#10;NnFMDlphyfrWtoq5JrNmX5j9a1tCHJpAaqpTguKkC0FaYGfqo+SsB0rotThMi4XrWXFo0j9qGBmF&#10;cVG1dFH4ZdutTr4T9TSA5I0CuyTwrGvU5qVfD8KdqAOUt1zXUQLwKl+xRR9AKa0oTuKAM3W9NF0u&#10;e4rkZ9NbPHP0rsdQvAVwKwI5XToKGBjeUU4NN8nPet3WbfMSuRgmsI9MUhjY7cycLzVqHRpJDjB/&#10;KtjwS4SYj1Wun1aXbjHpTSFc57Q9P+xOM9Sa7KLmuUt2bzAx6V01vdAimBZAp4Wqcl+F4pBqFIBN&#10;ZOxQa59rjdIv1rYvrnzxg1WtljzlhTA2rcgis7XvmjKjrU8l2iL8g5rPmvC3UUkBy9tZsp6Vv6VE&#10;Qwz0p32n/OKmhvdvemBt5qUVnQ3We9WVnqQJzXIX33z9a6nzc1i3WlmQlh3qkIn8O9D9a2xWTotu&#10;bfINaobNJjFNcR4p/wBcPwrt81xHijmYfhQgNG0OB+FTAciobIA/lUwOWFWSUNU+/Vq37VW1T79W&#10;LU5xQMnkqvjJqxJVZjg0CJNUQBAayZl4FaF5cblxVGf7q0DNi0OEH0qZOar2fKCps4qQNmwgDc0m&#10;ogJiq9le+WKivbvzTS6gbtsQqA+1RhVl5rAm1hkGwVf07UldeTz9aVguS3tkgGduSa4zVdKaA78Y&#10;Fdd/wkCoxUjpUd5N/af7sDjvVIDgDTCatalB9nkZPQ1WApMYooxTgKMUANxQRTsUhFADTTadijFA&#10;DaKdikoASo5ulSU2ZeKQyqajPNTkVXc4oAixg1pp0rMXk1pp0pIBaKKKYBS0lLTEKKKKWgBKKWig&#10;BKSlooASiiigAoopKACmmnU00ALRRQKAJLwYANVZXMYyKtXg4FQXa5jBHWkBQdjL8xp5j4ojT5ak&#10;YcUgIQMVasx1+lVsVbsx1+lMConU0/bTU6mpA1ICSJK07c4qhEc1ei5poC/DOYuVODWhp14Sx3c8&#10;VlxDdlamtJgrY9KANNoHmy2TyeBWdrWVwD2ratb4MMVLc2SXo5qecVziGpFfnFa2p6G1vyvIrMjj&#10;y1WncdzoPCXVvwroiRXPeFBgvXRECmyWVr9/3bfQ1wkfJNd3qThY2+lcPC20mjoND7Rf3q/Wu6CG&#10;uEifbIp967lCWAoCQ7ZSSqFU/SnbKiuk+Q89qCTiNx3NjpmoTUqSEFlqE0MsaKeKIRk1PtApAMEh&#10;pCSal3AUxnoAbsLUhixTjNimGTNACUzvT6jB5oAdSiigUAFanhgfvT9Ky61PDH+tP0oQM6/bRtAp&#10;NtGymQYXiv7g+tc+BgDNdB4qHyD61zwJ4zQylsDmow2KlI3U7yKlooYrVYtzk0xYasQRYNFgNeLp&#10;Uimo4+BTs1QiG/PFYA+9W7enisJfvUmBvwdKlqOAcVKKYjojSUppKkCjqfasGb7xre1PtWFN941S&#10;AuaH98/7tbtYWiffP+7W9SYBRRRSGRXP3akWTio7n7pqVQopgIZKaZPenl1HQUhmx2FKwDd2aME9&#10;qDOaaZSaAHbT6UEEdxURJNNIpgSlsdTTTIPU1DijFADzIPSk8z2pNtOVKAJInxUNxcnd1qcLVK5H&#10;zUwHeaTzmlW9dOjGoQcUMaALo1NiMHB+oprXqnqo/CqO+o2egC+ZFNLx2NZ/nChZSxwKVgNAiq94&#10;MIcdcVTvXaMZQ896ox6rIp607AcndxO7kkEnPpUYtmP8J/Kuw/tN8/MAR7gU7zkk+8g/DilygctY&#10;WTK2SMCupj1NIAFXt6ZpDaRS9yP1pDoQf7jiiwFLUNUa5OCTtHQE1SM2K0pfD0i8gZ+lUpdOdOqn&#10;8qQDVfdT0AaoGjMdWQuFHvzQBVlHeq5cGnzPvOOwq/Y6cJOTQMy2SoytdPFpqHg09vDyycKQT+VF&#10;gORcU2H5jgVrXWmBTt/lUkFqsIwPzosBFbZU59qlijIqTbSgYp2A15NUARABlh1p666V5CfrWTCh&#10;kPHQd6vR246cn9KYiWXXpJOAAKpNPI3U1qfYCR92rEWlKV3EjPpn/wCvSA5+SIy9TmkWzrVMXlEg&#10;gflQDiiwGcLWpFtfatPbj5mOBUZukXgDNMCoLU+lPWzzVgXCt7UFsUWAjTTlPU/pTJbCNOecVY8y&#10;ql9LkBR3oAZHPnlFAA/E/rWlaWr3I3McL9BWdbQeYQg6k4FdDfDO2zj7AZ/qTQBmCGCM4Ybv0FPb&#10;TYZfmRQKuP4VhQF5CTjqScfkBUNnZrCTtJUdgxyT/hSAjXT1XoB+VSraj0qwhz+FK4zTAqXNtuXg&#10;kH2qgLuSD+I/jzWxIM8Vm3sNIDV0LVmuG8p/zHFS6/bBGVx3NZOgttlH0NbW03SHPVTR1Az81Igz&#10;TMc1InFMCajdihaR6QDi2abURc0A0ATdaQilQetNZqBFfUOgrXj6D6Vj3vIFbKdB9KGAtJS0lIZX&#10;ue1Q1NddqgpgLRSUUALRSUUABpKWkoAQ1RHWrzVQHWhAXI6fTI6fQAN0rkNfPWuuauQ8Qd6AOXJo&#10;zSGioAkV6XfUVOVaBknWkIp6rSlKAIaKcUppFADhS00UtABilApBS0wHUw0pNNAoAQ02pQmacIc0&#10;gIKKsi3pwt6AKuKNtXRa08WtAFAJT1jq+Lani3FAFDyqQx4rR8iopLYnoKYFEpWr4ZXEv4VXTTZJ&#10;Oin8q09K0yW3beVP5UJAdWgqQLUVpJvHPBq0BVCMXX+AKyNKP70VreIjjFYulP8AvRQB2PWgmlUU&#10;jigCW15zWfInJrSsBkGq0kfJoAqbamVOKkCVKE4pgcfcLgn61seHlyT+FZF03zEe9bXhoZLfhQBs&#10;hKQpVjFRvikA2EhDk1aNwKpmQKalF0KGBIZj2FN3se1Hn56UwszdKAFYMe9V5ISepqX7OzdTSiwz&#10;1NAFQ2oPWm/ZF9K0ksgtTLABRcDHNsD/AA0qWR9K2toFITRcDlfFNqfIz6GuENemeKjm3f8ACvNK&#10;T2A1/CXNwq+oNeg/2crda8y0SbyJkb/aH616gJaaAVbKNO1R3E6xjAFOZy1VLiEtQhFRowxyasqo&#10;qqbfFO2kVQy15StUUlqO1RByKR5iKQDWBTpUTyE9qcZ6POoAgJ9qVQpqXdmnBAaAESBT/wDrqUQE&#10;dGNMEApwix3NAC5dO9NN069qstD5Sgk9RWfLqkaHGeaYizHqJHUVYXVFHXiqNteC4PFQaw/lke4p&#10;WGbkV6snANR3OlLc/Mw5rC0u5G9a2Ne1A26Boz1PWiwGbD8rEDtViD5uaqWdzk89TTJrkxDj1qxE&#10;2p25zvp1rTPP86Mk9c0+1pATyGqsnFWXqtLQIqXL9qjuPuinXPWmTn5RQM17L7g+lSMajsvuL9Ke&#10;xpAIXxSqc1GeaniXigDG1C5MbYpBOG570axH84qKWHjApAWJpsAOp5qOLXZYM7SBnviqTHHFMNAx&#10;kjFzk9TSAU8ikpAApaMUUAJSGlpDQAlFFKKAEIptPNNxQAlEoyKXFDDIoArbSelQSQHrV6JgOKW4&#10;PFS2MyEHNaa9KoQDLVoAU0AUUUUAFLRRQIUUtIKWmAtJRRQAUlFFABSUtJQAUUUUAJimmn0w0AFK&#10;tFAoAkvBgA1HAe3anX3IGKpLIyc0gLMkW7oOKEtTKMCoxeuOAKS3u3j+7QBY/ss1JFbCAEk9qrPc&#10;yv3qCRHbqaABkC8+tORhUflY6mlTC0gLkYFXYcVThQyDNSqpWmBrRgAhhz0qK/ABLr3qiJCtDTFu&#10;DTaAntpmStSz1UqcGsMSEUbj1qOUGju7W6WcYNZuq6AH/eR9axbHUTEa6ayvvMFTqiTJ8MQEO2eM&#10;da6QrUSW4Ul16nrUpWtU7iK2pqDG30rhYepruNUX9230riIO+afQqJLaH96n1ruN+a4ey/1qfWu6&#10;30hMTmmXCnafoak31HcklD9DTEcKkm0sO+ajNSowGfXNRGhljFPNS7qhWn0gFzRSUtABSUUUALUQ&#10;6mpaiXqaAJKKSigBa1fDPEp+lZNa3hg4lP0oQM6zmlC00tmjJpkGJ4qGEB9654Nu610XihcIDXOg&#10;5oZUSWAZOK0fKFZ0HDVo76BiiMCnBaYZaVJcmgC6nSnZpqdKWgCvedKxE+9W1edKxE+9QwOhg6VK&#10;tQQ9KkBxQB0hpKU0lIRR1LtWHN941u6l2rCn+8aaAt6L/rD9K3qwdF/1n4Gt6kwCiiikBFcfdNC9&#10;KLj7pqNZwB1pgSUVC12q1C+pqvf9RQBbxQRWc2sL6/zqNtX9M/lTA08UhFZD6qx6D86jOoSN6CkB&#10;tHim7wKxPtDt/F+Qo2s3dqYG2ZwKjfUkj6kfmKx/sTN2P4mmS6U5GdtFhmi+vIOhFUZNW8w5qtHp&#10;pHWpVscUWAlF6TQbgmnJa1J9nApiKryk0gYmrnlCgRUgKoya0IV2KAOp5NQiOrSR4GKAGRtsP86q&#10;Sab55JTj6nFWkQsfepUTaSPpQBRTSyg+Yj04qqLAwkq/GK1ZX2c+hFWNUuVmOR3ANAzGMQFIFqUi&#10;l8ugQ1GK9Cfzqdbx17/nzUYTFGKAJTOJfvqp/CnNawTdVI+lOtrb+JulXJyr9OKQGK/hqE/dYjP9&#10;7/8AVTB4dlT7jKR9a1Xi3/UVO1h5yiReD3xQMxl0mZOSOfakNvJH2NXftElucAn866XS5ftEYY4y&#10;etDA4GVS/UU3ya3tTs13nb0qobSmBkvDikji3kL3NabW1V5V8g+YOwNAE8SAHav3V/U9zWrpFsHL&#10;SN91B+tY9nIAo9a2ri5W0iWPueT9ewpAVLt5tRYiIZA/BR/9emDR57bDMVI7jp/OuosWWNQo9P8A&#10;9dZ+qTCQ4XrRcDLuxvGcYx61BEBEPMb8KvTfMDmsO9ut52+lMAnuDMcnpUlvbb/mY4Wo7OPzDz0H&#10;WrJkLnHbtQBOqoOi/nQ4HYY/lSLQ3NMCuZNvWs2W8G85NaF4MDisC9TnNJgdT4fcJun67QcfX1qX&#10;SNSAkdm6nFctpd+bc7c/K3Wrdzm3IkHQ9aQHbXF+GUYweP1NZflkncaybDU9pBJ46VtGLzfmLAL9&#10;aEBBNMYuV71H9qdu+PpSXcokb5fujgVGKYizBMR941M65NUXOFq9A/nRg0DINKj2TY9mp17dPAMK&#10;SAc5HrU9qmJQ3qp/lVXUDnGfehbiC3vc9avqawQccVraXN5g2nqKqURJl1DinMQ9MHFA5qChmypI&#10;kxS4pwGKAFc1XapzUL0AVro5xW3H0H0rEuK3IxwPpQwACinYoxSAqXfaoKs3g6VVpgLRRSUALRRS&#10;UALSGjNIaAEaqA61fNUB1poC5HUlRxU+kAN0rktdTOa61ulctrXegDl/Jo8mpyaTNQMjEVPEeKkX&#10;mnkUARbaTFSYppFMBhFRstS4pDGT2osBX20oFWEsnfop/KrUWgTSdEP5UWYGdilrdh8Hzv8Aw4+p&#10;q7F4FkP3iB+NFgOVxSqK7eHwKg+835f/AKquxeDoE6gn8adgPP1FTRx57V6LF4fgj6IPxqylnFF0&#10;VR+FFkB53FZu/RT+VXYtEmk6Ka7rz0T0FMOoKO9FgucpF4XmbqMVbi8It/ER+dbx1DPQE/hTTcyN&#10;0WiwXM2Pwmo+8fyq1H4bhTtmp8TN6ClFrI3VvyoECaRCn8I/GpRBHH2UfgKiNh/eY/nUZs0/yaAJ&#10;3vEj6YqBtSWnLbovQVIIx2FMCqb/AD0Un8Khe4kbouPrWiIzSGH1NAHO32nSXP3sfnTNP0PyWDkj&#10;ity4h96p+SRQBfXiq15cbR8vWmCMml8j3oAsaPdDB3nB96jlvkBPIqJrcN15pyW6L0ApgAvlPTJ+&#10;gqRbktwAaeCFpwuAKAMhfDxlJY960bLSTafdPWrIuxR9rzSuA/7MT1Y002anqSfxphuTTPNZqALa&#10;QInQU8ACq6Ke5p3FAFgOBR5wqsXAqNpqALvnUhmrPMx7UnntRYDQ840vm1niU00zGgDS87FIZxWY&#10;8pNRiNmosAeJ5g0DD6V51XfazbEwNXA9KGA+1ba6n/aH869PMpUD6V5dDww+or04yhgD7ChAOWck&#10;4q0i561RVwKlM5p2EWGgBqNoQKrNMT3phkzRYLk7RCkW2DVCrVYgkosAosV7017JfSp91BpAZt/C&#10;Il3D1FKkXGafqw+T8RU0I4FMCAJS7asFaaUpAZ2uTFIh71zcUdb/AIhzgDtWNGKoC9ZHywSPSqss&#10;pkOWOatwjg1TKUMAQVf1FT9nT0zVFVrcltzcW6qOopIZi2jcilum/nRbx7Wx7064j3dPWrET23+r&#10;P1qza1VjUrGfrVi16UgJ2NVpast0qtKaBFK561FMeBUtz1qGboKBm5Z/6tfpTmFJY/cH0qRhSAix&#10;ViLpUOKnj6UMDG1cZeoIpgvWptXPzVnMKQxCdxzSEU4GkpAMIpKdSEUwEoopKAA0lBopAJSijFOA&#10;oAQ0mKdijFADKD0p2KQigCq/ymiZ+KeU3GmzpgVLGQWkPc1bplv0qTFNCEFLilxRTAbS0UUDClpK&#10;WgQUUUlABRRRQAUlLSUAFFFFABTGp9NNABRQaBQBJdrtAxUcRzT73tVSWQpgDvSAtQZckcVYWyZO&#10;g61NptkFG496uyoO1OwGWdOkPek/sxu9a6ginh+CTRYDm30tgc0z7Kydq7m2CRoGZckisu6dFfbj&#10;rRYDAjuDH1FWI7wN1rfs4EnIBH5064tYI+o/KkBjwqJ+BVoaTv6d6pXtusCl0yPpUugXrAMSeeMZ&#10;p3Alu9HNuNxrPeIp1rbXT2f5jzk5qrrX3selK4GU1aemX3lnBrMcVIjbTQ1cGjurSfzBU7ZrnNFv&#10;s8V0udwyKiOjIKWqKfLb6VxNuuc12+q5MTfSuHgGc1r0KiT2X+tT613IYCuGshmVPrXc7QKBSFL1&#10;Fcv8p+hqXIFRXL/KfoaBHCqoO4981HT1jyWb3plDLIx1p9MXqadmkAtLSUUABpKU00mgB1Rr1NSV&#10;GvWgB9FFFAC1peHJNkv1FZorU8NKDKc9hQgex1hek304tTd9MgxvE2dg+tc7nNdJ4l5j/EVzf0oZ&#10;URwbYc05r3FV7ltozWWZyaTYzYa9qW0ut7YrAMtXdKfL0rjsdinSlpkXSnmqEVrzpWKn3q2r3pWL&#10;H96kwN6HpUlMi6U+mB0lFFFSIpal0FYU/wB41u6l0FYU/wB41SAtaL/rPwNb1YOjf6z8DW/SYCUU&#10;tJSAjufumudKM394/nXRXH3TUKJx0poDDFmW/h/M1KunMegAraEZpfJJp3AyBpbHvT10r1NavlY6&#10;kUBB60XAz101alWyRe1XQg9/yp4AHb9aVwKqwKO1PEftVjd7D+dJuPr+QouBFsNMngYg1Z3epNBZ&#10;aLjMn7Nj0pPIA71reYB0H6Cs6aTBIFO4DPJAo8uhpSaTdQICtNxTs5ppFABjFTxnNQVJC+04oAc6&#10;Y61EDhiKnnkCDJrnNT1vYcR9fWgDYuvun6GsmC43t9FFZ39oST8FjjvSp8x4ouM3FYGpc1TtIT1N&#10;XcZoENoUc0Uq9aAL4YY569qY53cilbmhRmgC4sSqu5vwqS2YOdgGNwNVWuNyhfSkSXYQ3oRSsA2S&#10;M25I4OafE5Cg5xnNUbe78/Jz0Jq8pwgPuaBlO4ulTgmqr3q+9Vp3y7fWoyaYEz3o9Kzr+5Mo2jip&#10;nqrMuaGBStr5oSCe1bl3Kb4b05wM1ztzHtOa0dFu9hMZOAetSmBqWmsMuOa2Ld/NUP1zXN3Wnndu&#10;iPB7Gr2n3ktmCAfqMZH60wNZlwjTNwqg8nua4o3OWJrZ1DUnvAQxyB+A/KsFV5oYG7YNlc+tWgua&#10;r6coCCrVNAOWlpoOKUUwI5hlTWLcR5rblXINZ8kOaTAwWXyzW7Z3ImQKTzVaSy30RWO3tU2AsGzR&#10;TkYqxGueAOPWmwW9WVTFMBwFOFKq04LTEI4+U1Locm5SPQ1G/CmovD78sKANm2O4j23fyrO1EYx+&#10;NadmvJP1/lWbqZzj8aa3GZ7nn61c0xtr+xFNsdOa7IwOB1J6Vs/bobMeWg3H1HT86uT6EoSkJxUN&#10;rd/aBnHQ1ZxWbRQiNml8zHFMzQTtpAPJqPGaA+aXpQBDcjgVtxjgfSsS55ArejHA+lDANtGKfikx&#10;UgU70dKpmr1/0FUaYBRSUUwFpKKMUAFBpcUbCe1ADGqgDzWp9mZu1QLpTk5oQDYjUmasR6aV6mpB&#10;Y460AUmPFcrrYJzXdfY1FMNjH/dH5UgPKBA7dAfyqzFpE0nRD+VeoLGkfQAfgKU3CjvRZBc89h8L&#10;XD/w4+tXovBkrdcD8a7I3i0hus9AaAObi8Ef3mH5GrkXg6JOpz/n61qtK56L+ZpuyRvQUwII/DsE&#10;f8I/GrCafFF0VR+FJ9lY9WpRYjuSaAJN6R9MCmteqO9Ktmo7U8QAdqQEBvx2yfwpPtbHopqzjFIZ&#10;AO9AFfzJG6DFN8mRu+KseeKQz+gpgQfYmPVjTl09e/NPMzHtTC7HvQBKtoi9qk2qvYVUIJ6mkMYN&#10;AFszhaY14B3qttAoyBRYCY3n1prXRPQUzdTWegBDubmlCkU3cTSEE0ASg4p2+oAtLsoAmLZpCaYF&#10;pcUARs+KjLk0s8oj61WW73naDTAl5NLt96UQk0ySEgUAOwB1NIWX1otrPzs5phsBn1oAXKjvRuXt&#10;UqWY9KmFvxjFAGe1yFp8M5l4AoGmknqKu2tqIOaQEa27tUy2xWrHm46U1pCaAItmKaaezVE/NADW&#10;kApnnD1oePNV5I9lOwFoSg1KFzVCJ8VdjfNFgJjGBQYx6U4HNDNSAYg4oNOHI4phoEVNW5hf6V5w&#10;1ei6w+yFz7V5y1D2Gh0C7mH1FekJwAPauA0eDzpVX3r0A0ITGEU6jGKWqERMahLVO/NV3OKYEitU&#10;sT7TVVJKcZKGBoicU8TA1jSS4qtJele9TYZs6owKfiKnh6D6VxuqamxTANUrbxXND1ORSYHoVNIr&#10;k7bxtn7y/ka0IvF0T9QR+FAD9adZSFz0rOiCHvWHd3PmuXHQmo5rsqOKfMM6V7+KL5SayZNUXPFZ&#10;S3G7qKXKmlzAag1HPIFXD4sdRsVcdqwRj1q5azBBg4NFwNK0v16t1pzaht6VniLfyKayOOtVzAaR&#10;vmk4PSkjvWWqSFvQ04kjk0XEaY1Ljmj7Wr1kSSYFVjKQaLhY3brBwRUE3as+K6Iq683y5NO4HQWP&#10;3B9KmIzXM2/iAINuOlTReIfMYKB1NTcDdIqaMcVEBmpoxxQwKR0w3suOwrb/AOEbjRMYqhHP9nb6&#10;1uG7+0rhOPXNJtjOD1K0+zMVqniuj8S2vkbWPU1gO9MCIijbSlqbmgBpFJimsabmgCSimig0gFzS&#10;7qZS0ALuozSYoxQAuaCaTbS7aAKzybDVea43cVLcx5NU5ExSaA0LccVLTID8opxpgGaKAKXFACYo&#10;paSgYlLSUtAgpKKKACiiigBKKWigBKKWkoAKaadTTQAGgUULQA68fOBUU8eQGHapLxhxTI5Nv40g&#10;NnT7gOoqeSsOzmC9+c1tzOqhcEEkZ4qkBq2cO5eBWTqVyYN3HQ9qkS5KfdOPxp4lB+ZxkZ5oAlgv&#10;DLGvGOO9UrpfnH0NdKLdJlGMDjgVzNyMS7fQUgLlufLGfamjTGveAcU2STYuaXTtVA4qZsTI77SG&#10;hjK9ao2jLESOldjbXazDms3VfD4ny8fBqVILklnfBgKnutPW8X3rlY4ntjtbgitbT9VwdpNKzQjL&#10;1LS2tTyOKqr15rtmIuV2nmuWvtO+zt7VakNMXSoiQZB2NdVYz7xWJ4YUOsi1d0+Tbx6Upq2omX9S&#10;OY2HtXDQZGa7e8lwjfSuIjOCapO6HEmsh+9T613ASuEtc+YuOua7lVOOaoJD8CmXBAU/Q07ZTZ4w&#10;VI9qCThPLJJPbNR5qVgQWHbNRChljB3p6x55pgp4kIpAOEfGaZRupKQBmkNLSGgBaYnU0+o16mgC&#10;SigUoGaYBWr4YI8059KzGXbTI52gJKnBoA9AaRVqF79E7iuHF68nUmhSWPNFxcpv69qazoEU55rC&#10;6VHNxTk4FFxpEd0eKya1bpvlrKqWMSr+j/fqhWhpA+akgOwj6U6mx9KdWgite9KxYvvVtX3SsWL7&#10;1JgdBF0p2aZF0p1MDpqKKBUiKepdBWFOPmNbupdBWHP941SAs6P/AKz8DW9WDo/+s/A1vUmAUGlp&#10;DSAjm6GnJnHX8hTZ/umkQ8UwHlfc/nTdo9KKMUAGQOw/Kl302igALZpM0tJigAzRRRQAClpKWgYV&#10;Qn+8avVRuPvGmAylxRtpaBBikxTqcse8gdPrQBHikAqtdXhgJXH41UfVGPTFAGheIbhfLzgVmPpE&#10;UHzSN+BxSJqbL15qjM7XDbj+poGacdlFJ8y9B2p21F6YrN2tEMjnjPFMEnr1oA2VnUdKeJg1VrGw&#10;ecZHStOLRD3NAioTmlWrraZt71E9rii4E4XjNL5eBupkL/wGmX1wLdck8UAIsgOfrTLu8VFPPQVz&#10;t3eveHYgOPakjt3X5SD70rjLmk3G3O7vXSIQ8SkeprnILYntXRwjbCo9z/OgDCul2uaiNXNRTDZq&#10;qRTAiIqKRM1Yxmjy80CMueDdVVLdkORW41vmkFqKVgKkMz1OFL9asLBinbMU7DK4j4NZ+zBrXA61&#10;mMOaGBo2HC1ZU1VsSduO1W1NAAOafjFMApwpgNfkUwLUj1EooAXZSbKkAoxSEIoxS0dKM0APWlpA&#10;aCaAEk+6aqaC+JCKtv8AdNZmlvskoA6i1Pz+2DVO7KDDOTx29ansnBkGfRqoarNtxTitQY6XUGuQ&#10;EHyqP4R/OoWA+4vJ7ntVJ5+w71YtBgj0xWlrEm5BD5QAFXYLJpfpSQR7sfhWyi7RisZMtGXLpTAc&#10;HNUHXHBrpM1larDghvWkncZQRc0p5ppfsKTNMQy66Ct+PoPpXPXB4H1roYxwPpQwHUlOxRipAp3q&#10;FgAKqi0Y1ozHbimecKYFQWJp4sPerHm+1HmE9qAIhZAVILZRS5Y0nlk96AHBAtLvAqPyBThEKAEM&#10;wFJ9o9AafsxS7aAIvNJ6CkJY+lTbaNtAFcxMe9N+y56k1a20YoAqizFPFuB2qbFJigQ3y8UbacVp&#10;DSGNIAo4oJpM0wAnHakLmg00igALGmH60u00hSmA0gUmQKdtFHFADC1Gc0/dRk+lAiMgmk2GnsxF&#10;NzmgYnle9HlAd6eIs96kEIoAg2gUZAqwVA7VGzUAQmQnoKYVY9qnL0hcUAQiJjTxbHuacJQKPtFI&#10;Q5bYUSxhBkUwzmmNIWpgR5Jpdpp27NANMZVu7Ez1Fb6V5Z3E1o0ooAaI6XyxTsE09YyaQDVG3pQB&#10;ipPLpRGKBXIs0hNNmJU/LzVHUL5rRd5HFOwXLwNPzXMf8JevUAmo28YMx+VKVhnVZpc1Xs7wXSB+&#10;mR0NWFFADWqPGamZaYRQBHtqGaLdVndimtzTApxx81ajNNIxzTGl8sFvQUCKWt6+LIbB96uSm1p2&#10;Ocn86i1W681iT1JrOJzUt2GkbuneJZLU5PI9Ca7jT79dQQSJ+PqK8rVa1dP1VrAEKfvUJg0dL4v1&#10;ARp5IPLda41l4p7ym4O5upqW0tGu2Ea9TTYI2fCFgWYzHoBgV1RFFhYizQRDsOfrTpRimJkRppNP&#10;biozzTAYxqCQ4qztqCWPNMRZ0zTDd89BWtJoK4wOtWtLi8uMCrRNZuTuOxxl7YNEStZVxatXa6lH&#10;k5qj9nBqlIDgtShKqaxdtemalpyuuCOpFQN4XiYd/wBKTVxnn8Yqda62Xwcjfdb9Kpy+DXXlTmiw&#10;HOmoZzVmaPymKntVa4pMBiVJmo0qQUgCkJpaaaAHBsVJHM2etRCnJ1oA0VvmXvTDdtNwTVcjNWra&#10;LFUgEk6VXJq3MvFVCKGBIhq5OfkFVIhVy4HyCmgMRpdpNT6dIWkX6iq0vU1Ppn+sX6ip6gehKKmQ&#10;YFRoc1YC8VQjGuZ/KkyelaE2sptG3rWZqfDVVVN1AyS6na6O5jmqbJVxYjR9nzQIoFcU0Lmr5tc0&#10;wWvNAyhPHioQta89rVY21AFVUzS+XV6K0JqVLAmiwGZtpQlaQ0ypV07FKwGYseaeIK1VsgKlW0p2&#10;AyUtSaZNbla3FgxSPCKAOba0Zqqz2DV1ZVRVeXZ6ikBz0SlRg1OseatXSoehqqJccUAG3FJQXpu6&#10;gBaQijNGaAEooooASiiigAopKWgAooooAKKKKAEphp5phoAWlWkpRQBBd5f8Kp+YUq/I2KpS8mkw&#10;GGQ0odh0NNzinBqQyWPUHj7/AJ1fGpSIBuHBrKxWzcTfKvHShbgWD4lbjK/dqv8A22rsXI5qS3jF&#10;z8p61k3dmbZtppt6g0bc9/5qfWqkDeXzUeNqinJ0pCNSy1IocV0tjqAkriRV2yvTEcUnETR0+raY&#10;L1cjqK5KSM27YPUV1+nX4kGKr6/pfnL5i9RSTEijpOpfwmtPULYXK8VyMcnlGuo06781cUNWY2Vv&#10;C9oUZ89jUw/dyMPer2nphjjvVK6G2U1UtUItyEMp+lcejbSR711h5BHtXJtwW+tENgiP08/vU+td&#10;zk1wthIElUnsa66TWok/iFWhyLm0mh04P0rJk8Sxr05qpP4qBGAPzosKxjzttZl9zVepDcbs+pNR&#10;ihlDM4pM5pHHamwrUgSUtJil20AFJS0hNACmo06mpQpbpQloxOaYCCno2Dmpk09mqdNIZqdgKUj7&#10;qYi5NbcWgk9aml0YRKWzRYDACBaPMVe9Z11MQxHoarlyaluwzTmuFNV2usVSopXAszXW4YqtRRik&#10;wCtDRz81Z9aGj/fpoDsE6UtNTpTqsRXvelYsX3q2b3pWNF96kwN6PpTjTY+lOpgdPRS4oxSEU9Q6&#10;CsO4+9W7f9BWJcD5jTQE2kf6z8DW8KwtI/1n4Gt2kwFooopDI5+hpI+lLP8AdNEfSmAuKTFLRSEJ&#10;ikxS0UwG7aU0tFAxpFNxTzTTQAlOApuacpoAcaz5h8xq+xrPm6mgAK0ZpVNNIoAUGo5JO1Oziqzt&#10;TAV/mzVvTtASZBI+ST2BwKoq2a6DTH/dj8aTAamiwp0X9TTb7S0ljZAAOOMVbMlJ5uaQHAvpsoG0&#10;ZwPamaZZPMxTHIrptU8SLATGBzgisC018pKWHcc0xnV6TFsTaeoq/nFYmlaj5+a1g1DEOk5qhNT7&#10;u7Ccd6y5pm7mhATOcVDLbi4684qq4L1Xe2kYYAP4CgBk2rrbHai1ZtdVWcZPBrLbSnh+ZwQpPXFK&#10;6RoOGbPbjigDaFyDWtA2YVI9TXK2spcZ7V1duCsCj3NAGZqQyc1RKluBWjqI4FUc4pgQqpU46ipt&#10;tNzzUmaYCbaNtOopAMJxSNTyKY1ADF71nN1rRXvWe3U0MC9ZNhauxQs/QH8qpWR+XHvXfQKEAA9K&#10;G7AcsmlSP0U0y5sntsbhiuwrG8QjO2kpXAwJBxUaNU0x4qNKYDgaXGKVRQ1ADSuaTbTqWgBFFBpc&#10;4prGgBX+6ay7A4krTY5U1lWJw+aGB0VhJ+8H0b+VU9WG4ipbBsyj6N/KodYc5X1NVHcTMxh3q3Zv&#10;jFVpl28VJbNgZrR7EHWWU2dprbBzXM2bgoPeta11EYw3B/SsJItGhmsvVpNxC+lWJNQVenJrLmYs&#10;dx70khsjIoxStRiqEQ3JwB9a6WPoPpWCmnG86HG01tLG4GMj8qmQyWjNReST1b9KPsgPXJpDG3Bz&#10;jvTAD6VYSIR9KdQIrhDSiKpiaTdQBH5VL5NO3UZoAQJilxSZozQAdKWmHmgmgB2aaWpC1N30AOzR&#10;TN9Ma4C9TQBKaSoPtYNL5uaYyQikxSZpC2KBDqSmFzSFqAJMUhWo/MFIZgKAJNlHlio/tFNa5NMC&#10;by6TGKrGdjTGkNAFstimGUetVcZpwWiwD3INNGBRiigB/m4pGYtSAUuKAAzGmZzT/KJpfKoAjpGq&#10;XyqNooFcgAp22pSyrSGdRTC5EVxUXnr61M92KzJ2jzk5P0ppC5iyb1FOM80ovkH3mA+prl9ZiEvz&#10;ICMdycVkR4cZZqHoNanfprEJOwMCTV3zgK81WWOPnJJFdJHrAdQQD070JXE9DpWuwtRNe56Vz39o&#10;ufuj+tJ+9m9arkFqbr32PQfU1Xk1VR1YVljSnfrUg0U9zRaIWYt1rir3J+lZNzriydUJ+rf4Crd9&#10;o+1SR2rmZiyHGalyGkSpqIQlgo5PT0qVdbdegH5VQx6CtXRNMF2CT2qdWUbWh6mZEzIMnPbitiG4&#10;B6Nj2b/GsQWvk/LU6qR71rZWIZvCfHX8xSht3IrJt7kx9PyNW4bhX/2T6dqlxGpFsmmFsU0SZ4PW&#10;nbamxVxjPWZrU+yJvetNkzWT4gQ+UcetAHDzNuOaZTpBimCoYx609RmkjANbGh6T/aDbc4A60JAU&#10;7W1aY7VGSa7bQtFGnDc3Ln9Kt6fpiWIwo59TVo81Qhu6oZWyasbaryrzTQhlNxUlNNMRGeKjc1I1&#10;RNQM6TSrgSoPUVbY4rlba5a3OVrQTUGm61DiMsXL+YaiAoHNOApiK96MgfUVNjio7wcD61OBTAix&#10;SEVKVqM0gPN9ViMUrA+tZ8/Nbfi3/Wk1jxLu60pbjREgqSrv2UEZqEwA0gIKSrS2W7pUdxaGDGe9&#10;FgIaVOtPFux7U3yyp5p2GTVdtLRm5qjzWlo7O7gdqpCZK+ntjpVR7FgeldYw4qArzVWFc5nyilWZ&#10;x8grXvoxjNZ8yZUClYDn3QMasaZFmRcetdPbeHo5VDHOTVu20GOBg4zkVNhmlFHVhl4psZxUrNmg&#10;DD1G13Nmq62RrfkiD0w21FwMlbM96U2ZrVFtiggL1oAyhZk04WJFaD3SJ1YVXfVY175oAgezJpFt&#10;MUr64g6A1Xk1zPQAUXAuLbU7ycVltrBPf8hVeTVQe5NFwNs4XuKja5Ve9YR1L0FMa9dugp3A221J&#10;R2JqCXVtvQfnWQS70n2Vm6mi4Fq41t+2Koz6pI/epPsWKPs6rSAp+cz9c047sZxVtAO1XEgLjigD&#10;n5nb0pYCT1rWurQr1rPAwcUgI3kIpv2mtOVVVfesWZOM0MCwtyDTxNWdGKc74ouBoCTNO3VnxS88&#10;1K82KLgW91FUhd1NFLvouBPS1EJO1PBpgOopKM0AFFFFABTWp1NagBBTlptKtIBHmCgjHNUJa0Cy&#10;gHPWs+XrSYxgOKcGzTQcU/INADV610t7eoI074xmucUc/jXUamiC34xnApN2Y1szJjvAXDD1rV8Q&#10;2YdBMK5m0+9iu0lTzrU+wqpu6TCK0aOdFo7RmX+EU2I5FaBmItiMHGOtZkThQKmLE0TClpFOaWrE&#10;aWnXuw4rqLS680YPeuHRtpzW/pt1US0EzP12y+zPx0NS6RPjitDXYvPTd3FYmntsai90Lobv2/7I&#10;d56YqvDe/bGMnTNQ37bhSaYmwYpX0A0pnwpx6Vyx6mukupNqmubY4JqobDRE6801UINSk7mAq2VU&#10;VQyrGvNOuBVjjsKRrcydqLAVEbbS76vR6bnrTb6FbZevNFgKETgnmrUcW7pVbTrIznPauntbYRDF&#10;HUfQyI7It0FT/wBjM9bacU8tTEYqaHjrUyaOB1NaJphcLQBCmnqlSrCo6Co5LsLVaTVAtAGiOKeo&#10;rEGsjNadleCbpQBbqC8PyGp6r3v3DQB53c/eP1qOpbn7x+tRVD3GgooopALRiiigAxWho4+aqFaO&#10;j/epoDrE6UtIvSlqxFa9PFY8P3q2L3pWPB96kBvR9KdTY+lOpgdTRS0VIFO/HArFuR81bl8OBWLc&#10;j5qpCJNJH7z8DW6BWHpY/efga3aTAMUUtJQMjmHBpsfSnzdDTYxxQAtFLiikIbRQTimlwKAHUUwz&#10;AVG14q96YE2KaRVZtRUdKjbUc9BTAt0oOKzXvz/k1Wn1IgdaLDNppQKozTDNZX2xn7mlyTQBpfaA&#10;KY9yKqICacYyaBEv2mq8k+TUggqKaDbzQA9W4rS0zUFhyrnA61krxVO6l3celJjOsfXIE/jFVZfF&#10;ECdyfoK4+SPHNRMnGaQE2pXX2uRnHQ1RhTDZrWt7DjPr3qW80tYsbDk45osBFYXbQnIrZt9SeQ4z&#10;WTFakVfsoSpzVAXZTnmkI3dafjtRikB0VtbJtB2joO1TFAOgFMsn3op9qmIqQKGo2YukKHvXN3vh&#10;87flHSuwcVyWq+IGjLIKaAo6TZFyyHjbzXRgbYgPeuNsNVZpDz1/xrrbeTfCD7mmBn6g3GKonirF&#10;9J/Oq5x3pgIp5qbFQ9wKlNADqWmil6UCAimNSlqYxoAYO9UMc1fUZzVE8GgZeslwPxrt50eRAI2C&#10;txyRn9K4mz+7+NdxHcKFBJ7UpAURpEr8vO59lCqP5VH4gGAtXZNXiTq35CsjVtRW7wF6D1pK9wMu&#10;Xio1NPm6U1VqgHhqSjOKCc0AJmlBzSU8CmAjCmtxUmKYRSARvumsuyHzE1rOPlNZdquCaANPS5P3&#10;oH+y38qW9XzHX2Gai0V8z/8AAGq9cpkg0J6iZkXfWmW3Q1YukqvBxkVqtiTb0+QBB61djO8VlaY2&#10;RitO39KzluUiYJio5HJNS4qGU4NSgFxmnYpqtmlLUxl/TDjNXt9ZmnN1q75oqWBKXpN1R+ZRvPYU&#10;gJM0hNRlyOtMMtAExNJuqAyGk3E0wJ99J5lQ7SaCuOposBKZaYZ6jLqO9MMyj1osBMZ6ie4NN88e&#10;lN83PYU7APEhNOJNQmY0wyUWAnLVG6bqiLU8UWAAgXvUgkxTQhNHlmgLjvPJpplNL5OKXyxQK43c&#10;TSGpAgp2BQFyDFGKlLAU3zgKAuM20xpAvBqQ3IFUruSNzlifwppCuStdKveozeqKy9QKyrhFbPrn&#10;Fc23mOxidsY9TQ1YaO3k1WGLq4/PNXIXWYb1OQe4rzkxxr958/QGtvQdVSNTGCcDpn3oSuDOuwBS&#10;F1FYTawvbJqJtXz0X8zVcjJuzoDdKtMN+ornW1Q9gKYbx3o5A1Oia+PQVC9/isTMj85NKtg7ev50&#10;+VBqaj6mB3FQvqoHeqg0pj1qRdGz3o91BYG1YH1NMbVvQfmasJowqZNIUdqOaIcplPqLN0FZ19ey&#10;DuR9K6k6cB2rL16wCpmhyHY5OeXzB94k+9VyuOKu6bph1CUQp1Y1ta/4RGlpu3ZbuKz3KM/TvDT3&#10;YD9FPeust9DSMAelP0WPZCg/2RWgKewFdLFU6CpliA7U7FGKQDggpCtOFJigCpewgo30rz24Xc+P&#10;evS5U3Aj1rgta0xrZyexoA6tvDtusOIxubHWqHhu08tG/wB41U03UbiUCKPjIwT/AFrpLGyFsgT8&#10;z70wKs9tuqmgKHFbLx1RuIu9VFksYkAk9j602eAxfe/MU9DWgiiVcHmm3YVihDc44fkdj3q2kvY9&#10;D0NVrqyMXI+7Ucb7flPSiyYXsamzNQ3NmLhTGe9Lay4Ow/gauquKh6FI8w1PTjasUaqXkZr07UtF&#10;j1DrwfWsP/hBSpzuGKTSYzk7a1LHaoyTXfaBo/8AZ6c/ebrUun6BHZfMBlvU1ogUbAIVpuKcTTTQ&#10;ApNV5Tk1Lmq8rU0JhmmsabupCaYCMajpzUw0AKDirEEmKq5qRTihgaKzCpFlFZfnbaX7RipsBoXL&#10;5x9asisB7on8KsRaiTxRYDWIqMrUK3J9KUXXqKAOK8Vx/vM1lQRc10/iC1E7nFZMWnkGm0MVIcio&#10;vsGa27PTfMHFakOgqV560rAcxa6aXOBSa7pxQqo5rrYdGEJ3A1m6rqAtn2Fcn1NNAY1nFggGm3UG&#10;44xWnBbjO6pYbYbuaqwrlb7AI4gSoyau2kIjHAFQ6lcHIj7CrVv0oAcahIqZqhNMRUvz2qrMPlB9&#10;6tX7ZqrOflFIaOhsR8i/SrSiqthyi/SrfSpYxRUm7FVnm21Ir7hmkBV1RpIcOnIqC18Q9nGD71Yn&#10;1ZIj5bfrTGtIrsccE0AVtV1onhD+VY0l479WNX7zSPINVxCq0wKe4n1pwVjVzhe1Rvc7egoAgFux&#10;pwsveka6btUDXTUgLJswOppBEoqq1yTTDckUXAvhV7CnqtZn2s0n2tqVxmuAPWjKjvWT5rN3oye5&#10;oA1mdDVaaMN0qn5oWmNcE0gJVbyjV+3vvWsOaYrzVJ7pm70AdZcXsbDBIrBlmAbIrMLk96VZMUXA&#10;0ZrvfUDSZ4pqNupH4ouAhcLUTPmmk5pMUgHbsU5Xz1pm2koAtcVLYncSBVINSwzGI7hTQGpplg08&#10;oQ9Cau6pZi0coDnFUotb2EEDB9akuLv7Sd1UIbRSA0ZoAWkozRQAUjUopGoASlFGKVRSAQxg5Jqh&#10;MMGrzJUEkJNAFUCnhRS+Til8vFIY1Rz+NdTqVqi2+R1wO9cyEqyZ3kGwkkelJq407EWmwFnrsF+W&#10;2b6GuesovLy1b18/kW2O5A/WrmrRSCD1ZkzairweT3NZRi4qVl4qRZAo5qUrCbuKgpwWoGv1FRnV&#10;MdKdxFvpWhp0tc62oE1p6HMZM5pSegNHUF/MQj2rnbI5Y+xrbhbjFZEMexj9ahEosXb9BVq1GBWe&#10;x818elaUQxQwKWvX32ZBjqTXN/2gScmr3iW48xwn90VjVS2KRox6kB1FTrq6jtWPS07jNoayoqSL&#10;WlNYQFS26gnFO4G+dZGMiqoDXrZPSlitUXk1dinWLpT5+w7GhZWwgGBVsOFrGbU8dKgfUSaFoJu5&#10;vtdhahk1VVrn3uie9RNNTuI2ZdYz0qpJqbNWcZqY0tK4Fx7stULTZquZKYXpXAnMtXNLvjEwHY1l&#10;bqkt2+YfWi4HoEbbxmob37hp9ofkH0pL0YQn2qgPOrn7x+tR1PPESx+tKtoTUMZXpQuavLZAdak8&#10;pVosBm7cUVdkiB6VUZMUANrR0b71Z4WtLR1w1JbgdUlLSJ0p1aCKt90rHg+9WxfdKyLf71JgbsfS&#10;nUidKWmB1VLRSgVIFW9HArGuR81bd4OKxbr71UhDtL/1n4Gt2sPSx+8H0NbuKTASjFOxRikMhmHB&#10;qj/aO3jFaMq8GsgWW7kmmgHtqR9P1qFtRb2qQWKini1UdqYiobxj3/IU0ys3r+daIiA7Uvl0AZoj&#10;Zu1OFq3tWiISaX7NQBm/ZD3NL9iHc1o+QB1Io8pfc/QUXAzxZKKSS2UDpWosGex/GlNpu44H60XG&#10;YaQ+1TCHitJrLb3/ACAqApzjn8aLgVVgp4gqyEp4WkIreTQYA3Bq1ikK0AUZLQAfKOfeqA0Mt1b8&#10;q2mWnQR+YeelAGONAU9Sal/shEG3oKt3cDofkORWc9xK52jP0xmgZGdEUcbvl9Kvxwqg2r0FY1zC&#10;8J3EEA9jmtTSNNkuxvHAoAnEYpVXFXTpbRdTULQ4pgQgZoAzTzxTC4QZPQUgNPSdQVQUY42nj8as&#10;z63FF1P5A1ylrdb2PvV6WMMKVgNJ/E0fOAx/IVxd3GbktJ2Y1Y1W4ZQFUfU1XaA4A3jn0p2AqQWn&#10;lEknmuw0s/6OvruNYEOkleeua6OzgMcAX/aNFgMa6PP4004pLj72PelBpgIDyKkLUxV7+lLTAcGo&#10;JzQRRSEJimMakJ7VG1ADUPWqR61bU9apnrQMv2vSrAOKr2nSrIGaAFXmnA00ccUooASQ4FRgZqST&#10;pTUFADlSjZipFIFKzZoAgPFOWlKZo27aAHYppWn0hNAA6/Kayo+BWs/3ayJjtFAFrw82Zyf9lq17&#10;lSwD8YzWP4aGZT/utWjMMstCAqX6VThX5vwq/cAtVLyyhz71rHYhl3TjhiK1bfrWTCuxg1b0UAHO&#10;azmNCVDOM81cEIpZIx6VIygoqdLJnGanzjmjzM0DG29t2NaKqFrPLGkDYpAaJmVaYbtRVHNKTRYV&#10;yd7sP2qPzz6Coc4poaiwE/2gmmPO3rUZNN2Zp2Afvz1NAagRE1ILY96YEWaZ5mTirQjC1nXtq8p/&#10;djHuaEK5ZeQL1NRNdKKxtYsHjQs0oBHYda5uDUJZT5e48U2rDWp6C8iRjLNin2pFzzH81cDJbsfv&#10;v+taOgaydPzEr/K3PQHn8aW4Hcpp7H0FE1r5IyzAVzcviAtwWdvxwP0xVRtUPYD8eT+tNQYrnRte&#10;IvfNRnUB6Guba8kfv+QpPLd/WnyIWp0UmobecD86rtrGO4rJ+wMetOXSyafLELGg2sj+9+QqFtbX&#10;3NRJpGe9SjRx70e6HKRtrQPRT+Jph1gn+EVbGjj0qRdKUdqOaI+UzW1Z+wFU7vU5Mfex9K6H+zwO&#10;1Q3tgGRh7GlzoOU4ua9L/ekb9aoEFsn+dTXUOxsVZ07Q5dRyUBwO/aod2UitZae12di8mun0vw0Y&#10;BljyaZ4RsTBK4bqorrAtC0AyE0UVKujitUUU+ZisUU0pR2FTLYqtWQM08JSuxlcWop4gAqbgUxno&#10;AbsA7U00u7NNJoAQ0gpCaUGgQhrJ8QRl4zjtWuaimj8wEHvTA89067+ySCTpj0ra1fXV1ACBBlmI&#10;BNXJ/CiynOcVc03w7HZHcOT70hl6zh8lFT0AqxijbilxTASlAoxTgKQDaM0u2lxQAhqKS3WTqAfr&#10;U9GKAIUhCcAY+lOC08igCgCN1qpLHV5qglXNNCKCDFXbU4qsy4NTwnFNiLR54NZ13a+TyPun9K0B&#10;TmUOMHpSTsNq5kRPj5T+HtWpbz7hg9RWZPb+Udv5VLay547irauStDSDU9RUSHcM1IDisyxcUhqO&#10;W7WPqagOoA9KBFkimNUBvDUTXJNAywTVaQ5NY2sag8Jwpqppt28r/Mxp3A6LFBoFFFxDSKQJT6M0&#10;ARsuKp6hIUXIq+wzVDVB8lAGD9pZjyTW/bD5RXOqOa6S1+6KEApWn24+agipLYfNQBrwjipNoNMj&#10;4FPFICN7ZTyQK5u7XDHFdQa5e8+8frTiBqaF0P1rVrL0LofrWrQwErjfEn+uFdia47xH/rhSQy5D&#10;0qeIcioYulTR8EfSrJM/Uvv1oW/SqGo/frQg6UAObpUDVYK5FQOMUAUrxap3PQVbmO6q1yvAoGdH&#10;YDCL9Ks9ar2X3F+lT5qRkEqZqeFcCoZWqvPdMg4oApa7pmT5nrVHToXVgFJxmrFzdvLwaLC9NsST&#10;zmkBqahGXwPQVmGHFT3OqeZ0FVGuC1AE2wVE6KKiLk0w5NAEpIx0qpImal8rNL9nosBUMYpPLFXP&#10;s9L9mosBS8v2o24q6bekEFFguU9maaYc1e8oClKYosBQ+z0hgxWgUqOVMc0WAw74beKpVav5Nxqr&#10;UsYUUUUgJYm7U+aoBxzTiS1MBlSJTdtKEpWAm4NIYwaj2mjBFACtHioytOyaQmgBtSRylelNBxSg&#10;0wLDXJShb2oJW3UzFFxF4XYNPE4NZuKXpRcZqCQUpOayw5FPW4K0XA0qUVQF4RT1vqdxGqx4AAqG&#10;SMiqT6oT+FQvfM1FwLbRZGaZEB3qmZyaRZiOaVxmmGApouOcAVWS73cYq7BFn5jVRV2JmhZxGZgn&#10;ryak8VX/AJe2EfWrulw/Z1MzdT0rntRBuXLnvRUleXkirWiJCTLTru38pC1WraLbVHWZ84QdKi5J&#10;l4pcUlGaBi1t6AvBNYY5rqNMg8pAKTEzRjOKzi2CTVtnwprOLeYdtISLVkmfm9avFsVDCu0Ukr9q&#10;aV2BjXemGdi/qaqPpLLW7mk34q7IZgjS2NSJozd62GuQtU72/wCMCiwGTcQiI470kUW6lSPccmrS&#10;R7aQxYl2VIZqjKmon+WmBMZqaZag3UmaAJjLTTJUWaM0gHl6TdTc05E3UAGaMZq2ll61KsKpTAoi&#10;ImrVnbYYE1MZQvQUxpyaAOhOsiIYqlda2ZQV7Vjl6aXp3ESlx6U0yVEXppekMlL0wvTC1JupAO3U&#10;qQ+YajrS0qHfzQBXWyq7p9rsNX1txUyQ7aaQFlaWkWlqhFW+6VkW/wB6ta+6Vk2/3qTA3o+lOpid&#10;KfTA6wigCpGFNxUAVb0cViXX3q3b0cVh3f3vwqkBJpQ/eD6Gt7FYWk/60fQ1v0MBuKMU6kNIBko4&#10;NU0jHrV2XpUcYwKAIgg9DThH7fmalIpMUxEe3Hp/Ok/P8BipTTDQA3bn1/OkKD0FKTSE0AJ0/wD1&#10;UmaQmkzQMfupc1HupQ1ADzVeTrT2kxVN5/mPNFgLAp2cVUM4Hej7UPWiwFomm76qm7ApPtQbpTsI&#10;sM2alhXHNUTIauIxxSAWVip471d0g5U+uapKc1Y0t9jMnrzQ9gJNatROoB9R+vFM0WLyAY/Q1bvl&#10;3oR7VgaXqOZivrSWwzpLhcisa4bFbMjcVkSw+YcChAZ8kuOKry23ndSa0nscdaBbgVQjOh09YjnJ&#10;q3kL1qykAPJrP1q0DgMvWgBJpEYYJGBVMGGI5HNUxalvakhs2bPt1oA3IrxZOlaJ5jH+9XMLGYq6&#10;K1YvCD/tGgZgSnLkVKOKjx87fWnsM0wFMmeOlAGaTZUirSAVVzRtqOWcQ9aiS7Mp2jqaAJnGKhbm&#10;tBdIkPJ4HqcVImkR45kBb0FFwMheM1SzWhdwG2JFYyy4NAG1arhRVoVRsJd4xV6mAoAPNJRQKBCO&#10;M1FNN5Sk0+Y44rPvptxCDtSGJHOepPNdDZWIiQTTH7w4Hc56Vg6ZaG8kWIdzz9O5rpWhGpS+Xn93&#10;GMcUgKMmrNanCAKfpk09Lw3Qy2M+o4roktUtVO0AAelYt5d7iQF/HoaEwKBOOKTNQXVx5J6ZzVZt&#10;QY9MCmIvzttXmsO4kzU0tyZOCapytmkxmv4Z5k/4A1bIjxIoPOAax/Cq5lP+41b0EYzu74xQgZFd&#10;jHSsi69a2rtc1kzp2rSLJaEjl8wVq6fdbhsPUVz3meQakTVlT5icGnJXFsdaTimM9clL4seM7eD6&#10;GoG8USt0/lWRR2LPRXN6FrkksoST7rfoa6wbaAuQLTsZqYbaDIooFdEPIoAzUhuFHcUxr9R3oC4o&#10;hJp4gqs+pDsM1A2pn2H407MOY0fLAp3C1jSaqB1f8qozasvbJ/GmoMVzonu1Tqfyqu+oDsCa51tV&#10;P8KgfXk1C9zLNxkn6cCq9mGp0UmoFe6r9TzWTqGsL3Zm9l4FUU0ySXrx+tJc6HtUkkn9KNECRny6&#10;zk/Ig+rZasm4ummbcevtxSXEZU4qHrWcnctIkUF63dD0JpG3sCAPasvSE/fID/eFekrQgZmJpA71&#10;YTS1XsKuCng5quZisVlsgKkW1FTGlzSuMYLcCn+WPSlzmkpAKEoxikzS0AFFGKKBCYqOdcgj2NS0&#10;jDNAHmuppscg12XhbVswCE4UYIJHXNQax4dF58y8NVWx8JMn32IB6gUDNbTYVEkjody5Az64rTAq&#10;O3gW3UIowBUooAMU4JSClpAO3Y6U3OaKAaAENIRTzTTTAYRTcU/NIaAI2FIKVqBQAUYozS0CAClA&#10;xSZpRQAtKKSlBxQAtOptOoAKKKTcB3pgBoxUb3SR9SPzqvJrEad8/SkMuYoFc/P4vVOFGaSDxC9x&#10;nAAoA6EioZBWM2oyN3x9KjaV36k0AaTrk8UjTCDljiodIUhzn0qvrtO4rFh/EMa8Dn6Ug1/PRfzr&#10;l4utX4TUuRVjXe8N58uAPSqvnGM7vTrT7A/MKvapZceYO/X/ABq4SJki5pt0Hwezfzq7OOK5fTbj&#10;ym8s9D/PtXTQP5y+4pTVmCZi3UZc02KAito2YaoZ7XyxRcCjSYpaKQzB14c1W0n74q1ro5qtpX36&#10;AOlozS0hpgFLSCnCgBKo6oPkq/VLUx8lAHOKOa6O1HyiueA5ro7UfKKAH4qS2X5qbUlsPmoA1VFO&#10;FIOKcKkAauXvPvH611DVy9594/WqiI1NC6H61q1l6F0NalDAQ1xviL/XCuyNcb4h/wBePrQhl2Pp&#10;U6DkfSoI+lWU6j6VRJmaj9+tK3HFZ2of6ytKDpQBesIRIcGq2qRhGwOlWbCQKwz0qrqc/nOW7dqS&#10;3AyZVqKdMgVZnFRypkA0xm1ajCj6VITUUB+UfSpM1IyKSoJIs1aIzSFaAMtoM0z7LWpspCmKLCM3&#10;7JSi0rQxSFaAKP2UUn2YVdZcVGRQBXEQFO2CpNuKTFAEDR0mzFTPUZoAjKU3bUtN20AR7aNtSYpN&#10;tAEJWql821a0GFZ2qp8tAznJDk5plPIo6VmxiBM07YBSbqTNADsgUbqI03nFSSw+XTAj30u6mmk3&#10;UAP3ml8w0wPTk+bigBd9G8VbFhkZpBYE0AVeDR5YNTSWRWomhIoAaYab5RFOwRSiQigCPbSYqcSZ&#10;peDRYCvRVjygaabeiwEOKMVN5GKURUWAgxRip/JqWKMJ82M0WAqmPFIFzV5k8zk9+wrQtNJMnQVS&#10;ig1M+ztMfMa39O0/zPnbhR29amSxjtBuc5PpWffaw0/yJwtEppKyGlbVk2r6pv8AkXoKz4Yyx3Gm&#10;xw9zVlRnisxN3JVqOayEvJqwkeKfirSEY82kdxVR7ArXQscUg+ak7BcxtOsC7ZPQVv5xTI0CVHPP&#10;sGakTG3lxj5RTrSDHJ61DbQFjvbrV3dtoAez4qhfXwg5qV5c1hao5ZqpKw0h76uxqM3zPVTFWIGA&#10;ouBKqNJ1pTb4oN3jgVE87NTAtLGFpGkAqtkml6UATGaonfdTS1J1pDEop4iJpp4OKAEpQKsxQA8m&#10;phsX3oApiEmiEHOKumXsBTUi70xC5xTS1SHimNigCMtTS1JIcUzNIB5em7qaTSZoGOzSZozRQAUU&#10;5Yi1WItPZ6LAVkXecV1Ol2XlLUGlaHg7mre8vHFUkIqCOldas7KimGKYEQooFBoAq33Ssm3+9Wrf&#10;dKybf71DA3o+lOpidKdTA7RqZT2puKzArXxwtYF23zfhW9qHC/jXO3h+b8KqIFrSD+9H0NdDXO6L&#10;zIPoa6PFJgJSYp2KMUgI5BwaiQ8VO44NZzX6RdSKaAuZppasyTXI17/lUDa5n7qk/hTsI2C1MLVj&#10;Pqcr/dX86iL3EnoKLAbbPio2mA71lCzkf7zn8KeujB+pY/iaBluS+ROpFQtrMa96fHoCf3fzqzHo&#10;yp2FAFA62p+6pP0B/wAKb/acr/dj/M1sLYhakWBV7UAc7MtxP6L9Of61UOlTD5iSc12G5Vpkt2Fo&#10;A5NUaP72fxq3bwrLzkfnUt/OZTwKybiAimB0EenbuRVgacBXFfa3t/usR9DU8XieePvu+opXA69r&#10;TbSoucDtWBb+Knbh0/L/APXWhbawsh7jPqKBGpsDVnz3HkvuXqKsiTYCRWVI2Tk0AOvfEUvKjAzx&#10;0rnxKS+8HkelWtRJzkCoYID6UAaVrdPIRuY/nW9bybRWNZwbetaKSAUMZYmlzUHmUjTCog9Ai6ic&#10;UxogwpaQvQAyXTY1G9uPpSW8cZYADrxkmi9mLqB71TeXyvmHY0wJ7uNYewNWYPmhHb5jWK135xJ9&#10;zWva/wCpH+9QwMID5m+tOZe9IOWb6mnkUDFWlLYqMyBepqtdXgAODQBXlfzW9hWv4atA7NM33Yx+&#10;prEgXfgDqa6lo/ssKwLwTgsaQEjW0mqHcflQdPT8qSTQnj5D5x2KgCtqG5VQAOnAFZes6ln92p49&#10;qLsDO1C1ynPUVyNwNjV1qjI49Oa5y6g3UMA0+68s47Vtxy7q5hcpWhbX5WhMDaNIX2c1SGog/Wk3&#10;GXk9KYh8twWOax5rkhj71pSDFZt3FnmhjOh8PzqiOw++Rj3xS6TqZtWYHuawdOlKsD+dal5bFcSL&#10;zSA321X7QAv4n86rhNx3VlWF+Aecg98itePUI4+RlmPQY4oEUtetTldoJJHYVnppcrfwmusBJ5bq&#10;etJTA5dtHkAyRVb+zWHUV10i5FZkw2nFCVwbI/DFv5chP+wetXYLnEvlnutZDyFTjNEj7Cso/hPN&#10;WoC5jopkzWZdQ1oQyeaAw6GoriOpWgzk9RkKnPpWTPch+o5rqtQtAwJrkb2ILx70NsEiJZvLO5TU&#10;x1OQ96q9OlOU1Ay7ZX8hkXk9RXX/ANsH0H5VRstCWIB8ckVcGm57VpGyWpLQf2yR2H5Uw6wx7CpP&#10;7MHpUiaaPSqvEXKU21Nz6flTGvpH7/lWomnAdqmSzApc6HYw/nf1oWxd+ufxNdELYU8RgdqPaBYw&#10;4tHJ6/yq1HooHWtUDFIxxS52x2KaacqdqnFuFqTNITU3AbtAqpqrhEJq2axvEEmFxQgORvn3E/Wu&#10;o8D6fbsrSTDLZwAf8K5Gc8/jWhY3Bi+6cGlfUZoeJoQsnmxLtx6V1FlL5qKx6kCuQvLwzjdIcsfa&#10;uq0w4jT/AHRTAuk0U0PT6BAKfUQp4NIY4cUtNHNP6UAJmlFN604CgBaKWkoAKaRTqQmgBAKMUZpA&#10;aAHGgCikJoAdS0wNTgc0ALSGl6U00gELUZoxR0pgIaSlLilGDQBGaTFS7aXbQBDtpQtVL+4aHoay&#10;7a+eVsE0BY6DAFBdV71n5zUbrQBaudWjt/vGqa+JkkbaorI1pelUdNH7wUAdc2pnsKha/dqixTTx&#10;TEWo5GlByazXjLHkmtOxGQahdOaYFIW2aVrfAP0q5imydD9KQzk5UwfxrY0VM5rMlXk1r6IvWkgN&#10;Dy6XZTwtL5dMCSwGG/CqGvGtG0Xa2fasvXWpAYUR5q9FWfF1q/Gago0bE8iumhQONp6GuXsfvCuo&#10;tW4qlsJnManam2b6fyrX0q83AN+B/oak122Ei7+4/lWFp8vlNtPQ1r8SIejOxzmq98flqO2u9y89&#10;RTbufcKytYoz6SiiqAxNc61V0r79Wtb61V0v79IDpRRSikxTABThSYpaAA1U1MfJVuq2oj5DQBzg&#10;HP410Vt90Vz2OfxrorUfKKAJSKktR81MNSWn3qANTFKBSmgVICGuYvPvGunNcxd/eNVERqaH0P1r&#10;UrM0TofrWnSYCE1xviH/AF4rsq47xD/rx9aaAux1OnUfSoI+lTr1H0qhGbfn95WnB0rOvVy/41o2&#10;/ShjEkbb0qOSXzOTUky5FQ0CIZqkMeUBqOWp/wCAUDLsP3R9KkqO36CpDUjDFIRSilagCOkNKabQ&#10;IMUEUhNG6mBGwqM1IwplIBpplPNNxQA1xTKkIzTCMUAIRTSKdS0ARkUmKkK03GKAGkVUvo96mrhq&#10;N1zxQM46VdpxUJrY1Oy2nIrLK1DQyOlxTsVPbWplNKwE+nW/8RqzcwbxVyKDyxilKVVgOeki21GR&#10;W9LaB6qtplKwGUBmr9jaZ5NWotPC8mrSpiiwCYpMYqXbRtpgOj+brRNaKaQLT6BFJ7IGoW08HpWl&#10;ikK0rAZD6eRUD2xWtwrQUzQBz5Qik3EVvNArdRUT2CmlcDH8w0hkJrUOmigaeBRcDL8wilEhxWob&#10;EGq1xa7Ogp3AZY3ZhYN1xWq+uSScAYrOtbYg5Iq4ExSY+ZojfMvLHNSwW+7hRSrEWrooY106Pdj5&#10;jSSJuZY0h8ZPFRBRHxVmS4ac8k1GYgtO6QXI/MxTC5bpUgWnjii7C5GsPrT/ALtNebFQs5ekA+Sa&#10;mRQ7zuNPjhxyac8u3pQBIWCVXklzTGfNIBTSGkGap3trv5q8BUN4di5qhmG67eKFpSdxzT1WkBat&#10;rXzeaspp3rTNMbnFagFMCjLY4HFUvshPFbwGackftRYDIh0st1q7FpQHWtJIC3arMdgxosBjXsS2&#10;yFgK5l23HNd5f6OZUxXEXVqbdipoaAbC3OKvhQtZoOKsqS9JAWDcAUfaqYtqx7U1oSnWmA8SlqRn&#10;pmacsJakIYTmkq7FpjP2q/BoJPUU7AYoUmporFn7V00GjKnWtO3tVjHAFOwHKW+hNJ2Nadv4bA+9&#10;W/tpwSiwGfHpCR9qkWEJ0FWylRMMUACnNLSijNMA21DcLirANQXLUAVBRQDRmgRVv+lZNt96tW+6&#10;VlW33qGM3U6UtNSnUwO3YU3FI86juKZ9oHbJ+gNZgV9UbamT61yt5dAtxXVXqNcLtUH8azh4dL8m&#10;qQFbQTulH0NdLWda6ILY7wcGrotvVjSYEmaaZQvUikFuo7Zp4VR0FAELTqRgc/QVljQw53FRzW3u&#10;xSF6EwMxNIA7CpBpYFXDJTTKKd2BANOApws1FSGSmlzS1AUQqO1L0qPcaTNAE26kJqLNBagBzGmE&#10;0hkphkpgPJqCVc08vTC9AFCaGqU1vnvWtJAXqP7Ee9FwMJrIHtSLYD0rdNqB2p8cIFAGVDp496uJ&#10;ZGr20LTWlUd6AK4tXHGeKjexI5JqV75VqCTU88YoAh84rxSfa1Xg/pUMlxnoKrM5amBqJdo3f86k&#10;VgehFYZWm9OlIDexTScVjLcsvQ1MuokdRmgDdhk3DNPYZGe1Y8GogHFWJb7cNo70xEnmb8/WoL1v&#10;kNMB2VmS75c5B5oAWxlwDmuns/mgyP71c5b2RPUV1VjBshx75oYHH3UpVzg96haQnqanvIjvb61D&#10;5NJjGE5qs5JOParTQmojCRzSAdp83l49RWteXTTqCP8AOKxApVgfWtWxbJ2mmA+31JiBg1o20JnG&#10;481lTWBByhxVi3uZIPu9fXtQBrtb/Z0MjccYH1rBaLfV2Qy3Ry/60+OxNMDJex3Ui6YK3UsPU/pU&#10;q2qiiwjFitQnSpCtbaQKOwp+0UAc+1uzdAfyqJtKkfov510hpQKBnKwaLMh4Xity2sXChWrQBpaB&#10;FFtKDncfTtU1ppy253dTVkCjGaAF60lPEdKI80ARsc1QuUxzWpsAqGSAGhMGc/cDvTIm7Hoau3ce&#10;01nOPLPtWqZJqaZP5P7s9O1aMi7qwUPmDHcVftbzd8rHmokhpj7xAqnNcLqJ5Ndnq821DiuHu2ya&#10;l7DRpeHfDT6wTjgDqT0qTXdB/sl1AYMPY5qbQNT+xqQ2du7JxxU+r30NwP3QOBnJIxyT2oQzo4JB&#10;IoYdCBipRxVDRH3Qp9Kv0CEzmgDFOJAoWgBKdShM1IsJoAYOKdjNSi39aeEApCK5WkERNWunb86i&#10;kuRH1YCgLjFtjTvIHeojqKdsmoX1PHQAfXFOzC5aMS1zXiKE59ver8mr+rflVC61GOT72WqoxYXO&#10;TmtiScetPE2OB2rWl1KOPkRfmax5L8PJ5gUAenapkkikKZy3Wuq0HWRPiDHQce+K5j+1sdFFW9I1&#10;dvNXjjPbFJAzuelFNTUUfg8fWpygbkU7EpkdPUUzFSAUigHFL1petGKAClWjFLigAoprSBepphu0&#10;HegCWmGhbjd0FP2FqAI8UYqUQe9OEIoAgzRmnSIAaelAEYFOCGps0ZpARhDTJFYdKnzSZoAyLkye&#10;v5Vk3Cv1yfzrq3UNWfc2gPSmmBladO2cGt6Fsis6KHZV1JgtNgWc0Zqs10BUbXgpAVNWesqwOXqb&#10;UrsNVXTG3PSGbgpGGaWlqhGJrQ6Vn6aP3grT1rtWbpv+sFJgdFikPNOoxTEWrBeDUbRZNWdNXOam&#10;aKi4FEQ0PBwfpV7y6R4+D9KBnETJya2tBjzmsydPmP1ra8Pr1oA0hDS+VU4Wl20hFKdvJ5rndUuP&#10;Mrd1wbVzXNOu6gaKsYxVxDUQjxThxU2KuX7STaQa3IL8KOtcykmKf9oxTQjop9TVhjsawZODkVCZ&#10;6dE+7g1cGTI0/tJChx+NNgujIcE1BYvnMZ7021TY+KckKLNWkooqCjF1vrVXS/v1b1vrVTS/v0wO&#10;lFKKQU4UABpaQ0UgFqtqA+Q1ZFQX/wBymBzhHNdDa/dFYBHNb9qPlFAEpqW0HzVHUtp96gDVemin&#10;vSAVIDWrmbv7xrpmrmrv7xqoiNPRfun61p1m6L0/GtKkwErjvEH+vFdjXHa//rx9aaAupVheo+lV&#10;0qwv3h9KoRm35w9adv0rLvz89acHShgLIarmpnNQGgCKWpGfCio5KZM3yigZrwfdFSVHB90fSpKk&#10;YZo3U0mkzQArGmGlY00mgBpooJptAAxppFK1NoAbRilIooAb0pGXNLigUCIytHSpSKaY6AGUw1IV&#10;qIigBCKaVp4FKRQMrSQh+DWfNpAbkVrEUwiiwGQmjgdauRwCPgVYIpposBGRTdtSYpQKAItlMZas&#10;4phSkBXC08LUgSl20DI8UbakxSUWAaBSkUoFOAoER4pMVIRTTQA0LTgtAp1ADCtN21IabRYBhWm4&#10;qSlxS5QIqTrU2yk8ulysRHinKBS+XR5dTZgSxEAj61o6md4B7YrI2Vq2ji5Xyz1FNBYoeYBUZlqW&#10;WyKHGKhKgUrANM/pTSWen7gKNxNOwDVh7mpN4XpTdmetLtxRyjsNLE0xlqXFNcU7ARAUoop6JmmM&#10;AKgvh8tXkgJqLULfahNAHNLUtRDipM0gNHRo/MbAro49OJrB8PS+WxNdEb1j0p3Anj04DrVhLVE6&#10;1nGdj3pCd3Wi4WNXz0joOpqvSsoCnhKVwsW5NUJ6CuL127E7YAxXV+VmuL1MYkNAFdEzV2xwjDNV&#10;kqWLkj60wOshhUjOKbLpiy1PbD5RU6rQgM1NEVeTVqKxSPtVvYTTTxTEN2haKUmmimBItWIjVdan&#10;iOKBFkClqEzYpjXOKQydzVaRqjluxVGW7zQOxoCYCmmYVl+eTSqzNRcLGiZ6gmmzUHlk0jREUA0T&#10;CikFLmmIq33Ssq2+9Wpf9Ky7b71JgbiUtInSlpgdwVVegpN9RsTTcE1AEpkpDJURXFMLhadgJjIK&#10;TzKhNyo70fal/wAiiwEu+jNR+fnopoyx7frQA+g1GysOeKjBJoAlJxSF8VHikxQA8y00yUbD6UbS&#10;KAE3E0YJpd2KQy0AG00bKYZ6YZjTAl8sUuAKqs5NRsaALjSKKja4AqoaQ0AWTdCmG8qHNJmiwErX&#10;JNRNMfWmsaiLUALJITVd3pzmom5pgNLZphNOIpNtAEZpuKkIppWgCMrTCtTFaTbSAi20m2pStJig&#10;CLFO80rxmlxSMM0AM8w+pqVLp071HilxQBcj1IjqKtf8JAVXy1H51khKcEoARyXO49TSbalC0oWg&#10;CNUp4SpAlPWOnYCMQB+oqWGyCHIqRI8VOq0WAFSninKKeKAEVc1IBigNinGWgQYzS7DSBjSZoAdt&#10;29aUYyRmoupFIDuZiPagCfinIQe1RYp0BzQBNnFJu96UkCmY4oAkGOtKHqLNAOKAJTJSeZUZkBoL&#10;0AS780080wNRQBSu481mvHng1syLuqlPBmqixNGWBsNWg4kGD+dMdMcGoivl+4q73EOu0dhtPI9a&#10;5W9iKk10s0zRfOh/Cqc+qR3HyyLtI7gVMopjTM2CUqOtDy54zUcqgvsQ5B/Cpv7P29WA/GsyjsfD&#10;xDxKgIyB071r+RnvXA6a62ciybx16Cu4F8o9Pzp7kt2LCwqOpqRVXsKovqYX0/Oq8msD+9+VPlYr&#10;mznHYConuFT7zCsCTVkP95v0FQPrB/hUD68mnyBqbzamg+6Carz6sQOML9SM1gtNJcev4U+PTGbm&#10;nypBYtS6oD1YsfbgVWk1DP3Vx9eatRaP61bj0sLRdIdjGMskvc0fY2brn866FbQCnG1pc4WOc+wG&#10;mtZkV0RtxULxKvUijmY7HMXNkzggGqMXh9+prq5HjHeomuEHSpauMwk8PeprRsNHWA7h1+lXrYic&#10;7enGcmpCAvc/lTVhNsQQsPekjm8s/KSDQH+v51ZKiZduPx71VybE0WoB/lfg+varBfy+TyPUVkSw&#10;GL3FLa3hg919DS5b7Bsa/n4//XTTKWqsMSDfHyO47ipEcEVNikyVWLZXPNVriF/U1PB96rh5pXGc&#10;rc2xPXNVQGirrJrUSVm3OnY6U0wK2naiWO010EL7qw7ez2nNbEBCihiLVKDUPngU03IpDCY4NIkw&#10;FUby7xzWedSoA32uAKYboVhNflqYbljSGbrXgqNr8DvWGZCe9JQBrtqIqCTUxVDFMYUAWH1HNRNf&#10;E1XY4qMtQBO10x71DJOfWmEE0hjJoAqTy5q3orZeomts1a0qHY+fahIDdFLQKMVQjI1sdKzdOH7w&#10;Vq6yOlZmnj94KTA6HFGKWlxTA0NLXrVkrUGl96stUiG7aa44P0p9NfofpTGcfcJ8x+ta+gDGazbh&#10;fmP1rU0IdaoRqk0maUigCpAztd+5XOV0muj5K5rNPoMWm0FqYZKQD6Kj82kM1AEtKpxVZp6YbgCi&#10;4GmH2MHq+V+fcOhrJtZROuPStW2begP904rV6onZlygUDmlrIoxtbHNVNL+/V3WutUtL+/TA6UCl&#10;FApaAEpcUUtAAKgvvump6hvfumgDnm61v2w+UVgN1/Gugtx8ooAkqS1+8KjNSWv3hQBrNQKRqBUg&#10;Nauau/vGulaubuvvGqiI09F+6frWlWbovQ/WtKkwENcdr3+vH1rsTXH68P3w+tNAXEqwv3h9KrrV&#10;heo+lUIzL/8A1laUPSs6++/WlD0oYxHqBqneq70CIpKimPAqSSo5e1MZsQfdH0qTNRwHgfSnE1Ax&#10;CaCaQmkJoACaQ0UlACClxRijNAAaYTTiaZmgANNanZphoAQGlzSUUCFBpC2KQmigA8zNNJoxSEUw&#10;FNJSUUhiNTCaeajamBGaaRUhWmYoENpcUoWnYpANxSYp+KTFAxmKMU40lADCKQ08im4oAbTgaQig&#10;UAGaaacaSgBMUtGKXFADcUYp22lxTAZinBaUCnYoAbilpdtLsNACCginrCTTvs5NICErWjoirk56&#10;1XFoaFTy+c4osBvXgVVJ46VyjJmrbzDuartdqKQEflmniE05b5TSPd56UAKIqCmKhMxNAloGS+XS&#10;+RmmicCpUuAaQDVtKkSELUo5ooANtVNRHyGr6rmoNRgyhoA4kmnbqRxg4oFIDa8PruNdEICaxvCc&#10;eSc11ijFFgKC2pNTLZVbBpetOwXKwtQKeEAqYRZqVLQntRYCo2B0rz/V/wDWn616cbEmvPPFFp9m&#10;lwe9N7CM9KntxuYD3FV0NWdPcCRc9MjNID0G0sMqOO1XI9OxQmrxRADJPHpUb+I1H3V/OgC2unis&#10;7U7QQcimy+IZG6ACqktw1wcsaEAzNApKUVQD1NSFtoqICp1XIoYFGW5Paq7zE1pG1zTRY5qRmUdx&#10;qWK3LVqGxxU0duFosFykljmpks8VoKAKKdguVFtaiubfbWhmql63FMVzNFLSUtAFW+6Vl2v3q077&#10;pWZa/epMDbTpTqYlOpgdcWkbsB9TTfJdupA+masNOKYbgVIirc25QZJJrKuOvetqWUPwRUYYDoKa&#10;YFDTYsuCR61uYqp55pDITQwLeaQyAd6pFqXNKwFlpQeKiDAVHmjNAE3mgdqQy1EOaU0AKz0zdQRT&#10;cUABNNooApgJimk08rTNtADTzTCKlIphWmMjIppFSkU0rQBH0pDUu2o2FAEbVGRUhFJigCErTCtT&#10;NTCKAImWkxUhFJtoAiK03FTFaTZQBCRSYqcx03ZQBCRTMVYKUwpQBCRSbalKUu2gCHZShM1MFpxo&#10;AhEdPCU/FKKBDRHShMU+gLTAAtPAoApcUAKBUqCo1FTIKAHU5Rnmk209RikAdaQting4ppOaAEUm&#10;lzmnAUm3FAEeOafCm0k+po2U5aAHmhRinjpSYoAM4opMYp3WgAFDil6UDmgCJUqTbin7aSgBgpcU&#10;tA96AGEUxkzTpDikBoAp3Fvmsy4hIrdY5qtPDmmmBzEm9TkUyW74+dc/StuS13GoX0vdxQ2wOPkb&#10;e2VGBTvLJrrofDY64q7Hogj6ACpsO5xVrYtKwGK6QQn3rXS0VOSQKZNdw233m/Kqi+UT1M4WjN2/&#10;M1Kmms3/AOqnnxFCn3QTVpNX3jKr1p87CxDHo+euatxaYE9KhN+7dMVG0zt3pNtgaawrHyTUcmpR&#10;RdWH51haoh2Ek1zxFJgdrJ4mgToc/QU+DWxcAsgPHrXEIK6Xw+mUNJAOufErrwFFUn16WXvj6VBf&#10;jDVAgpjLJuXk6sfzqWNc1Cgq5GtAgCU8JTwtO20wH2Yw34GpW5ptqOfwNPAoAjBqWF8VDt5qSIYp&#10;gWA27imtADT14pc4pBYqGNrc71q1v84eYnXuKXGeKrYMDb1p7kvQuW0wY5q010KzWO8GWP8AEf1r&#10;Oe+Y1MkUmbzXoFQyX4rDa4JqFpKm4zaa/UVG+qgdKyPNppnouM0n1QnpTDeM9ZvnZqaNs0XYE0jl&#10;utRipQRS+YFosFxo5p6qTSfacU03Rp2FcnEZpfLxVQ3JNN80mnYLl3AHeml1qpupKAJ3kFQs+aaa&#10;SgB26gmm0UAKas6f96q2KtaePmoA1hS0UUAZurjgVl2A/eCtfVhwKybAfvBQB0OKKWkoA0dKHWrT&#10;Cquk96ttSAaRTX6H6U+mv0NAjlpxyfrWnoY61nTjk1paJ3qmBqEUhpxphqQMvxC+2PPvXHNegV1f&#10;io/uTXnxNDY0aTXwqI3maoinrU3GWTdE03ziaiqaFM0xDlBalMVW44aV48UWAbpMnltt9a6PTRkt&#10;H/eHFcqG8pg3vXT6fJhlf3/nWkdUTIuRHjHpUlE8flOR680VLGjJ1kVS0z79XtZqlpn36BnSClFI&#10;KWgBaKKKAFqC9+6anqC9+7QBz7dfxroLb7orAfr+Nb9t90UAPNSWv3qYafa/eoA1GoFD0gqQBq5u&#10;6+8a6Rq5u6+8aqIjT0bofrWlWbo3Q1pUmAhrkNd/1w+tdea5DXP9cPrTQFtRVlfvD6VXWrC/eH0q&#10;hGZfffrRg6VnXv360oelDGNeq71Zeqz0CIZKjmPSpHqKbtTGbEPQU402E8ClJqBgTSHmlNNNABSZ&#10;pDRmgBS1JmmmigBSabSmkzQIKRqKDQA3NIaDRTAbTgabSZoAfQabmnA5oAYKQ081GTQAjU3FPpMU&#10;AMIpuKeRRigBuKMU40lACYpCKdSGgBhFJtqTbSYoAYRSU/bQEoAiIoxU3lU5bcmkBWxRiri2RNTL&#10;pZNAGeFp3l1pppwXqak8uOPqadwMpYCaeLQmtBryJKhk1hU+6KAIk01jVhdNx1qrJrjHoKrHUpH5&#10;6UAa4sVXqaazxx9TWO8zv1NQvF3NAGzJqcadKqS6wOwNZjMFpFmBpDLMmps/QVAZmekMwWmG4z0o&#10;AGBqJiBTyS9Qtak0ATJIKeZwKiW120G3zSsA83NN80mnJGFpxlA4p2AjAJqWGPacmo2kwaazGiwX&#10;NE3eKia8NUmJpQeM0WAvDVSvalk1UzDb61RXnmk256UmgEh0b7Q1aUvhfA4qva3TQnir76m7jFS0&#10;x3F0mIWHB610Vram4G4dK403ZB61r2viuSJdoxx3xTQHTR6R61YFmsXUgVyT+I5ZerfkKge+aXqa&#10;dhHXyXsMPVh+FV38QxJ90E/hXPrZll31ECBRYDcl8SE/dUD61594gujcyl2611KuDXMaza/PkUmB&#10;mBqmtD8w+tLHYu/QVYstPcuOOhpDOshi4FSbMVGrkcVMnNNIBmKcOKdikIp2EFKKSnCgBVq3biqy&#10;irUFMC1sApOlJuzSUgFdqhLU5zUJoAlMmKjM1RuahOaYE5nqtcy5p2wmo5o8UAQCloFFAinfdKzb&#10;X71ad90rMtfvUmM2kpaRadTA6MGnA0wCnYpCHZpM0mKXFACE0A0uKNtACGlWgLT9tACYoxThSg0A&#10;NApdtLmikAmKaRTs0hpgM20oFLS0ANIphqQimlaAIzTCKlK00igYwik206igBjComFTkVGwpgQla&#10;YRUxWm4oAhK0m2pdtG2gCHZRsqXbijFAEWylCU/FJQBGyUzbU3WmkUARFaYVqcimFaYEJSk21KRT&#10;QtADdtJipgtN20CG7aUJUirTtlAEYSpAlOC0/bQBFjFLT9lOCUAMC1IFpwSnAUgEC07FL0oFADOa&#10;XbmnsKaDQA5BTjSA0DmgANKDTWBBpwFAD80inNIPSlXigBxFCigktxSgYoAZnNOWk24oaRV6mgB7&#10;NikJqJrxe1QtfjsKALarmmlSKqf2kR0FQvqDtQBddCaazLHyxA/Gs9rlm71ia2xLdT09aAOlGoxd&#10;AwJ9qbJfpXJaUP3n4VtkUAWzqCr0Wnx3hcEgAVnkVesFyDQBC17I3fH0FMLO3Un86teVS+XQBT+z&#10;561m6zFtxXQbKyNeXpQwMNFrq7KLKL9K5hVrrLL7i/QUkMcIsUvl1JijbTEZurriM1y5FdXrC/uz&#10;XK4pMYKK6nw59w1zCiur8NJlDQgZjaiPmP1qCMVc1NNrGq0YpgTRrV6JKrRLWhCtMQLHSlKnVaQr&#10;QAy3GD+BqQ0ka8/hTtlAELLzVm2tzKcKMmozFmuh0a2CLu7mhuyArDQWbvVe509rfk10dQ3MfmKQ&#10;ajmYzmelRzR5GR2qVxjikFVsIp21z5Z3jp3FRatY7B50f3W/SluYvJPmDoeoq1ZOGHktyj9Parex&#10;OxzxzRtJq7qFgbRsHv0qpWbVi0xuyjZTqKLAIFxS5oxRigBwNLmmgUuKBBRS0hoAKKSlzimMcKMU&#10;zzMUhmxRcB5pKia4xURu6VwLVG4CqL3wFQPqQFFwNUyCrGnSbmrm21OtHw9dmaTHtQmB1gpwpBSi&#10;mBR1QcVk2I/eCtjVBxWTYj95QBvUhpcUlAGjpXerbCqmld6uGpe4CUx+lPpr9D9KYjmJhya0dF71&#10;nz9TWjo3eqYGoaYacaaakDE8Vf6k15/tr0LxOMxVw3k0MaK4WpFSphFT1jpWGRLFmrlvDTUGKsx0&#10;CJQMUyQZqReaVkpgZlytb+gy+aAP88Vi3S1Z8P3Hln6EGnF6ilsdhqqY2yeoqEVZvz5sQ9qqxncM&#10;0dBIzNZFUdN+/V/WKo6b9+go6IUtFAoAKWkpaAFqC8+6anqG8+7QBz79fxrftfuisB+v41v2v3RQ&#10;BKada/eppp1sPmoA1GpBStSVIA1c3dfeNdI1c3dfeNVERp6N0P1rSrN0bofrWlSYCGuQ1z/XCuvN&#10;chrf+vH1poC6KnXqPpUC1OvX8KoRmXv360YOlZ179+tGHpQxiNVd6sNVZqBET1FL2qV6ilHSmM14&#10;ugp1Nj4Ap1QMDSdKM0UAMY02nkUmKAG0GlNNoACaQ0pFJigQCkNLigigBhpDxTsUFc0wGYzRtqQL&#10;ikagCPFKBinYoxQA3rSFak20uygCHbSYqUrTStAERFAFSiEmpFs2agCvimkVopphNSrpQHWi4GSF&#10;p3lk1qm2SPqaia6iiouBSW3JqRbEmnvrKL0FVpNaZugoAs/YPWnJbKvU1mPqDv3qLLP3oA2meOPv&#10;UZ1KNOlZaW+7rUjQhOaLAW5NW/uioW1WQjiqUt4q1CNQFAFtrmSTqaYImY8moWv8dBSfbC3SgCy0&#10;AXmoXmVaXymkqM2A6k0AILsdKcbkCkFqq80mxTQAhu89KXY0tAZVPFOa8K8AUAQtYnuaFswvOaWa&#10;cmmsxIoGK0ANIqqtIucU2Ne9AEpn28CmSymmoMnmg/McUwFdjik7UsvpSvwKQhkYpUGeaco2iiIU&#10;AMxuNK45xTo15o280AJIO1BXAp7R5pWiLUARovFEa1OicYpoAFAEKrzTuaXeAcUsj44oAQw5608Q&#10;ChnwKRTkUrAMZMdDUW9qnRc0KlOwzTXWyU8vAH0FZ8kjHvTRFzTjETQIQOyio4n8w/NU7Rk0n2fF&#10;JoZu2YiRe1PZ44+QKyLddoyamEwPSp5AuTmXdzUqTCqLynsKhaVmq0hGr5wo3ZrKjhc96txoV60W&#10;At05arhzTlc0WC5ZWrEZqkkuTircdKwyZTUmKYoxTs0gEcVFmnyNiqsk22gCcrmm7BVVr0CoX1AC&#10;gDSGBVa6aqLalUf2zzaYE4opKKAKl90rNtfvVpX3Ss21+9SYG0lOpq9KWmB0uKXNNoxSEOzRmkAp&#10;cUALSgU0CnCgBcUYoFOApANFLRTqAEpM07FNJxQAlIaXdRTAQCloxRigBMUhFONIKAGkU3FSEU0i&#10;gYzpSU/FJtoAjNMNSlaYRQIjIpu2n4pCtMBm2kxTzTaAGmkxT8UmKAGEUhFPxmgrQBFim4qfbTdl&#10;AEeKbtqfbSbKYEBSjy6mKUu2gCEJijZUu2lC0ANVKXbTwtBFADAtOC0oFOApANApQKUCnBKAG0oF&#10;OCU8JQBCRSrTyAKQOBQA4rmkCUNP6UwSmgZIFpduKiMhNIWNAE2PWlLAVWzRSAseaKb51RUUALNc&#10;lRxVU3LN3qS46VBTAcWJ6mkxRmjNAAtIactNNAhlNNOFNNAxKydZHI+la2KytYHI+lAFTSv9Z+Fb&#10;hFYmlD95+FbhoQDCKv6d0NUsVo6WmQaBCYpAtW/IpyQ0XAqlKyNeTGK6QxVh+JExigDAVa66whyi&#10;/SuWVa7TT0/dr9BQAggpfJxVjbSFaQGPrkeIjXHEV2+ur+6auLxQxoEWuv8AC6/IfrXJxiuw8Lj5&#10;PxoQMx9YXDmqUa1oa0PnNUY6oCzEK0YF4qhFWlDQImUUFaBS0AMUYP4UqtxQOtMzSAGmxXRaTLvS&#10;uXc1f02/Nseehoa0A6cmobmby1LGohqCEZzWXf3/ANo+UdKlIZVZt3NNFNBpRVAR3X3DWfZT5/dn&#10;8K0LvhG+lYIl204sTR0F1H9vjz/GnWsAritnTrrBD+vB/wAara9a/Z23jo1NoUWZ4FGKrG7xTWvB&#10;UXKLdBYVnm+xUb6hRcDS8zFMabFZLXxNRNdk0rgbJuaja7xWOZiaTeTRcDUa+AqNtRrONFFwLjag&#10;TUbXpNVzQBSuBIbgmmGQmkxRigYhNRtUuKQrQBFWz4WH738KyNtbHhb/AFv4UIDtKKKKsRT1PpWV&#10;Y/6ytbUhxWTY/wCsoA32ptOPNMoA0dL71cNU9L71bepe4BTX6U6mv0piOam6mtDRu9UJupq/o3eq&#10;YGnTTTqSpAyfEY/dVxhWu18Q/wCqrj8UDIMUoXNP20+JeaAGCOpoxipvKzS7MUALHUjmmdKikkoA&#10;guTmjSVwxNMc5q1o6ZYihPUHsdPE5dQPUf8A1qZbHjHoaNOOePQ0/bsdlq2QjP1iqOnffq9q9UtO&#10;+/UlnQ0CiloAKKKKAFqG7+6amqG7+7QBz79fxrftfuisB+v41v233RQBKafbfeFMNPt/vCgDTaih&#10;qBSARq5u6+8a6Rq5u6+8acRGlo3Q1pVm6N0NaVJgFchrf+vH1rrq5HWv9eKaAuLVlfvfhVZasL97&#10;8KoRl3v+srSi4FZ139+tCPpQMRqrvVg1XegRG1RS9RUzVDL1FNDNVOgpc0qdBSYqBi9aSl6UUAAF&#10;NNOJoxQAzFGKdikoAaaSnGkIpiDFNNOoEZNADKM1MLYmpEsSaQFTdQea0Bpw7077MidTRcDOCZp6&#10;25NXDcxRelQvrqJ0FFwBLEmpxp9Z7+I2PRaqyazI/fH0o1A3BYKOpoaOOLkmube8eTqxqIknrRYD&#10;opNUij6c1Wk8QgfdWsfFM207Aab6+7dMCq76lI/U1WC08Q5oAa8pbvUec1Z+yk09bEmgCnRitEWA&#10;HWjyFWgCgAaUuVq47KvQVTmO6gBHuDiqMt0T3qzszxUUlljk0AJFCH5NWEiRarxydhQknODQBZKL&#10;QJlXoPzpGWmGmA9r1gcCopZS1GKQigBJOlAGBQ3NKx4xQAkS96RBk807O0URHFIBpG40SHPFOTk5&#10;pMZNAA52jFCjaKc8WeaDHkUAMhHehFyc1IgoUCgBjLk0rx55pDJzillkxxQApjyKVBSM+BSRcDNA&#10;DlAFNMmDimxNk5pS2TQA6STHFKXwKZN1olXigB8bcUyM5NGw4p0MRIoAaBk0rLk06KOlQDNMBpjz&#10;T/LyMVKq81OVwM0AVEgIFOigI608TZqZeaAIIk5qVUzU6xZp6wGgCBxtGagEuavPBxg1D5Kr2oAj&#10;Xmpo4qRGA7VOkmKQB5VR+QBTZLgtwKSOMk80wJAwWlR95wKY64pqPsOaANqLTM8mpvsCp1rLbVGP&#10;AqFrx370WJHyYV8DpWhGcVkLndk1oyPtXNJlIna5AphuxWDLenNRG7JqblG5Pe8Vk3V6TUXnFqYU&#10;3UhETXDNTd5NTCHFLsAoAhwTVm0XBpvAqW3bmgC+KBQKKoCnfdKzrT71aN/0rOtPvUgNpaWmrS0w&#10;OkzRzSE0gNIQ/Jo3Y702kxQA7dTwajAqQUAOFOzUZNLmgB1KDTQacKQD80lLSUANIpMU+gCgBuKM&#10;U7bRigBuKMU/FGKAGYpCtPIoAoGR7aTFSlaaRQBEVphWpiKYRTERBaUrUmKTFAERSmFKsbaTZQBB&#10;spwSpdlGKYEOykKVNikK0AQ7KNlTbaTZSAi2Um2ptlIcCmBFto208sKQygdKLgMK0ojoMlIXJouA&#10;uygrTc0UAO4FBkAplJQA/wA7FBmNMpKQDi5pN1JRTAKWkooAWjNJS0DCg0UlABS0lFIBaKSigBk3&#10;SoRU0/SoRTAKMUlK1ACCikpaAGCm04U00AFZWr9R9K1RWXq45H0oAqaV/rPwrcrD0ofvPwrdIoQC&#10;YrU0gcGsytXRzQIuFKULTyKWkAwLWH4lTpW/WJ4iGcU0Bz4XFdnYD92v+6K5AjFdfp5/dr9BQwJy&#10;KaaeaYRSAztd/wBU1cViu11z/VNXF4oGhyCuu8Ln5T9a5Na6rwv900wZm60fnNUYxV3WeHNUo6YF&#10;qKtOEVmxc1pQ9KBEwpRzTRThQA3v+FRGpe9RHnikBCF3Gp4lpyxbeaQdc0wJTxTGNOzTSaQwApwG&#10;DQGxTQ1ICDUn2RsfauKfUjXY6v8A6l/pXn1JjOr0K/8AP4PfrXRTQ/a4ih6j+Y/xrz7S7nyXHoa7&#10;uxuc4b1H6jpWid1ch6M4K8DQsUPY1EJM10PjGwCkTL0aubBqJKzKRIWo31HmipGPzRmmUoNAEgFL&#10;imhqcDQAEUmKkxTSKAG0oFJTloAXFGKXNFADaSnEVExoAGNavhf/AFv4Vjk1seFv9b+FCA7Wiiir&#10;EVdS6Vk2X+sFa2pdKybL/WCgDfphFPprUAXtL71cYVT0urrUgEpr9KdTX6UCObm6mr+j96oTdTV/&#10;Ru9UwNOkNKaSpAy/Ef8Aqq47Ndj4jH7v8a4zpR0AdmgNim0oFAydJyKeJc1Eq1JigBHlqFnzRK2K&#10;rl6QDyav6J9+szNaeh/foQG/aHynJ9Oav6mPmVx/EKz3+V8+tXJ23xqf7pxWj6EdTJ1eqWnffq9q&#10;9UdO+/UlnQ0tJS0AFFFFIAqG7+6amqG7+7TAwJOv41v233RWBJ1/Gt+2+6KAJakt/vCozT7f7woA&#10;02oFDUgpADVzd19410bVzl19404iNLRuhrSrN0boa0qTAQ1yOtf68V1xrkdZ/wBeKaAuLVhOv4VW&#10;WrC9fwqhGbdffq+h4rPuz89aCdKBiVA9TVEw5oERy8CoZeoqSY7jimS9RTGaqdBSiiPoKWoGIRQK&#10;WpYYg3WgCEilAzWktqq8mgvGnpSuBniEmpFsyatfbkXpUb6r6Ci4DV04mpBp4HWqzag5qFrhn6mi&#10;4WLxiSOmNdKnQVRJzTWNAEs+seX0FUJNckbpgU25Gap7M00ImfUZH6saiMhbqTSiI1KlqWpgQijF&#10;Xo9NZu1TrpHrRcDJ25o2E1vx6UoqVLBR2pXA59LYmplsCa6BbcL2pSgHWi4GKumE1Kmlgda0XmSP&#10;qarSarGnQg/TmjUBosVFPFqB2qL+0Xl+4hP4Ypq2tzcdtv1oswLBTFRMyr1NSR+GJZPvyH8BVuHw&#10;hGvLkn6mjTuBjT3iL3qn9tLnCqT9BXWjT7W067R+WaZJrltb/d5+g/8ArUXXYDnI9Pnuei4Hvmrk&#10;PhaRvvMB9BVmbxjt+4g/E1Qm8WTydCB9BT1A1IfCKjliT+OKpappEMAxuGfQGsmfVJZvvMT+NVGb&#10;NGoE+1Ivu1WmlBORSE1WY80AXBJmgmooRxT6AFpKWkNMBDSYoooASgmloIpACHFOD4pi0tADmkzQ&#10;z8YptJigCReBTIT3pKAcUAKDuNJL1oX5acCM5NACSrkUpjwKcW3HtVtkG3NAFSGHilhiA5NSLJng&#10;frUiR7f/AK1MCuE3Gpnh3f8A16akLMehq2bJmHpQBEYMCoUlzwKtCy28MaeIVTtQBVSLbUQjLHvW&#10;gpwelTRybaAKgs2YccU5NPI+8amkum6AUwb3oATylSlDY6ClkXbTBQBYSXFRvdknAFTQIMZNRtOF&#10;oAiAaQ80rjFKb2ojJuoAVetW4FGMmqWcGpAT60CJGnC9BTWuzUToBSRIWPSgY7fvpD1qR4ynWq8r&#10;4oAsbgKaZqjooAesmTWnNylZINapOUpMZz8kfNII8VM45phqGMQCnZpM0hfFAhc0Uwy1G09AEpqW&#10;1PNUWuKnsZdxoA2BRSCiqAp3/Ss+0+9WhfdKzrT71JgbS9KXNNWlpgdGRQBiikxSELmnA03FOVaA&#10;HCilApcUAIBS4pQKWgBAtPUUAU4UgFxRTqSgYmKKWl20AIKTFOxQRQAmKMU4UEUAMAp22gCn0ARl&#10;aaUqakJoAhKU0rUjSAdSKhe7Re9AC7KQrVKXXY0OOSfpSrqXmcgfnTAubaAtUmu2NNMxPegC8Rim&#10;GQDvVEnNJmgC4bhRTDde1Vs0ZoAmNyTTDMT3plFADixNJSUUALRSUtAC0UUUAFFJS0AFJRRTAKSi&#10;igAooooAKKKKACiiigAooooAKKKKQBS0gpaAIp+lRCpZ+lQg0xBTqaKVqAGZpRSAUoFAxgpDSrQa&#10;AEFZ2rDkfStGqGqjp9KAKGlf6z8K3aw9MH7ytyhAIa0tHbmsw1oaN1NAjWo296dilxSAbisfXx0r&#10;arH17tQgMJ1rrNPH7tfoK5VxXV2H+rX6CmwJjTTTzTDSAzdd/wBUa4wV2evf6o1xooGPUV1Phc8G&#10;uWFdR4W6GgDN1v75qjGava5981QjpgXYTWjD0rNhrTgGaYiYUuMUoFIaQDM81CXxUjdarSHFAE6S&#10;7qRGzVUVYj4FDAmU0uKjBp+c0hidaB1pwFIRQBU1c/uX+lefmvQNW4hf6V5+aUhhnFddoV35y4/z&#10;kVyFamg3XlPt9adN62FJXR2N7bi9hZD1AyK8+kTYSp7V6FBPsYH+E/161yPiay+yyn0NVNaExZk0&#10;tJRmsixaSiigBaN2KSloAeslL5majxRimBIGpQaiqReaAJBTwuaSNalJxQBGy4qB6mdqgegBlbHh&#10;fiX8Kx62PDH+s/ChAdtSUUVYirqPSsmz/wBZWrqPSsqz/wBYKAN+kNLSUAXdL71daqWmdTV1qQCU&#10;1+lOpr9DQI5ybqavaN3qjP1NXtG71TA0zSUppKkDL8RH91+NcYWrsvEn+q/GuIJoewyXNOU1XD0o&#10;kpDLitQ0lVBLS76ACZ6r7qdI1RZoAlVq1dDPz1jitbQfv0IDobrgg1ajO5GH41BdrkZqez+ZfqD+&#10;ladDN7mXqhyBVLTvv1c1HoKp6f8AfqWUjoaKKKBi0lFFABUV392pahu/u0AYMnX8a37X7orn5Ov4&#10;1v2v3RQBMafb/eFR1JbfeoA02pBStSCkAjVzl19410bVzl19404iNLRuhrSrN0boa0qTADXIa1/r&#10;xXXmuR1n/XimgLS1YX734VWSrK/e/CqEZl2vz5rQTpWfdHL4rQXpQMSoT1qY1CetAiFhyTUcvUVP&#10;ItQS9RTGa8fQUp4pI+AKU1AxVpzCkUU9higCKYk0wCpZEzSLHSYDOlMY1M0dIIs0gIgM04JmrCwZ&#10;qZLemFyoIc08WuauiPbSNIq9TQBSOnButOTTFWpJNUij6kVWfxAg+7k/QU9RFoWI9KljtglZn9pT&#10;XH+rQ/jU8Wm3U/UhR7UWA0CAO9RPdonUj86SLwsX/wBYzH8atR6BBb8tj/gRpaAZz6sg+7z9AaZ9&#10;tll+4h/HitX7bbW3cfhVefxXFH9wE/hT+QFVbK4m64X9akXw08v33b8OKqz+MJG+6APwqlL4gml6&#10;sfw4p6gb8XhaGPl+f941Ni1tO6j6YrjJrtpOpJ+pqAtRZ9wO0m8SwQ/dG6qM3jJv4EA+tc1upC1L&#10;lQGvN4pnk74+grPn1GSb7zE/jVfcKaZAKYEhak3VG0majLGi4EzPTDLUDZNQSAilcCxJdBarSajj&#10;pSfZy3WiW0AGaWoyu2oM3SkhkZjk1JGgFWGAGMUAWI5MVJnNV14qRGqkIlopM0ZoAMUYozS0wEpD&#10;S4oNACLS0i0tIBMUUtFADaWlpKADFFLSUAAFSNJ0pgpHoArTXLI2O1bNjLuFZVyBjNXtKbK0IDWi&#10;lxUUlyxJAFWLTGDmo3uQp4pgQrCznJpZV20jX3vUZlL0wF71atQDnNU3OKeDnvSAnkuApqFryo2U&#10;D3pigk4A/SgB7SF6CcVI0LAZpIVEvBpgND9s1GyVd022E7EdhW1HYInaldIRzMcRY8D9Kne2ZBk1&#10;0oRV6CqWryAJii9wMONA/WremWguCc9qpQnaMVa0qTy2wO9DA2o9ORO1TLAq9AKQEmgRk9akDO1s&#10;jGBWEV2itvWo9ozWDsLcmqWw0S5zRQKKADpWoG/d1lmrrPiKkxmPLNgmoWuKzbi75NQNcE1DZRqN&#10;d1C95WYZSaaWzSEX2vaja7NU6KLgTtck1paLJuNY1a2h9aEwOnFFIKWrEU77pWfaferQvulZ9n96&#10;kwNhaWkWimB0tFIaSkIfSg0zNKKAHhqdmmAUvSgBwp+KYpp4NIB6ilpAaQzKvUigB9GKhN6g71E2&#10;pKOmaBl0CngVltqnoKifUXPtRYDYNMZwKxGuWbqTTC2adgNo3Sr3FRtqCCsjNFFgNJtTA6Com1Nj&#10;0xVMGlosBOb1270xpS3Umo6WgBaa1LTWoAyJvvGtS1PFZU33jWpa9KYE5ooopABooooAKKSjNAC0&#10;UUUAFJRRQAUtIKWgBRRSUZoAWikpaACilpKAEooNFMAopKKAFooooAKKSloAKKKAuaQBSVIsRNSL&#10;b0AQCiri2tSC0HpQBFHpZmGc8VKujovU/rUoiIGBTfs5zmgCnfWWzHlruqO202RjuZfoK3POwMVG&#10;0zGnzMVjBmuRAShABHaiOLz/AJulXb7SFvfmYfN6jrWRPp01hyPnT26j8KaaFylz7Gq96qOm00y3&#10;v1n4HX0NakdoCMmgm7Rm7TUU9iZ+tbT26gcVCIsUD5mYMOktbvvHSrh4rS8uo5bbd9aB8xnmtDRe&#10;pqjLGU4NXtF+8aQzYoooqQCsjXe1a9ZOudqaAxXFdTYf6tfoK5eSuosP9Wv0FNgTGmmnGmGkMzdd&#10;/wBUa48V2Gu/6o1yAoAUV0/hboa5ium8LdDQBna7/rDVGOruuH94apRUwLkVadu2BWZCa0IKYi0D&#10;S5pqig0gGMeapu1Wn/pVJqABasLUCVOKGA8cc05G5phbPFKlIZPnmmk0hNAoApav/qn+lcCa77Vz&#10;+6f6VwJFKQxKfBJ5bBvQ03FGKlAd1ZP56fSq/ii2+0wJcdxwfwqHwxcbwFP0rS8vzEktz6ZH9a3e&#10;pGzOCop0ibCR6UmKwZYlKBmlCU9VoAZtpNtTYoxQBGBS7aeBS4pgR7akjWk21LGuKAJAKa9SUwrT&#10;Aj21G4xU7cVXkNICI1seF/8AW/hWRWx4Y/1v4UIDtKKKKsRU1HpWVZ/6wVraj0rJs/8AWCgDfpKK&#10;KALum9TV1jVLTjzVxqQCUj9KdTX6GgRzk/U1e0bvVKccmruj96pgaZpKcaSpAyvEY/dVxTLXb+IF&#10;zHXI+RQ9hop7KPLq8sNTJb57UhmYITTxCa1Ra08WlAGMbXNKtlW4tmDUyWY9KLAYaWftWjpVvsbN&#10;aKWntU8duUOaaQDrgZWpNNOV+h/mKbIMg03TTjcPpVrYiRnaj3HvVTT/AL9W9UGGIqpp/wB+kxo6&#10;GiiikMKKKKACorv7tS1Fd/dNAHPydfxrftfuisCTr+Nb9r90UAS1JbfeqOpLf71AGm1JSmikA1q5&#10;y6+8a6Nq5y6+8acRM0tG6GtKszRuhrTpPcBDXJax/rxXWmuS1j/XimgLKdasr1/Cqy1YHX8KoDOu&#10;F+etBRgVn3X360F6UAMNR1IaiJoENl6E1BL1FT3EmAF9arzdRQM116U4CmIeKcDUjJkFE3FNV6JT&#10;mgB+7igMTUBlxTlkxyKQiUrjrUbXqR9xU40sXY3sQB71LHYwW/Ug0aDM59ZA+6CfwqtJqU0n3Vrd&#10;a9hj6LmoX1YD7q4p3QrGPHaXNz1yKuw+FWk5kJ/Opm1R26HFQvcs/VifxouOxcj8O28HLkfiasCa&#10;2t+FGfoKxqN2KlsLGw2uqnCL+dV5NblfpgfQVnNKBUL3ar3oAkvtUk7sfzrJknMnU5p11cB+lV99&#10;UgJAc0jGmbzScmmIfmguBUe2jbQAM1N3ZpxWgLQA2grUmKQigCPbRinmm0AJijFBpKQDSKjkNSNV&#10;CRyDQBd202YcVHBKWFLvL8UDIFiNSMwHFWSuBWceW5oAtqakFRJUgpiJAacKjFPBoAWgGiigBaQ0&#10;tBpgNFLQKKACilooASjFLRQAlFLig0gEoPNFFAEMibxirtgdvFQVYshlsUIC6B7mmtGPTP1q3pcI&#10;uCR6VtR2ap2p3sI5qOJmPA/SrLWjKMmuiCgdqq6jIAhFLmA54YkqbT4RO5XsKqxrs/OprKTynyO9&#10;MZ0EWmInbNTiBV7CmqxYUvlk96kRDfkKhrm4B5ZPvXRahCNhrmowdxqlsBa05/LfA710YUmuXs12&#10;OGrp1kJ6UmMURetUNYQBavbSap6pCSuSaFuI52IEk5q1po8t8mqquScVNZn5wT0pjOo83NICTTlk&#10;GKaZqkRn6vGduTXPlya6PVcstc8ZMVS2Gh8fSimxnIzTs0AIasucxGq1Tk/uzQxnGzD5j9aZT5vv&#10;H60ysmMbijFOpcUgGYoxT8UYoAZitbRBzWaBWroo5poDohRQKKsRTvulULP71Xr7pVGz+9SYGytJ&#10;SiimB0dGaqvclqYZDQIuUvmAd6o5zRQBd+1KKoarr62C7yCc+lKa5vxg/CrSYx8/jxm+4mPqf/rV&#10;TfxTcznAbGfQCsONM81d06PfKo9xUgd3Cx2jcSTjvTqQUmaoB1JmjNJQAE0lFFMApKKKAFopKWgB&#10;RS02loAXNLmm0tIB1NalprUAZEv3jWpa9Ky5fvGtS26UwJ6KSigBaSiigAooooAKKKKQBRRS0AIB&#10;TqSigBaSlpM0AFLSClxTAWkpcU4Rk0gI6KlEBNOFtQBBRirS21PEIFAFMLmnCEmroUelOGaAKa2h&#10;NSrYE1bVqmXmi4FNbDFOFsFq6FpdtK4FVVA7VKIwakMeabs20gFEeKcFpVangUAM20bKftoxQAzZ&#10;Rsp+KXFAEeykZKlxTSaBnP6x4eF1+8j+WQd+maoWGomJvIm4YetdXjNUtX0VdRXHRh0NUpEtXK/B&#10;p3lGsfT7trN/Im4YdCa3PMpsh6ELJik21KxzTcUCK89t5ox3qLSozGxBq7ihBtO6gpMtUUg5oqSg&#10;rK1vtWrWVrXamgMeSumsfuL9BXNSV0tj9xfoKbAnNMNPNMNIZm69/qjXHiuv10/ujXIigBRXS+F+&#10;hrmhXTeF+hoAzdc++aoxVe1wfOaox0wLcNaVvWbDWjAaYi2KQ0A0jGkBDIaqVakquq5pgKlSZxTF&#10;GKd1pAPAzUi8ULwKUCgYUGg00UAVdW/1T/SuDIru9V/1TfSuHIqZDGYpcU/FKBUgaGgzeWxH411J&#10;nEUiv69fxrjbNtjg10svzoG9K2hqiJbnP6xb+XKw96pBa2tdTcQ/qKysVnNalLYZilAp2KXFSMaa&#10;Sn7aNtADQKcBRtpRxQAoSpVApFakJpgSgZpxjpsRxUxcUwKcq4qq9Wp2zVZlpAR1seGP9b+FZJSt&#10;fw1xL+FC3A7OiiirEVNR6VlWf3xWrqPSsq0++KAN6iiigC5p3WrrVS03rV1qQCUj9DS01+hoEc9N&#10;1NXdI71Sm6mrmj9TVMDVpKWipAoawm9MVz/2WunvE3DFUhbimMxvs+KekZrVaICo2XnilYaZTWEm&#10;po7TNTKpqVVxTAIrQVYWALTUOKfuoEPAApk54o3U2bpQBARUOn8MR7VOKrWvD4+tNdSZFTWRhqpa&#10;f9+tDW1waz9P+/Qxo6GiiikMKKKKACobv7pqWorv7tAGBJ1/Gt+1+6KwJOv41v2v3RQBKakt/vCo&#10;jT7f7woA1WpKDRmkA1q526+8a6Julc5dfeNOImaWjdDWnWZo/Q1p0nuAhrktX/14rrTXJav/AK8U&#10;4gWV61YX71V061YX734VQGbcH560V6VnXH3/AMa0U6UAMaoSalNQtQIgmbmmz9RRIcmifqKBmtH0&#10;FLTIzwKcTUjFDU5zUW6n5zQAECmvchKjuFPaqog9TQFjQaXcOKjFMeXaMCohITSAn3Um/FRYowKQ&#10;yQyimtPikyBTHegRBNfEVVa7Z6lmXNQbcU0gE3E9TSbafilFOwDdtG2n0CmA3FGKWjNAgxRijNJT&#10;ACKZTmpAKACkNOpKAG4pMU+kxSAbikIp1IaAGMKoyLk1faqLnFJgSWYp+MGmWRqXOTQhkj1mt96t&#10;F6zm+9QwLKVJUaVKKYgFLRiigBwNKKYKeKAFxQaWkIpgItLSAUtABRS0UAJRS0UAFIaWkoASilpK&#10;QBUlo+GqOiDh6ANrS38p8DvXQgE1zFmuyTdXTrLkcUMAEfqaqapGAlW+T2qrqMRKHNJbiOaQHJJq&#10;SJdrhqYHJO3tSsPmHpVDOrinyBS7ye1JbuNop5mFSIgvIyymuZz822uouGLKcCuYkba2O9UtgFhy&#10;HB7ZrqUlGK5UyYYCuptyAopMYvm56VW1EFkNWjIBVe+k3IcUluI5nfg4p0Unzge9Nxg5pxbYwHeq&#10;GdVEowKduAqK2j3AEmpPLAqQKmpvuWubIArqL/Gw1y7R5JNUthAnoKdTYhtp1AwqTdhDUdDn5TQw&#10;OTm+8frTafMOT9aaBWRQlLQEp4iJpAMoqZbYmpVsiaYFUVraMOahTTya0dPtfLppAay0GgCjFUIp&#10;X3SqNl96r190qjZj5qTA2VooWlpgadFJS0AFFFJQAtcv4wPK/SunrmfF45X6UmBhJwKt6Q2JUPvV&#10;EGrFo/lsrehFShnfg01jRG2QDSNViFFLSCloASjNFJQAZopKWgBaKSigBaKSigB1LTacKACkalpG&#10;oAyJPvGtS26VlSfeNatr0oAmNJS0UAJRRS4oASlpRGT2p4t2NAEVFTi0NSLZUgKuaKvLZCpktcUA&#10;ZoQntThAa0pFEfJqnJLuoAjFsTTha0nmUolNMCQW2KesIFRiY08TmgCQKBSFsdKTzqPMBpABJNKq&#10;ZpAQacBQA4R07ZTKcHIoAcEpwWmCenrIDQAu2lAxThg0u2kA5TT80wLSikA+kNJRQAlOVqSigB+6&#10;lzUdKDQBJRmkDUjNQMGaozS9aULQAgWpAKAKdQIydf0b+0FyvDr0Pr7ViaRqmf3EnDL612Nct4q0&#10;cg/a4+o+9/jVRfQTVy+h3U8qB3z9Kp6PerdqGPbqKvMw7D9aDMYBQaVjmkxTAWJu1S1B05qYGky4&#10;sWsrWe1aeay9Z7UIZkyV0tj9xfoK5qSuksfuL9BTYE5phpxpppDM3Xf9Ua5EV12u/wCqNcgKAHV0&#10;vhboa5mum8L9DQDM7Wz85qjHV3W/vmqUdMC3DWhBWfFV+CmItg01jQDTWFIBCM0yNNtPJoHSmBGy&#10;4pKcxzTcYpATHpThTM8UpNAwJpopN1CmgCtqn+qb6VxWK7XUz+6b6VxmamQxNtKBRS1IAOOa6ezb&#10;zEI9ga5mug0N94C+oIrSm9yZEWpJvjB9DWJiujuYyyMvpXP7KKg4jaKkEdOENZjIqUCp1tialW1N&#10;AFTbTgmauraGpVsqAM4Q08QZrUSxqdLCgDIW3NPFqTW2lhU6WNAWOf8A7PJpRpJNdMtnipBagUBY&#10;5U6Qat6NYmGTPtXQi2Bpq24Q5FNAS0lOppqxFTUOlZdp98Vqah0rLtPvigDeFFAooAu6d1q41U9O&#10;61cakAlNboadTX6UhHOz9TV3R+pqlP1NXdH6mrYGrRSUoqQILrpVMCr1xVfbTAjC0oSn9KUnNAxm&#10;yjFONIBmgBAKdinLHTxHQAwGmzDirAjqO4XApAUxUNuP3oHvU4quDtkB96qImR6+uCKy9P8Av1ra&#10;8OlZOn/fofQEdBRQKKQwooooAKhuvumpqhu/u0Ac/J1/Gt+1+6KwJOv41v2v3RQBLT4PvUw0+D7w&#10;oA1DRQaBSAa3SucuvvGujbpXOXX3jTiI0tG6VpVmaP0NadJgIa5PV/8AXiusNcnq/wDrxTiBZSrK&#10;/eqslWF61QjNuPv/AI1op0rOn+/WivSgZGagapzUBFAis/Wln6ikfr+NLP1FMZqJ0FBNIvSlxUAM&#10;qRRSKtS7aBkNzUO2p7moqTGNxRtp2aKAG7aTbT6SkIYVpCuKkzTJDTAqStUGallqGmgDNAopRTAK&#10;BQaBQAuKMUUUxAKQ0tFADDQKU0lAC0hoooASkpaKQDTSGlNNoAa9Z83WtFxxVCQ4pMB9lU3eobEV&#10;MRzQhkrVmv8AerRc1msfmoYFmOphUMVTrTQhaMUtGKAExSijFLQAtKaQUGmAClpBS0AFFLSUAFFF&#10;LikAlFLSUwEoxS0UAJSKPmBpaAaQGhFkSD0rqo5BgVyfmYZRXVW6jAokA4y1Xvssp4q0XAqveTZU&#10;iktxHLs+07e9ErFSBSvjOT1olbaATVDOnsEBUGrG4CqWlqXQHNXPJAqWISaQYP0rlpyA2a6plArl&#10;r1Nz59KcQGSNtI9a6S0iyoJNc1KQcE10en5ZRQxlnAWorqQbTUhiz1NMmjABqRHKsPm3UrkZBpLh&#10;SW46UjR5wasZ1FnllFTGMnvVWwlyoqycmpAjuohtNcpKhLH0rrJoyQea5W4BDEVS2EMi96fTFfJx&#10;TxQMWmvyCKU06MbuKGBz72RJNSJpxNb/ANlApwhArOwzGTTKspp2K09tG2nYLlJbHFSragVZ8ulE&#10;WaLAQCECnKuKnEFI0e2gBBRRRTApX/SqVl96r1/0qjZ9aTA2FpaRaKYjTooooGFFFLQAlc94uThW&#10;roayfEsHmRZ9DSYI40Gpk5qCpY2qUM7jSp/OjU+1WjWF4Zu8gxHtyK3qoQCigUUwEooooAKKSloA&#10;KKazhepqNbtGO0EE/WgCaio57hYAWY4ArEuPFQU4RSR70AdAKXNYlj4lSUhXG3PftXRR24cZByDQ&#10;BDmkIzV5LP2qdLOgDnP7PdzkDitGC0ZBithbOni2ApXAyhak09bKtQwgUnl0XApLZgVKttirapTt&#10;tK4FUW9OENWQKQrRcCHy6UR1LijFADBHTZpBEKdLKIxms6aUyHNCAbLJ5nNM20tAFMBMU4UoFOAo&#10;AQClApQKdimA3FLtpacBSAZtpMVJikxQAynBiKeEzT1tye1AEYYmlqcWZNOFnigCuOKerkVYFrS+&#10;RikBEJT3FPWXNL5RqGWZYvvGkBYDUtZc2rrH0BP4VX/t1m+7GTTswNyishNTmb/ln+Zq3FeOeWTH&#10;4iiwF2ioRdKakWQN3pAOzR1opy0DEC08ClxRQAUUtFACU10Dgqehp9JigRw8kR0SfH8Dfy/+tW+J&#10;QeR3qXxLpYvIiwHzpyP6isXQ7nzRszyoq1qiJI2VjLc4/M06GIynaOtRrAX7mpoYzbnNIkc9iy81&#10;EVKfKe1WZr7cMVUZ9xyaNStExazNZ7Vp1l6z2oRRky10tj9xfoK5qSulsfuL9BTYExpppxpppDMz&#10;Xf8AVGuRFddrv+qNciKAFrpfDHQ1zVdL4X6GgGZut/fNU4qua3981SjpgXIjWhB0rOirRgPFAiYU&#10;opBS5oAY1K3Smk0wPmmAooY0hNJmkBJu4pC1J2pM0DEBp60wCpFoAq6p/qm+lcVXa6p/qm+lcbsJ&#10;qZDG5pwNPWAmp47MmpAritnQXwR7NVZNPzVy0tvIOaunuKWxuPa5V65wWtdbEu8N7jNcpPceWxFO&#10;ewoD1tKmSyzUUV2DWlZuHrMsiTT6lWwrTSPNSeXQBnLY1Ktlirojpwip2Aqi2Ap6wgVaFvmpFtaL&#10;CuVPLpwjq8LbFOEAFFguUlhJqRbfNXBHinAYoC5WFrUEsG05rSqpdU0BRNFFIaoRV1HpWVZ/frV1&#10;HpWVaffFAG8KKKSgC9p/WrjVS07rV1qQCU1+hp1NfofpSEc7P1NXNH6mqc/U1c0jqatgatLSUoFS&#10;BFPUJFSXLYqDlqYCk03dil8kmnC3oGRl6fGc1KLanLEFoAVRTwtIDigyYpAPAqK6HFBnxUM9wGGK&#10;AK1VZjhwfpVrFVLo4YGqjuJ7Emu8gVjWH362NY+6Kx7D79D2QkdAKWkFFSUFBopKYBUV3901LUV3&#10;92gDn5Ov41v2v3RWBJ1/Gt+1+6KAJjTrf7wptOt/vUAahoFIaBSARq5y6+8a6Nq5y6+8acRGlo/Q&#10;1pVm6P0rSpMBDXKat/rxXVmuU1b/AF9OIFhKsL1qulWF61QGbN9/8a0R0rNm+/8AjWj2oAYahqc1&#10;BQIrP1pJvvCh+tE33hTGayjilxSKeKXNQAoFSEU0U80DK90KhzU10ar5pMYuaAaZmjNIQ/dSE03N&#10;FMBc01+aM0jUAVZahqeUVCaaASilpKYBS0lLQAtFJmjNMQhNAakNJQApNJmg0goAdQaTNBNABSGi&#10;kNIBDTHOKcajl6UAU57sjiqclyTUk3Wqz1DYy7a3wXitBSH5Fc9WhpkhPFCYGkxqtJAOtWDUclWw&#10;I4uKnWoEqdaEIfRilopgGKMUtFACUGlpGoABSimrTqQC0UUtMBKWiigApKWm5oAKKKDQAlFKKaWx&#10;SAvb9uDXT2iblGTXLD5gCe1dNp7FlFDAs+UBTbggKfpS+WT1NJLAMHNIRysqbmz6UkvzDJ7Utyvz&#10;YHrSTDcMelUM3tHclOK0NhNZmhy4XFae8mpYgMPrXManHtbArptpNc7q4MbU4gVJk3Y9q6DTHJQA&#10;Vz0oJAxW9pEu1AKGMvbSaR4sg5NKZD2prBmFIRy15lWwKY6k4qW9OxjUTucVTGdHpcmEFWzNmqOj&#10;42DNXy4FS9wI5MsDxXL3TbGIrqZJuK5e7OGOapCIguKWkzmloGFPh61HUkBwaALvlZpwgqTfSb6k&#10;BPKFLsApC9N3UDJOKM0yigB+6oZTmpBUUlADRRQKKAKV90qjZ9avX3SqNn1pMDYFLSCimBqUUlFA&#10;C0UUUABqG6h89Sh7ipaKAPO7mDyWKnsajU4rpPE2mf8ALZe/WubNQxmhp139nYP+ddrHIHAI7157&#10;E2K6rw/qO8eUeo6fSmmI2qKKM1QBQar3t6LRdzVy9/rjy9Dge1K4G3qOs+Rwgzjuaxn12WTvj6Cs&#10;4XZfvQWzSuBYkvHfqT+dMSZlOQcGmxtu4xT2O04xQA+e8kl6nP1qsl0ScGpmeq84z83cUATlN1dR&#10;4N1nLfZZOf7pP8q5aCTcKPONq4kXggg0AevKtPAqlpd6LyNZR/EAauikAoFLQKUCgBMU0ipdlIUo&#10;AYKWlApc0AIBS7aXdRuoAbspshEYyacz1n3E3mfSmgIp5d5qHFObmkxVAJinAUAU8CgBMU4CgCnC&#10;kAYpcUClxQAAUuKAKlRKAGLHmnCPFS9KUJmkAR4FThqjAxRSAm3Ub6izRmgCXfRuqLNGaAK1ykrd&#10;Dx7VSWyLHLcfXmtbNG+mBSWzU+9TLGF6AfhUxAPam+QOxIouA3bnihoMc1KqEeh/SkW2J6t+AouB&#10;We3zwePpSNb55XOa0FhApWcLSuBnIki1IJGX0q3vLdBTTAW6mgBi3XrTxcA0fZgKjdAOKAJw2aUG&#10;q2wGhognJNFgLO6lrNm1FIec5+gpkOsh+it+OBTsF0ah54rhdRjOj3O4fcY/oa6aTVm7CszWoxqg&#10;APDL3ppMTkjRSUsMjvTtpbiqFgHt0Cnt3FWVuR1bJ/GixmPYFeDTSab5oc8DFOxTAkrL1ntWknSs&#10;3We1JGhkSV0tj9xfoK5uSuksfuL9KbAnNNNKaaaQGbr3+rNcjXXa9/qzXIigaHV0nhjvXN10fhjv&#10;QBna1981Sjq7rP3zVKOmBbiq/DVCKtGAZFMRKKSnYphoABUZ4qRajk4NAxKSkzRSAlB4pF5oXpTQ&#10;cUASqKcBUStmnhqAIrtN6MPasOPS66AfNxTlgzSaGY8el4q0mngVprb1IIKVgM5LMCkurfaua1BE&#10;BUd6gKH6U46MTHWB3oPoRXHasu1z9a67R3ymPTP8q5TXBhzVS2ZMdylDWtpjZOKyoK1dL4as0WdN&#10;bQ5FXFtqbadKtZpiIxbgVFKwSrJNZt8uaaAnS7U1YSUGuXYNGcirEGqFODTaA6QHNLis63vw9Ttd&#10;gUrBctUVXS5DVOpzSGLVS5NW6qXNCEUaKWkqhFXUOlZdp98Vqah0rLtPvigZu0hpaQ0AXdN61daq&#10;WndautSAbSP0NLSP0P0oEc7P1NXdH6mqU3U1c0jqaoDWzRSUZqQGSDNCqBUV7L5YzWe2pYpDSuau&#10;4CmmbFZDagTSC4LUXHymo1zUTXeKqAFqTyaLj5Syb2o2uiaasGamW2zRqFkVHuTUcMhY81oCxzQ1&#10;l5fNCG2rDRVS9GMVbqre9quO5mx2sHco+lY1j9+tfU/9WD7VkWH36b2EjoBRQKWpGJS0lFAwqG8+&#10;7U1Q3n3aAOfk61v2v3RWBJ1retfuigCan2/3qZT4PvUAahoFJSikA165y6+8a6Nq5y6+8acRGjo/&#10;StMVl6P0NalJgBrk9W/14rqzXK6r/r6cQJ061YTrVePrVhOtUIzJfv8A41odqz5fv/jWh2oGNJqA&#10;1MagoEV2PNLL94U1utLL94UxmqvSjFCninCoGOSpDUYp1AEF5VWrV3VWkwEpRTGbFIHpDJcUUwNS&#10;k0ALSGmlqTfTEQymoc1JLUVUhAaKQ0CgBaM0UmaYC0UUlIApM0UlAAaSlIpMUALmilC0YoAbSGnZ&#10;ppNACYqOUcU8tTHOaQGZN1qB6vS2+6q0luRUsaKhq7pfWqzQGrenRlTQtwNEmmSU4mopHq2IalTL&#10;UCGplNCAlFOFMWnimA6kpaKAEpDS0GgBgpaBS0AFFFAoAWloFLQA2ilooAbRS0UgENRTDipTUcw4&#10;oAuIvmKPauk0ufCAVzMP3BjrXSaM+EoewF7cW7UjxkilaekZyRwKkRy17+7Y/WmSr8vvUt+fLYk+&#10;tQs2FLVY0bHh9toxWw0uKwvD/wA3Wt3AFSxDfNz0rA1glWya6EyAVgay25qcQM93wM1t6IRt5rGP&#10;3c9q1tDG9c0PYZqmQCmNNnpT9gFI0gFSI5e++8c+tRvwM1LqPzuaiZ8irGbOijetaflgVlaISy8V&#10;qeX70mAjsFBrlrzDMc11DoAK5e+GWOKIiGE5opMYpaYwp8fWmUqHmgDTAoxTBJimGepAlpM1Xa5q&#10;FrugZdMmKaZsVQa8qrPemgDUa8Apn2kPWE0xPOat6e5Y80rga4paSgUwKd/0qlZ9au39UbPrSA2B&#10;SUCimBqUUZooAKKKKACiikoAbNCJQVboa4vV9MNo2O1dtUF3aLdLtakwPP8ApVm3nKEMOoqxqWlm&#10;0OD0rPA21OwzsdL1oXI2tw1aYOa4WEiT2PrV+PWZbUbTyPequIj1/UDM5UdBWQXzUsp3HJ70zbmp&#10;YDRW0IktIysqnzXAKnPAB9R61iEYrT0yzN820dvSmhiWk4jJyM5pkp5Jrbfw15RJJAx6msWUYJos&#10;IZ1oZcgikpRSAhtTg4NWZ03iqo+/j3rUCqvcmhAdb4EmJh2HsePxrqQRXBeDJ9kxQdCpruFamBOG&#10;pd9Q7qN9AEpekLUxWzSmkAuaWm5pc0ALRSZpksuwe9AEdxLn5RVRlqTNMc1QEJoApaBQA4UoFIKc&#10;KAFApwFIBTqAACnYpVWpFXNIBI481MFxT1XFGKAG4paMUUgEooooAKKKKACiiigAooooASilpDQA&#10;ZpwNNo3ZoAk3UgbFMooAk82l82o8VT1DU0sRluSegHU/hRYZoeZVW41FY84+YjsKwpZZb/lzsT+6&#10;vX8TUsaCMbR0FUokOQ6S6muO4jHsMt+ZpqWoB3Elm9WOaeKkZgB707E3bI9tSR+9RhqdupiJMA08&#10;WoNRKuakRCKQBMhQcVVyaumQLUTXSrQMZGxTnFOdyeeaa2pA0i6pt6UagPSQiqerKSA1WTqIbk0G&#10;5WTigLnPyV0tl9xfoKpzWCTex9qu2w8tQvoKGUmSGkNKaaaRRm69/qjXIiuu17/VH61yIoAdXSeF&#10;+9c2K6Twv3oAzta++apJV3W/vmqKGmBcirRt+lZsNaNuaYixTWFLmg80gIxxUclSPTGFAyKnU2lo&#10;Amj6VEafGaZQBIvy0i1HuzTwOKAHxVbjNVIRVkHFAE+6jdUO405eaAH5qO45U/Q0/FOZQQR7UICp&#10;orfKR7iuc8QDD10GiH7wrC8RD5vxqpdSVuZkFamm/erLgrU0371ZIs7C06VaqradKtU2IBTJIg9S&#10;AUUAZ0+n+lZ09liujqN4Q1O4HOCIx8imtct0NbNzZ7RkVjyxEGqWoi1p7EmtyLpWVp0WK1kGKljH&#10;Zqpc1bxVO56/hQgKdJRRTAq6h0rKtPvitXUOlZVp98UAb1BoooAuad1q6apaf1q61IBtNfofpS0j&#10;9D9KAOem6mrmkdTVOfqauaR1NUxGpS0lAqQKeqruWslbcmt+aPzOKI7IUmik7GMlkTViOzxWwtuF&#10;pkjBKLIOYqR2tTLZ0+O4DVYVs0wuQragVIsAFSUUgEEYFRXfC1NUN392hCMrNV73oKsVXvOlXHcT&#10;2DUBmIH2rHsPv1t3YzCKxbH79N7Cib4paQUtSUJRS0lABUN592pqgvPu0AYEnWt61+6KwJOtb9r9&#10;0UAS0+DrUZqS3+9QBqUCkNLSARq5y7+8a6Nq5y7+8acRM0NG6GtSsvR+hrTpMANcpqv+vrqzXKar&#10;/r6cQLEfWrCdarR9asp1qhGZJ9/8a0CcCs5/v1oN0oGNNQGpzUJoEVW60so+YUjdadJ94UxmmOlO&#10;FNHSlBqAJBTqjU0/dQMhu6rCrF0c1B0pMCKQU1Vp70LSGAFLSUUANao84qRqjYUxEchqKpShbpT0&#10;sWftTQitRWjHozP/APqqX+x/L+8QPqcUwMqjbWg4ii4zn6VXe4XsPzpgQbaQilafNM3ZpALSUZpM&#10;UABNJupxFNxQAoagmkooASkIp1JQAzFNanmmkUgI802YZqy0WBmq0o6UkMf5YA6VA04TgVZ25FUZ&#10;ISx4oAfJLgVArk02VCvWliouBZjFTrUSGpVpoQ9akFRinimA+igUtMBKRqdSGgBoooFLQAlFFFAD&#10;hS02lzQAtJRmkzQAUUZopAJSHmlooAnjbaua39CAdcmsCIgDmtzQv3g68U3sBrkhaa8oFO8kd6Co&#10;FSI5jUvmc56VXyCParWsDe5FVANo21Y0aGgPvJxXQeVXN6G+GwK6PaTUsQbQKw9bIY4ra8r1NYmt&#10;qAeKI7gUM8Y7VqaH8wIFY6x8YNamiHbkCmxm2YvU00qBQVY0nlZ6mpEc3qg3OQKrBOMVb1ddrHFU&#10;1UkVYzZ0NsDArVKk1kaE3l5Fa5lz0qXuIRos9TXMaim1iBXT7S1c3qi7GNCGVgMUtNBzTqYBRnFJ&#10;QaYA90aiNwaDCWpy2tQBCZSaaWq2LXFVbltvFIZC8lRE5pC2aKAENXdN61SNXdN60gNgUUCgVQFK&#10;/wClUrPrV2/qlZ9aQGuKKBS0wNKijNFABRRRQAUZpKWgAooooAiuLdbgbWHFcxqWiGA5Xla6ykIz&#10;QB588RSnpdFeDyK6+70ZJ+eh9qxrrw+ydBke1KwGYdj89KrsQKlmtdnHpVfGKQCt0q9ZXX2cAqcE&#10;9ccVQagHFK4zXa+MxJAH48/zqo7ZqsJdtKkvrTuKxNRURmFDSYGRSGMl+Vs1Kbkmq5O807pQI3/B&#10;8pa4H0NehB64DwNFukZ/Rf513IeqQFjfRvquZaja4xQBfgfdUtUdOk35q8algJS03NOBoGBOOapS&#10;ybjmp7h+1VW4poQbqaTRmkpgJSig0CgBwpwpop60AKBUiLmhVqVRQAbcU5RikpQaQEwpDQhp2KQD&#10;KKdtpNtAxtFLijFAhKSlpKAClpKUUAFFO20jLt5oAQmm5ozmgCgApaKKAClpruEG48AVzt3qL6mT&#10;HH8sQ6sOrfT2ppBexo3Gq+YSkRHy9T1/AVSVVB3kfN6nrSwwiEbVGBTqtKxDdyRQH6UjptpE+XkU&#10;pOeTQSNoxT1XNS7RHyaQxsNsZelPeNYutQS3xPA4FU3fNFmBckvtvAqtJds3eoC1JjNVYBWlJqMt&#10;mncCkLgUANooMooEwoAOau2sW3k9aLKIP8xqxtxSuAoFOXikp44FIQ4SUuc0zGeaAaRSlYoa7/qz&#10;XJV1mvH92a5MUFp3FFdL4X71zVdL4Y6GgDO1s/Oaox1d1r75qlHTAtxGr0BqhEavw0xFpaDxQppG&#10;FIBjHmhulNbrQ5oGR4pKTNFAEsVManRGmk4NADQKeDmoyacrYFAE9u3NWSap23LVo7aAIjk0qqak&#10;C08CkA0JTwuBSilxQBl6N99h7GsXxFyT9a3NEH71vo1YviMYJ+taS6krcyLetXTD81ZUFaenferF&#10;blnY2h4q1VWy6VapiFooozQAtFNLYpplxQA913Cs+a03GrTXGKgkuwKYWJIIglWPMArJl1HbVWTV&#10;CelK41E3WuAKpTTZNZD3jNTreQs3NFxtF+ilpKokqah0rLtPvitXUelZVp98UAb1FAooAuaf1q6a&#10;pad1q4aQDaR+h+lLTW6GgDnp+pq7o/U1Sn6mrmj9TVCNY00U6m1IDh1qdarr1qdaQxGOKzb+XArQ&#10;lrIvctTQEFrPg4rZgm4rASA9alW5aHrVWA6JWzTqxrfUt1aEVxuqWgLNQXf3alVs1Fd9KQGXVe96&#10;VYqC86VcdxMkmXMFYdh9+t1j+4NYVh9+m9hROgAooFFSUFFFFACVBefdqeoLz7tAHPyda3rX7orB&#10;k61vWv3RQBLT7f71MNPt/vUAalKKQ0opAI1c5d/eNdG1c5dfeNOImaGj9DWnWZo/StMUnuAGuV1T&#10;/X11JrltU/11OIE0fWrCdTVePrViPqaoRmSff/GtFqzn+/8AjWgaBjTUJHNTGou9AiCaPYaa/wB4&#10;VNevuYVC33hQM0wKUCjNANSMUU+mCnGgCOWMucCrR0Yhd3en2SfMCa3zOI19TSbA426tzDwahVa3&#10;r618z95IcAe1UjdRRfdBb9KGCZSEJbtU8WnNJTzq5H3VA/Wo31SR/wCIj6cUDLaaJjluPrxTzbQQ&#10;feYfhzWO7l+SSfqaiakI1JtWhh+4pb68D+VVX8ROfuqq/hk/rWZJUYNUhF2XVZZerH8OP5VVZt3J&#10;puaKYCiiiimA00AUpoFIAoooFACkU2nU00AFJQaKAEopcUlACGm0+kIoYEjjiqEma0H6VTlFShsk&#10;g5qRBzTYeKcnWiWw0VNVXBqlHVzVRzVOOkgZajFTgVDFU61SEOApwpBSimIcKcKZTgaYDqaaXNBo&#10;AaKKUUUAJRilooATFLilooAbSU402gAooxRSAKKMUhoAmgAcEGtrQzjIWufshuBFbuhN5WRTA3Np&#10;PWjyvU00yE9BQAzVIjB1pArcVnInGD3rT1lNhzWfEdwyasaLOifumxXSGUnpXMaN8r811JlxUsRH&#10;hm9qxtbj2kGtnzc9KyNaB6miO4GUmSPc1paE3lkg1mxvkE1oaC3JzTGbhkJ6UgBNSGQCmeZnpUiM&#10;DWE2NmqCsSM1payCDk1no2RmrGjS0A8nNbpkFc/oZ3sc1v7QKliGmXPSud1bhsmujMmK57WW3NQh&#10;lBW3UtIDmlzTAKUUmaBQBfhtwRUvlhaImwtZ9/fbOBUgNvrvbwKyHffyaJHL8mm0hhRRRSADV3Tu&#10;tUjVzTutAGxS0goqgKd90qlZ9auX3Sqdl1pAa60tIKKYGkaKDRQAUUtJQAUtFFABRRRQAUUUUAJS&#10;UtFAHIeIbTyXLY4asjIru9SsRdrt79q4y5tTbkqRUtAVetOAzRgmpxFjmkMrkU4LTiKTdQAbKCAK&#10;TdU50+RxuA4oArL60rGneQw4xVyx0hpzlhhaLAdB4TAtYy56uf0rZfUwO9YqwbRjPApREKoRrfb9&#10;3SnJIW5NVbaDHNW6YjR0g9RWkTWVpJ+Y1qGpYwzS5xzTc1HO+0YoAid881CzUrGmUwHUlFLQAUUo&#10;oIoAUVKi0yMVOBSAVRUmaYtKTQAtLTaWgCRGqTNQA1KrUhj6UU2loAU0mKM0ZoEJtpNtOzRQAzFJ&#10;ipMUmKAE3YpJJC9B5pNtADQKWilAoASmySCMFjwB1NOIrmdXuzqj/Zoz+7U/OR3PpmmlcL2GvqJ1&#10;VicHyV6D+8fU+1W0lUcDgCiKMRAKvAFDAHqKuxm3clVd/IphGKEOzgUUCFFSJHmhExyaZJLv4HAo&#10;AdJOE4XrVWRietEz+XwOh/Ood+elCGKzUzGaXFRTTrF94/gOtMBxcDpTGDN7D3rNu9bEfC8fqayb&#10;jVmfpz9aV0NJnRM6L95vy5pv2qMev5VyxvHbv+VRtKx7n86XMVynWG7i9/yoWeI9Dj61yG9vU/nT&#10;hOy9zRzByncW+XIwwI+taYGK85i1Fo+f5cGtex8SlOCcj0br+dF0xOJ2GaPeqNnqiXXQ8+hq3uxT&#10;JJdxPT8aGbtUfWlQ/n60hCzQiUFG6GuU1LTjZtj+E9DXWj5uBUdxbrcAo3INA07HFAV0nhnoaw72&#10;zNqxU/hW54Y6GkaXM7WPvmqUdXdZHzmqUdMC1GKvQVRiq5DTEXFoamCjNADDTWOacaiBoGGKCaQN&#10;ilLZpAOjODQ9InFEhzQAx+KUHimNTh0oAmtD81aiisuz4atMyAUMB2KcKgM+Kja7ApBYuZoLCs17&#10;8DvUEmpYpXHYsaHzM30asXxL94/WtXQmy5PsayfE33iPetH19CFuZFua09OOGrMgq7BJsOaxRodn&#10;Zy8VaacCuZg1AqKc9+zU7gom+94BUL3wrAMxbvU0ZzRcfKab39V3vCaiFLszTFZC+aWoIzTlhJqZ&#10;bUmiwXM9ozQtsTWsll61OlsBSsHMZC2dPhh2tWxtAqrJjNOwmyOikopiKuo9KyrT74rV1HpWVaff&#10;FMDeFBozSUAXNO61dNUtP61cakAlNbofpS0j9D9KAOen6mrmkdTVOfqauaQeTVCNXNJRSCpAcvWp&#10;xUCdanFIaEZc1We1zVoUtAFP7CKq3FlWtQVzTuBzEtoV5FSWcrKcGtua2DVXFttNO4FqBs0t392k&#10;jO2o7qXIqQM+oLz7tTioLz7tWtwY8tmA1iWP361mbEJrJsfv03sTE6AUUgpagoKQ0tIaYBUF592p&#10;6gvPu0IDn5Otb1r90Vgyda3rX7ooAlNPt/vVGafb/eoA1DSikNKKQCNXO3X3jXRNXOXX3jTiI0dH&#10;6GtOszR+hrUpMBprltU/11dSa5bVP9dTiBNH1qwnU1XjqdOpqhGc/wB+rzVRk+/+NXmpjEqAnmpq&#10;hakIgkfcaJPvCm96dIfmFAzSFKKSipGLT80xaeaAFlu2UAZ4FW21LYAyfjWZcGoc4pMC9qGsNdjZ&#10;0ArOpetBNACUU3NOBxSGBpj8UE5pr0CK0hzTBTnptUIUUUlLTAKKKKYC0mKdSUAIaBS0CkAtMxTz&#10;TBzTAXFJinUhoASkxTqSkAmKKWkoGSuOKoS1fc8VTlqUDHQ1JHyaZGKki60S2BFLVutU46u6t1ql&#10;HSQMtxVYUVXiNWFNWhD8UUClpgFKKSigB1KaaKU0gAUtNFOpgJRRS0AJRRSUAKaSlpKACiikoAKD&#10;RRSAXT+9bOgHBOayrfitLRG8xjmmB0DSgU3zc9KdgLSGUCpEYms5zk1mI++tTWpNxFZaY6CqGiTS&#10;mLSc+tdaqgVyFg+ZMD1rrEiyOTSkIcZQKx9bk3AVsBQtZmtN8tEdwMWPnpVzRTvY5qlH8vSrWkHc&#10;+BTGdIMCkMoFJ5Q70BQKkRi6224+1ZaHHFa+unPFY0abeKroM0NGbc3FdB5XrXO6QdrYFdBtY0mI&#10;cFArC1z5jitwRetYuuIB0oQGSAF4paaqbadTGFLRSE0AOuL3yxgVku5c5NSXR5qGobGFFFFIAooo&#10;oASrundapGrundaANelpKWqApX3Sqdn1q5fVTs+tIDXFFAopgaVFLRQAUUUUAFFFFABRRRQAtIaW&#10;koAKSlpKAEqvd2KXQww/GrFGM0AYg8PBTwRj3FRXGhsv3QDXQ+ST2py2x70rIDkm0CSX0A96li8L&#10;4+835CuoaD0qNo8UWAxU8Pxx9eatBNvAq4wqBxigCHYKGYIMnoKk25rB1u+3nyl6DrTYCX+sF/lT&#10;getZrTFuSTTM0lQBYgv3hOVYj8a6PSNeFwRG/DHv2NcpV7RjiZPrTTA9C0s4b8K1s1j6d9/8K1qb&#10;AWqk0m41PJJsGapbqEApNJmmlqTdQIkBozTFNLmgZKvNPAqIGpUNAEqrinZpgNLSAeDRmmilzQA4&#10;GlzTM0oNADgaeGqMUuaAJ1alzUIbFSBs0gHUUmaWgBc0UlLQAtIx7UhbHNJH60APApp5pTSUAIRQ&#10;KDVa/vBZIZG7dPc9hQBS1u8OPs8Zw7Dk+g9ap2toLZQg7fqfWq9tYs+ZnPzucn29BUhgdOhrRIhu&#10;5ZxRiltpCB8woPNBIgFSqu3k0iLjk01vn57CgBHJk57CoZZPMGB+VI3zcHpTSMUAI77h71GSByel&#10;ErhBuasPU9Tycd+w7D/69PYaRav9XEYwpx79/wAKwZ71punA/WmbGkOTkmpo9PdugqXctKxUEdO2&#10;VpJo7nrgVZh0PPU5/CkkFzF2UeXmuoi0MZwF596sxaZxkADnFOwuY5JbBn6KahmtjEdp613N1Zi3&#10;HXJ+lcrq4+f8KGkNMyilMdKslaYVqbDGW920B9q6rSPEIkwjn8a5R0zUYJQ5FCdgauemhu9OJzXL&#10;+Htd/wCWTn6V0oNUZtWJN/8ACvWngAcCoaeJcDJ/KgRX1Ky+1rj+IdKg8OIUyD1FaKknk0QRBW3D&#10;v1oKTOa1j75qklXdY++apJQWWoquw1Siq9BTEWQKSlBpDQBGaiWpWqGOgYlLRQDSAXdSHmgikFAC&#10;Gn9BTDUh6UAEbbeac13mmqMjFKkVSykNMpaqzuavrb5pwsd3alqPQyME07ySa2Y9M9qn/s7AP0o5&#10;RORU8PL8x+lY/ic/OfrW3oPDN9BXP+In3OT7mtZdTNbmdb1bQZqpb1ftV3GsUWXLeEmri2ZNXLK1&#10;BrRWACqsPmMdbE1YjsTWltxS0CuU1ssdamW3C1MKRqBDQoFKZMVBI+Kj3E0wLBmppmqIR5p6xYpg&#10;IZs1AXy1WtlVtuGpALRQaBTAq6h0rKtPvitXUelZVr9+gDdooooAuaf1q41U9Pq41IBtI3Q/SlNI&#10;/Q0Ac9P1NW9J6mqk/U1c0nqapiNSkFLRUgKnWpwaqvJs5pjXwFIaLu6mmTFZz6iKrSahmgZsGYCm&#10;NdAViNeE1GbjNAGy98BVeTUKzDJmkwTQBcfUDUa3JkOKri3JqaK22nNAFoVBe/dqcVBe/dq1uJle&#10;R/3WKz7H79W5m+TFVLH74qpbExN8UtAorMoKKKDTASoL37tT1Be/dNAHPydfxretPuisCTr+Nb1r&#10;90UwJWp9t94Uyn2/3qANQ0opDSipARq526+8a6Fq527PzGmhGjo/StSsvRzxWnmkwENctqv+urqT&#10;XL6p/rqcQJI+tWE6mq8fWrEfU1YjOk+/V1qpSffq5QMKgaphULUhFbvTn+8KTvSv94UDNMUUUVIx&#10;V4p2aaKc3FAEFzUANTXVVwKTAfTGp2aYaACiiikMbSOKdTXNAiq9NpZDSA1YC0UCloEFGKBS0wCk&#10;p1JQAlKBRinCgBrCminvTRQAtJS0maAEooJpuaQCk0maQmm0ATseKoSHmrLPxioJBSQySI8VNEOa&#10;iTgVNanJpS2BFHVutUo6u6v96qcVJAyzFVhagjqdatCJBS00U7NMAooooAUUGkpTQAClpq06gApa&#10;KKAENGKWigBKSlpDQAUlLSUgCg0UUASW/WtHSTufC8Vm27YNaGlfI+BTA6MQ+ppQoWm7WagQ+pqR&#10;GVrjg4rGRdnAra1qMKOKxY1Kcmq6AhbRgsgx611iBmHpXJWw2Pn3rrIpcjikxjxF6mqGroAtXsE1&#10;S1SL5ck0LcRgRrjNWdK+R8CqsffNWNKHlvk0xnSbCaBF6mjeT0FG0mpEZmtqAOKw4kI61uazHgZr&#10;Djy1V0GXdI/dvXRbya5zSPlfJrozNikwECk1j63Ht5rYDk9qyNaBHJoQjHTPenU1WzTqYwopaKAM&#10;+6HNQVPddagqHuMKKKKQwooooEIauad1qmauad1pgbAooFLTApX1U7PrVy+6VTs+tIDXFFIKWmI0&#10;6KKSgYtFJS0AFFFJQAtFJS0AGaKKSgANFFV7y8W0Xe1ICys4TqKlW8X6Vx1xr7yHgACo11dj1ouB&#10;3SuH5BpC4Fc1pms7jjoa3o28wZFADy+aaTmnCOl8unYCs6VC0daGzNRyxYoAytQm+zIX79q45jk5&#10;ro/FE2Nsf41zu2pYxhpKeVppFIQVb0o4lT/eFVKs6ecSJ/vCgD0K1k8twa2zzXOvxzW/FJvUH2qm&#10;BDeJgZqnvq3fHgVQY45oQD8g0vl5pic04cUxC7CKAaXzSKesoPWkMQGnqacEDU9YKAFU07NBiIpt&#10;IBwNLmmg0ZoAdmlBpoNLQA8GlzTAaXNADs05TTM04UAShqeDUGacrUATUU0NSO+KQDHbccVKOKgT&#10;mp6ACg0UUANzWDeS/b5cfwRH82/+tV/Wr/7InH3m4H49/wAKyrRViUKpqkiZOxbozTUJPFSbccUy&#10;BKci7qbikdsfLQASPuPtUMj7unb1p78DGRTCeMfrTGNJzUM0ojG49KkdgvJ6Cue1XUN54/D/ABoB&#10;K4l7qJkbA6nj6f8A16v2OjCToM+pNc9CcEfUV2mlyEAjGQetK5T0IU07GcY+X0qeSwEQyck49OKl&#10;kmSPeoPUCmXV8jgDJ6dO1Mkmk05SF2+ozU4UBxgcbTWY+sbc47jFUpNdCYO4cDHFKwG1E2x93P3T&#10;1pJ7lXTIOCTXMz6+G55NVX1onoKeg0mdTeXoKbM7j61yGrff/CmSai798fSqzsW5PNJspIbSEUtF&#10;SMjK1E6VYIpjLQBWDbDmuz8Par9pXyz94Vx8iVJp12bVww9aE7CaueiKaVeDmoLa4E6hx3FTDmrM&#10;yXryfzpyt6VEnPFPBHQUgOd1lcOaorW5r9tvUSDtwaw0oZonoWoquwGqMNXYaALVJRmigBhNRR1I&#10;1RKcUABpKWjFAxc00U5hTBQANzUnaoyKkzgUAT2abzj1rSSxArN00/OK3KTGRLbhakCAUtFIQuKZ&#10;McKT7GnVFdnCMfY00Bl6EOXaua1psn8TXTaP8qSNXK6qcmrlsyY7leA1oWf3hWdBWhZn5hWKLOrs&#10;elXao2PSruasQtFNL0wyUgJc0hNRF6C9MBWXNIqCkzSrxQA7pRmiigBCKrMPmqyWxVVny1ABRRSU&#10;wK2o9KyrT74rU1HpWXaffFAG7RRQaQFzT+tWzVPTzzVxqAEpH6Gihuh+lAjnp+pq5pPU1Sn6mruk&#10;dTTA1TSClNIKQFTUjtFZJkJrZvU3jFUktwKLDKXJpRCTV/y8UoWiwXKS2pNSLaYqyBTgKLBciWAC&#10;niOpAKXFAEYWhqkpr0AMFQXv3anFQXv3aqO4mZ0p4qCx+/U0w4qGx+/VS2EjfFLSClqBhSUUUDCo&#10;L37tTVDe/doA56Tr+Nb1r90VgSdfxretPuigCapLf71R1Jb9aYGkaUUhoFIAbpXO3f3jXRNXO3f3&#10;jQhGhpHStMVl6R0rTpMANcxqf+urpzXMal/rqcQJE61OnU1AnWpl6mrEZ8v36u1Sk+/VygYVEalF&#10;RGkBWHWnMPmFNXrTz94UAaQFJS4oFSMUUPQOaJKAIZuaicVLMcVExzSAioNB4pKBhmigUUhBTJaf&#10;Uc5wKYFORqQPUUhJpFUmmBYVs08VEgxUopgKKDRSE0wF3UZqMnFG+kIkJpw4FQhqlLcUAMLZpAaS&#10;nAUABpKftzS+UaAIjSVMLc0hjxQBFimk4p7KaheItQA7Ipj8mmG1NRyRlKQyyw44qnFcPEaaLwrw&#10;RTvPDdqW4CXLGY7jUaDFPyW6A05YTnkUASIKmWmhcU4VQh4paaDS0AOopKWmAUGgUGgAWlpopaAH&#10;Zpc03NFADqWm0uaACkpaSgBKSlooASiiikA22PzVpaWPLfJrNgHzVo6YT5mT0pgdMJM9KMMaXzQK&#10;Tzc9KkRl6zFgAk1iRtk81uayCRWIr7+PSq6AhkK4kzXXwygAVx6El/YV11sAFFJjJPMz0qpqYJU1&#10;c80CqmpSbkOKS3Ec4hyfpU+l5EmTUKGptObdJz0qhnTecBTfMJ6U8ELTTMKkRmayDjJrFjbdW3rD&#10;7hWHG46Cq6DRZ0v5n5rpgQK5nTW3PiukEYHWkwAy4rJ1psitcECsrWn3ChbiMRX3U6mjA4FPC5pj&#10;EooNFAFG761BU931qvUPcYlLSUtIYUUUUCENXNO61TNXNO60wNdaWkFKKYFO+6VTsutXL6qln1pA&#10;awpKBS0wNKiiigAooooAWkoooAKKKKAClpKKACuW8Q3Xmvs7LXUE4riLx97sfU0mMhNMJpWOKYDm&#10;pAljfYdwrstAvfPAHrXFxjtW74el8ph7mqQjstlHl1M2O1NNO4EeynNFuFLmkVuaAOF8RtvmPtxW&#10;Xir2onfO2f7/APWtqTRI3XOMHB75qRnKmmGnvwajNIBKmszh1/3h/Ooaltzhl+ooEd+/StfT3ygr&#10;I6itHSn+UirYEt+elcl4suSAsY78muqvzyK43XtVaGQoMEADgikBlW+rS2/3W/OtODxe6ffUH6cV&#10;Q+2xS/fQg+qn+hoFrDL92TH++MUgOgg8WxP94FfwzWpa6pFP91wfxrim0OQ8phh/skGqsto8X3gR&#10;+FO4WPTVOelSBsV5nbarLa/dY1rW3jSVPvgN+hpXA7lZyKeJs9a5e28aRN98Ff1FbFvqsUwBDdfX&#10;j+dAGlwaQxelRBg3Ipc0AO8sijpSCUiniamA3NLml3BqUR56GgBAacDR5RFJjFIB+aAabmlBoAeD&#10;ims2aQnFNXmgCSOps1AKcHpAS5oNNVqq6re/ZI2k74wPqelAGNdf8TKYn+CLge570r6aO1O063+z&#10;oFPU8n6nmrYNaLQzbuylBbPEevFXgPWlFI3pSAbnbzUZwOSetOPzH2FRkjPHNADWjx9KCO1Oqre3&#10;P2dc9z0pgZ+r34Qbew/U1zjvvO41Ld3HnH2FQGpbNErDkbBB961jrQXgA1jE0ZoTFY0n1lj0AqvJ&#10;qLv3qpupCaLhYkeQt1NNzTc0DmlcYuaTNG2jbRcAzRmjbRtouMQtTDJUu2oXHNIRMKQilWgimBDI&#10;KrOKusKqyLQwOn8KahvBiP4V0Qrz7Sbn7PIG969AVtwDetUnciS1HE45qXcR1P6c1GKI1H1NMQ6W&#10;MTqU7EVyZQxkqeorrg2OMYrB1uDy5Nw6MKQ4laKrkNU4qtw0FFmlBpopRQAjVAKmJqFaAFFOxQBi&#10;hjmgAPIqMU+m0ABOaXPFNpw6Uxlmw4cVtBq55ZvL+b0q9b6kHpMDUoqKOcNUoOakBar6i2I2+lWK&#10;pau2Iz9RTW4ilYtshc+tcpqRy1dMG2wH3NcvqBy1VPZijuMgq/Z/eFUYau2hwwrJblnV2PSrbHFU&#10;bF+KuE5qxCHmmbafil2k0AM20dKkEdNZMUARmTFNM9RyECq7PQOxb87mp15rN83FPW+C0AaRAFVG&#10;PzGqsmrAdKhguzK1Ai9QTQaSmBW1DpWXaffFaeodKzLT74oA3aQ0tNNIC7p1XGqlptXGNACUj9DS&#10;01uhoEYE/U1c0nqapT9TV3Se9UBqGgUGgGpAhuarYqzcGoKYDcUuKM0m+gYuKWo2mAqJrwCgCzml&#10;3VnvqAFV5NWA70Aaxeo2lBrCm1sDvRYap9obFAG6DUF6flqYVBe/dpx3E9ijcDC1Wsfv1evU2qPp&#10;VKy+/VS2Jib4ooFFQUFBoooASoL0/LU9V737tAznpDz+Nb9n90Vz8vX8a3rQ/KKALFPg+9UeafB1&#10;pgahpRTacKkBGrnLv7xromrnbv7xpoRoaP0rTrL0fpWpSYBXMal/rq6c1zGo/wCupx3AkTrUydTU&#10;KdanTqasRmv9/wDGrtU3+/VygYVE1S1GaQFdRzS/xClxg0i8sKANOgmigipGKKa5pwpkgoAhuKaC&#10;KW4p9vb560gKzimYq/PEF6VQJxQMBxSk00nNKopCDNRy81KRTWFMCi0dG3FWWWmFKAIQaeKDHTlS&#10;mAmKKlWAtUq2RNMCi4pgFaq2GalTTwKBGSsRNWEtya1Vs8U/7NQBlLaU9bXFaP2alKBaAKS21Spa&#10;5qVplWom1EJQBKbPAqA24qGXWCaqPqO6gC80Qph2jvVA3BNMLZoAtSsKpuN1LRSAj8laUIBT6Siw&#10;xAtGKdSUABWm4qTFIRTENpaXFGKAClpKKYCig0UGgBBS0i0UALRRRQAuaKSjNADs0UmaKQBRRSUw&#10;FpKKKQCxDmrli++THaqkXWrdm37wAUwOpRAooMoFNSHI5NOVAtSIzNYk3LxWGgB4Fb+syDbiufVN&#10;v41S2BDN+HArrLaLKjJrkiwDgd66y1VmUUmMnChar6jKNhFTeT6mob1AqGkhHNKeamsXy4AqHbg5&#10;qayG1xjrVDOmEQ70LhaRYyaBCO9SIoaxJlcVgxoFrf1cBVrnoVIOTVdBot2Jw4AroxGT1rm7EbXz&#10;XRglqTBi+WO9ZutYAwK0fLJ6ms3WFCihCMRE21dVMCqKZPJq0J+MUxkLUlSCPNK8WKAMy861Xqa6&#10;bJqGoe4xKWkpaQBRRSGgYhq7p1UjV3TqYjXFLSUtMCnfdKqWfWrd70qpZ9aQGqKKBSUxGpmkoooG&#10;FLSUtABRRRQAUUUUAFJS0lAA3Q/SuFuBhj9a7oVxeqReXIw96TAoSt2oQYoVe5pTUjHqcGtDSpvn&#10;ArMBq9pHzSCmhHosLblB9qfiorfhR9KcWpgONRluaQvTVPNMDgL5v3rH/a/rXV28m5SAQePX2rkd&#10;U4kb/eNQJcMnQkfjU3GJL1P1qImlJptIBafGcEfUUylXg/jQI9CTkD6Vd0s9RVGH7o+gq5pvBNWB&#10;PfHJFcNcwreTSbjjnjNdtetzXm14+XY+pNJgXZtDZPukNn0PNVp9Lki4KmoYrp4uQT+dXYvEMqkF&#10;sMAMYIpaAUYp3gPykg+xIq7Hr0q8Nhh/tgGo4LpHk3uPl7itN9Nt7gEo2MChALZeXfrlo8HOBsOC&#10;fXrxTpfD0bdGZMDPzjj8xSWdhLb8REHvyPapTq0tv+7kTPHamBQk8MyY3IQwPoa6qGeIKEYDKqB8&#10;y4HHpmsC31eNwEkyuOmM/wBK0baQT/dkJH+2A3/16ANhbSM/NGx/4C3H5c1V1S8k0tDJuDgEDBGD&#10;+Yqqw8pthAGRnMZKn8ulGoWX2xAhkO3OeRn8yKAIrfxujffUj6c1qW3iKCfo4B9DxXLS+FJByhDD&#10;2P8AjWZcabJb/eGKQHpiSiTlSD9DUgOK8uhvpLb7rMPxrTtvF88X3iGHuP8ACi4WPQVlIqQT+tcf&#10;beOVP+sQj/dOa1rTxLBc8BsH0IIpgbgYGjZnpVdJA/IqQGkA54zTE4p4cig80AFFBooAUGsfWbhZ&#10;ZFgJ4X5j9e1a4NcoP9Ld5j3bA+g4ppCb0NYSZ6HNSLlqyfJK9DVm1nZeDVWILoNBPemK+aVzSENY&#10;ZpASev506kpgIa5rXL7ecD6Vu6hP5KH1PFcbcy+YxNJ6FxRDmkzRtzS7agsaBmnbKcBS4oEM2UbR&#10;T8UmKAExRS4pcUANpMU/FGKAGgUuKdijFADSKruKtEVC4oAcopcUoFLTAaVqtKtWzUEooAq/dINd&#10;5o0/nRA+nFcHJXWeE59ylacRSWhvilAxyKaKeKogcBiqOtxb0Df3T/OrwqO7j8xGX2oA5yM1dgql&#10;HxV6A0Fkwp1IaAaAGNUcYzUjURjFAARimE1K1RPQAp4qPOaVmptAATTh0phqRelAyOQbgapDdF0r&#10;Ugj8w7fWn3GmY6UgINP1Ek7TW9BJurEt7Hac1sQDaKTAtVn622EA96uebWVrc24AfWnHcTKdw+I1&#10;X1Nc5d8sa3bqThV9jWDNyTVVNgiOhFXbUZYVVhFWoG2nNZIo6axTir+0Cse1vQoqWTVAKoRp7gKY&#10;1wBWNJquelV2vWegDce9AqtLqIFZXzPTltC1AE0l9npURuSamj0/NTrYYoC5n7manLAWrUW0AqVY&#10;gtAGYliTViGy8s5q8FpHFMCM0lOpKAKmodKzLT79aeodKzLT74oA3aaaUUhoAuabVxqp6bVxqQCU&#10;1uhp1NfoaBHPz9TVzSe9Up+pq7pPeqYGoaTNBpM1IEN2+0ZrNe/C1Lr83kx7q4aXV2anewHVyaoB&#10;VWXWwveuVe9Zu9QtKTU8w7HRza+KpS66T0rHzRmjmGXpNVZqrtds3eoKKVwHmQmtXw4f3lZFa3hv&#10;/WUIDtxVe++7VhRmp5dM89cAirT1JZk37ZUfSqNl9+t9vDzyDGRSjwyLf593IqnJCihBRRRUDCkp&#10;aSmMM1Wvfu1YNV7z7tAHPS9fxrdtfuisKXr+Nbtr90UATVJAeajp8HUUAalOBpppRSAGrnLv7xro&#10;mrnbr7xpoRoaP0NalZejdDWpSYCGua1H/XV0prmdR/1tOIEidanXqarp1qdepqhGc5+erlUm+/8A&#10;jV0mgYtRmpKZQBE4xTE+8KmlqFPvimBqUUoFKBUDEApkoqdRUc1AFScVYt7MkbiagnratYRIBmkw&#10;GR2KsPesi9t9hrp4UEXBrM1GPzDhaSAwxHShMVfGnnvSizAphczytKISa0ltR6VKttTAyPsZanrp&#10;9bC2tP8AIC0gMhdPFTLZAdqvnatMa4VaBEC2lSC0qOTUQtVZNXpgaPkBaa0irWLJqzN0qtJeO3eg&#10;Dee9VarS6qBWG8hbqabmi4GpJq3pVKfU2NRKKayg0XGMe9Y96RHLc0yRaYZNtK4CzvtqulxUM0u6&#10;mK9K4Ggs2amSWqkSlqsRwGhMCYNmnUJDTwmKq4rDKMU8gUSsFpgMxSYqKS7CVXS/3nApXGX6MUKa&#10;WmIbiilNJTAKSlpKAAUGloNIBopaBRigAoopaAEpcUUUAFFFFABRRRTAKKKKQCxnBq1afK4Pes9G&#10;Ier1qu2QMaEB1SBmHpSiL1NMSfI4pw3NSEUdWQBa59VI5roNVi+Xk1z6tk49KroCGMvzA11dnLlR&#10;iuTdSXB7V1llIFQUmMlIZqhu4vlOTUpl3dKiu1YqaSEc2OD7VLZjEgNQsecVJZMfMFUM6dWLDpSh&#10;CaYbsIKrPqgHSkIZq8eFzXPxvnitW+vfPGKzCNtMaJbIlX3HpW6+phawg9KZCaANR9V9BVG7uTN1&#10;quWpnWgLEczbeau6fZ+eN1U5U38Vs6bHsUCkxkqWCrUd/CEXgVdBqvdx+YMUgOOk6mm1rTaQeoqq&#10;+mstKwFOipmtmWoyuKVgG0lOpKAGmrunVSNXdPpoDXopAaWmBUvelVLPrVq96VVsutIDUWlpBS0w&#10;NKiiigApaSigBaSiigAooooAKKKKQBXO+JbXaRKO9dFUF5ai5Uoe/SgDhjTas3dqbdip7VXIxUgI&#10;K1/D0G993pWdDbl/xrq9IsxaLk9apIDdD7Rj0prSVSa7qJrqmBeMtKr96oRuZDVvpxQBxWursmb6&#10;0240/wAtPNB9KueKIdsgb1FZ0uotKpRunH6VLGVKKWikIKUUlFAHoNscov0FXdO+8az7E5jX/dFX&#10;7DrVgOv+v4GuChljBZZe56jrXeX3J/CvNrn7x+tJgaDabHMQI26+vaibw9JH0weM1lA4qxFqEkRB&#10;DHj3pXAjMJHHpTPu1fstXNu5kYZz1FaSajbXed64J79KAMe31OSD7rGrUGvOjbmGfbpV6HQYrnlX&#10;x196pzeHXUkDnFGoBeasl0D8uGPtVyLTIZFBjcgnHOe9Yk9m0JwRUPK89KBnRnT5onzG+44xk9h+&#10;NSR6rPZ/Iyg9elc9DfvCdwY1oReJ5Rjdgj6UXEaDa+ruGIIOMc9BzWrZ34mHDbuOc+vfr2rldQ1A&#10;XrmQDA29K07XSoblVKvhtvIz+dFwK8mtJISJIlIz1X5TSf6LP3ZD7jI/SoL/AEc2o35BB6YqP+yZ&#10;CokxwR2oAvjw354zC6t+OD+tUbnRpbf7y1V2GPnkVbg1uaDgOceh5H60DIIrqS2+6xX6GvStLkZ4&#10;kZ/vFRmuHh1z7QQskaNkgZA2nn6V3yDaABQIlBpc0zNKDTAfmim5pQaQFfUrj7PE7+g4/GsWyi8p&#10;AvtWjrX70JD/AHmyfoKQxj0qkTIq0uamaD0qBuKokmg9akzTIRgU/FSIKKfGmetJOPLG70oA53xD&#10;d4+Udq54nPSrepT+axqnSZokOFLSCnVIwFLikpRQAYoxRRQAYoxRRQAUUZozQAYpaQGjNAAagkNS&#10;saglNAEoNGaappaYC5qOSnZpr0AVZBW94Rkw+PUVhSVq+FnxIKI7g9jtMU4UmKcKszFxTgM8UCgU&#10;Ac0ybWI9DVmGo70bZGHvT4hQWizSCgGigBCKRadTM4oAWmvSZzSMaAG0lAp4SgBhWnjpSPSpzSGS&#10;W7bWBrQe5BrJJ281GZSaTA1GuVWo31HHSswvmm7qQy8+pE1VnnMvXtTBGWpNm3g1dPcUths5y2PQ&#10;VnfZSxq+o3sfrWlFYCnMUTHhtMVYFpWylqop/lAdqiw7mOlq1TJp5brWoqYp4WmBQTTcVOtkFqzi&#10;lxQBGsAHapAgFLiloATFG2lpaBCAUoFBpN1ADwKbKOKaZcUx5s8UDENIaKKQFTUOlZdofnFamo9K&#10;yrT79MDdFKRSCloAuacKttVXT6tNSASmv0NKKa/Q0COfn6mruldTVGfqavaV3qmBpE0lBpKkDJ8U&#10;f6k152a9D8T/AOpNed0pDQUUUVIxKKWigBKWiigArW8OHD1lVqeHhl6a3A7dWyKs2tnv+bcfpVRV&#10;wK07EcVTEWVsT/eNQX1p5SZ3E/U1oxiqurHCUkBkCikFLVAFNp1NNACGq9592pzVe8+7QBz8vX8a&#10;3rT7orBlPP41vWn3RQBOKfF1FNxToxyKANOgUGgUgEaueuvvGuhauduvvGmhGho/etWsrRq1BSYA&#10;a5rUv9dXS1zWo/62nEBydanXvUCdanTvVCMxvv1dNU2+/V00DFFMqSmLQBFN2pi/fp83Wo1+/TA1&#10;ScUq80xqkiOagZKiVFcrtq/BGGqvqSBaAIbezE3JrSjjKcCpNJstyhvWtJbMCpbAyjCWpVta03KR&#10;dSPxNV31RF+6Cf0FCAiXTy1SLpYFQyazj+6PxyagOpNLxk/hwKNQLktssXWqbzAdBU1rb+Ycn9ea&#10;lvrT5TimFjKnuivtVKS+96zLlyrEGoxJmhgX5L70qB7kmq+6lzQAO+7rTM0Mc0maQCEU1hThQaAI&#10;8Uu2nYoxQA3FNK1JijFMCpIMVVk+bitCRM1CYKQGdLBikMW2tAxA8nn6UvkbugoAS3wgqyJwtRi1&#10;Jp4tgOtMBpvPSk89m6CpAFWplXNAFQKz0v2MnqauUjimBSayWoVswhzVphSUAIGxTg9NZaZnFMRN&#10;mjNQNOFqB78DpRcC6aM1n/bSaPtZouFjQFBqit0aeLv1pcwWLa0tQLcipFk3UXAfSU0vilDZpgOo&#10;pM0tABRRRQAUUUUAFFFFAESj56u2zZkHpmq6qM5qe3ky4HvQgOsSQKKb52elOijAFKXC0hGfqoYr&#10;XPlx0roNUuAy4FYIjC/MaroBXZzuArrtPwEBrmkjDndVxbogYzQM3nulSqd3qAYYFZLTZphlpWAT&#10;GOe9AO3mkJpKYEpnzTDIabSGgBd2aa9LSNQA4CikFGaAFpKTNFFxk1soZq2V4rGteta4NS3cCQGn&#10;b9nNRiiXpQAv2xG6jFL5cclZrGlzSAvvpav0qrLogPamLMV6Gpkv2WgDPm0SqcmjkdK6AajnqKcL&#10;lH6igDlJNPZaksoinWup+zpJ0NV57IR0wKGaUGnGOk2UAU7zpVSz61oT25eq0FoUNIC8KDQKKYGl&#10;S0lLQAUUUtACUUtJQAUUUUAFFFLQAlJSmkpAQXNklyMMPx71THh6JeefzrTpKAK0OnrF0FTsm7rT&#10;qKYFR17Usdtu61a8rPNPC0AIibOlOpgOOtOpgY/ie38xA/8AdNcskZkIUdTXeXkHnoUPcVxlnHsm&#10;VT/exUsCtLCYjtPUUyug8Q2i7RIOCDj6+9YIQtyBSAbS0YooA7vTeY1/3RWjYcE1maScxJ9K1LLu&#10;aoAvOTXDbY9zJJx8x5FdxdHNcbcyi2ldWXcCfypAQnR1lOI2z9arz6S8R2461djMD8glT9adLbPw&#10;yPuxSsBjSQNHwRimYraGoOnzOgO7vTJJIplAxtbIyT6d6LDMlWK8g4+lWbfVpbf7rH8eauNpSTf6&#10;tuAQKqXOltBluoHeiwieTXGlxuA6g8e1Jqeopcqu1cN3rP2Hrim4pAFLSUUgJouAa6COG2nA3Ha2&#10;PYfpXPwtjn3Fa02pR3wRCoBzyfaqQFldCNwCEkyuehNONxcaaNpGVHseg96YukKcGNiM+hzUV6J4&#10;kYM2U6c0xlmHxJHKf3iD69aleO1uhkYH0PNc6to7Ddg4+lRUXEbcdikVzHGhyCQf613ma898MLvu&#10;E9s/yrv80ASZpQaYDTgaAHZpc03NKOaQGFrTF5lUfwrn86gErx96kun3zufTApc1a2Ie5Jb6gTww&#10;pS26ogKdmmI0YlBAp3l1nCQip4JixpWAnZccVQ1icqhq7PeeXWJrVz5gB+poBHNytuOaZilNFQaD&#10;lFKKRaXNIAoFFAoAWikpKBi5opKKBC0UlFAC0ZpKKAENQS1YNV5aAHrS0i9KdTASmtT8U1hQBWkF&#10;aPhv/WL9az5K0vDQzIv1oW4PY7anUhpwFWZjhSikFOFIRgamMSH8KIaXVP8AWH6CmwmmaLYtYpKU&#10;GkoAQ0zFPpCKBjaRhTsUAZpAJFHnmnycU/G0VCxzQBG9OjOBTW5p6LxQA1vmqNbbNTIMmpdtFgIV&#10;thUqwAU8LTwKLAMC4qhc/erSPFZlweSaqAmRWI3N+NbqrWNpa5YfjW2KJAgFOApM0m7FSMkAoNR+&#10;ZTWmApAS5pQ1VGugKhbUMUwNLNIWxWQ+qhe9VZdbA70Ab5mAqJ7sCuYm1z0NUZdZY0rgdbJqQWq0&#10;usAVyMmos9QNOW70cwHUTa7inaZqv2h9tckWzWt4Z/1v4UrgdtRRRmmBU1HpWVaffrU1E8Vl2n36&#10;YG9RSCgUAXdPq01VdPq01IBtI/Q0tI/Q0Ac9P1NXtJ71Qn6mr+k96piNE0lONNNSBkeJ/wDUmvPD&#10;Xofif/UmvPDSkNCUUUVIwoooNABRSUtABWv4cH7ysitfw6fnprcDtRWpZKMdazFGauWSk1QjYSq2&#10;qY2cmpY0NUNZid8AZx3pLcDPFFKVK9aDVCEzTSaWomPNAx3WobwfLUyrUV8MLQBzkvX8a6Cz+6K5&#10;2Y8/jXQ2Z+UUAWKfF1FNFPi60AaBpRSGlFIQjVzt39410TVzt39400Bf0atWsnRq1c0MBa5rUf8A&#10;W10hrm9R/wBaaaAdH1qdepqCMVKh5NUIzm+/V7NUH+/VwGkMkzULPipQarTnFMBWO6kX79MjbOKk&#10;X74pAaEhpqybadIKgepGW47wrVPVL8gZpAcVR1Q5XFFgN/TtbcIEBwB3xzWha3qS/wCsc59Ca5KG&#10;b7PHnvWbb6w+75jxSA7LV9QCcR8e9Yj3bSdSalml8xc1TBoAv2bFjW3bwZrC058NXWW5yBSAntYt&#10;tWZU3DFNiFSmlcZ5/wCIoPJf61mRvmum8XWv8VcvGMVbES5p1MJoD4pAKTikzSE55phagCTNBfFM&#10;BLdBT1t2aiwCFs0BwOtSix9TUq2qrTsBUaXPQUbGerhZUphuPSgRCLMnqaX7Iq9aVpiajJzSuMeS&#10;qVBNfBKHTNU5kxRcB0upkjiqhvGbvTGjphWlcCWOYk8mtiB8isADFaVrcYoA0xzS4qBLgGla5AoA&#10;kkjzVcjFQT6oE6Vny6qz9BTvYDUeUCqM1wTwKqC6LdamQ5pOQxpUt1qJyFqaVsCqbNmlcB/2ginJ&#10;Pk1BRSuBpI2aguZccVFDJimzHJoAb5hrT06XcMVlVYspdhppgX5wSakOQKSaQIM1W+3VYiykpHWp&#10;FuKoxXDMfatJVBoAfmikopiHUwvS5qNpdvWgCTdS5pqyhqdwaBioeatRxiM7xVZBirIbNMRoNqLG&#10;oHui3U1WJpKAJGmzUMh4p1Nk6UwEiORUlRw9KfSAM0ZoNNLYoAdRUfming0ALSE4pM5pj27SewpN&#10;jSFD5pkknOKfHCIx6mmbcmp5gsPMm2qs99t4HWn3EB61XSIdaOYLElrMZDzV6qsAC1ZpDJ7brWqt&#10;ZNr1rXUU0IcKSU8UoqK6OFpgUi1G6qDXBBpy3NIC9S1VFxUgmzTAmpKYJKcGoAdml8003NFADxJS&#10;hhUVFAF2Fk71JLGpGRWdSg4oAV0phWpBIaTdmgC5S0lFAC0UUUAFFFFABRRRQAUUUUABpKWigBKK&#10;DSUAFFFFAEkfNPWo4Tg08NtoAZIcigCkdh0pwoEFcxrtt9mkEwHBOa6ioLyyF4hQ/h9aGM43UdRN&#10;4R2VegzXQ+E1LxkDbwx4IzniuYubcwMUPUVteHtbj09Cr5yW7fSp6gReKYfLccAEqPu9KxK2vE18&#10;l6yuhyNv5Vi0MDt9F5hT6Vr2gwCaxtBOYV+lbUPC0wI7muX1mFopfMUZBHIrp7g1g6/bmQBh1Hvi&#10;gDJe6Rxh0wfalS0RxuVsH0zURaROvI9xmml1b7y/lSAuRpPAOPmH51DLeBx+8j5I4IpyWrJho2Iz&#10;QskkXJUN+tMDI5X2qQ3jkFcnB9a2JbyKb764P0qr9hScgKQMgd+9KwDbXVxEojK5C55p13cRSx5U&#10;AP3pLjRGj+7z9KoSwGPgii4GlDoonUMp5IyRWU42nFKrFelIRmkwHJ0NMp6DrWnshmUfwtxxRYDM&#10;SUx8qSPpUrXruNhJI96vSaMJBujOR9aqTaY8XJHanqMt2viF4FMeBtIxRplxGquJMZPTI9qzNh6U&#10;mMUXEbnhPmcH/ZNdyDXCeEj+/H+6a7oGhAPBpwNR0oNMCTNOU1GDQWxn6UgMW2tTMXk/vOcfhUj2&#10;pWqNnflBx0yf51dj1TdwatEMYRt60Zqe6lVxkVVzTEPzVm1HU1TzVu26UAQ3rVjay20Y9hWvdHJ/&#10;GsXXW+Yik9hxMejNBpKgsetLSKKdikAlFLijFABSUuKTFACUtFGKBhS4oApcUAJiilooENNQSirB&#10;qvJQA9BxTsU1OlOFMBaZJWzqwj2qI8cLzj1rFkNAFeU1s+Fo8yD6ViS103hKLkt6CmtxPY6bFOFA&#10;FLimZgKdSAUpoAwNSOZD+FJDTb1t0jfWnRUzRbFkUuaQUUAJRSDrSnikMQ0qHFIKU8UAEjVFmnkZ&#10;phoAQipE6Uynx0AKgxUlMzijzBQBIDinA1WacCozdgUCLpasm4bqaka/HTNVbpvlqoCkWdMbac+1&#10;aJucVz0139lA+lUpdaJpSeo0dS96FqvJqYHeuUfU2aoHumbvUcwzqJdYC96pS65WAXJpM0cwzVl1&#10;gmqsmos1VKKVwJWuGbvTdxNNAp4FAD1GaUxUi8VKpoAgMVNMdW8Ubc0AU9la3hoYk/CqpizWloMe&#10;2T8KEtQOspKdTaoRU1HpWXaffFaeo9Ky7T74pgbwpaQGigC9p9WWNVtPqw1IApH6Glpr9DQBz1x1&#10;NX9J71Qn6mr2k96bEaZppp+KTFIDH8T/AOpNedmvRfFH+pNecmlIaCiiipGFFFFABRRS0AFbHh2I&#10;li2OKx66LTJzGgANNAdJb6uLc7XHFa9pdxPypH51zEN0J/lfrUqmOI4z+VUI7FLhfWmzXscQ3MQA&#10;Peubg1GNepP5Us11HNwTx7jFFkBPd6mty2U6etIDurIv78Z2xcAd6s6FKZc7jmgC/wCWTTlt6shs&#10;UvmgdaAIPKqpqK4U1blvkTrWXqF+JRtWmBz0x5/GuiseVFYJtWc8DvXT2NsVUZoAR/lqSDkinyxZ&#10;FLGu2gC5QKQ0CkIGrnrz7xroWNc7d/eNNAX9GrVFZWjdK1c0MBssgj5Nc7dkO++tDVbrySM9KzWk&#10;WU5poCZiEGaqPfbelQy7mOB0qu8ZHaqAlEu47qGvSKgVDTJFIoAuC/NNF5v61XWEt0FWY9Dlcbtp&#10;xQA+NwSAKtBMyCobbRJQckY+prVt7Lym3MR+FIB80eKrsmavXF0sY5NVVk3jNSMrlMVQ1NPlrWYZ&#10;qCe38wUAVIYfNjxWFNaFG49a6nIgGKiUJIc4FKwDI0xGM1XFXro/LVFIye1AFi2baRXZ6cm9Qa4+&#10;3hIOTXSWuotGu1UJ/ChoDcVcUE45NYjXE8vUhR7daabEyfeLN9TS5QuQeJrpZRsU5NcsIcf/AFq7&#10;Eaco7D+dV5zFB1wPqQKYHLeQzdqetixrSuNRQfdP5Cs+W9LdP1pgKtgB940pjRKrNKWph5pXAtmc&#10;L6UxrsnpVYcUuaLjHmYmjefWmYpQtAgzmloxS9KAEAzRtpGkC1BJfqnekMs7ajePNVTqQbpSGZno&#10;AdJb1TlQLU7g9azrhsmgB5cCpomBrOpVfbSA2VFMlGBTbSffT7lsCmIy5jk1FUkpyajxSYwqzbP2&#10;qtUkRwaQFi4qmasTPVegAooooAclLJSxLk06ZMUAQ0A4oooA1bZxMu01E2nHPFVIJvLNaUd6DVLU&#10;QkNmV5NWxxUQuAaeJAapASZozTA1LmmIfmqV8Ktg014w/WhjMTcy1JHestaht19KpX0Ij6VLTQF6&#10;yuvNrRWuf0s/NW+tVEGOpDQTiq894sXU0xE5OKZI3FZbaiZD8vSnNP8ALU8wWNKA5FSE0zSYDcji&#10;p5LUxnBp8w7FaSXbVO4R5BnpWmI6OMEVLdwsc/5xUYFdVoOkm7Te1Y7xAc4rWtr11j2gkD2oAV4f&#10;JJAqOlTLDNNZwOKTGRk9qkgtt/NNiAc4rTgi8rgd6EFzNv49q1hxzYrq7yPctYElpjtTaEEKZG6r&#10;AqFQelW40FIY+36itdapxWhHOKugU0IBUV3ytTAUjAHrTEc5JCc1HsroDArdKjawBpDMOlDkVqPp&#10;1V3sCKYFUTEU9bg0rWpFRGIigCwtzUguKokUmcUgNIS5pweswORTxORTA0d1LmqC3NSLc0AW6KgW&#10;4p4moA0qKSloAWikpaACiikoAKWkooAWikzRQAUZopKAFzSUUUAFFJQ7hBk0AI0nl/NTNOH2tvnP&#10;HpVK6ud/A6UzSr3y32n/ACKQHULYpH0FJcR8ZFTq+8ZFIy54oAzjSrxSyLtOKKYGTruj/bBvUfOP&#10;1rj5IzGcHrXo4fPFZ+p6Ml9z0b1pNDOFpa1rnw1LD0GR6ioY9DmfgIfypWA6Pw6cwr+NbfQAVnaH&#10;YtaoI3681omCqERS81RuoBOCh6Gr0kAqqVxxQBhyaG6fcP61WltpI/vrn8P8K6QcU9ZMUWA5mK+8&#10;obRlf1FTLdCTng4/u8Gt6S3jm+8oqhceHUl+7xSAqSTK5we/TIqB9OVuwz/smpJdAmh5Rsj6/wCN&#10;U3WSD76fiOP5UASSWzxcKx+jVTuoJJMEjoO1XLfUC52gnJ7EVakcuCMYPqvr+lIZzzIR1puK6YPG&#10;/Ddf9oVX/s1ZxlV/I/0osBhoP5VoxXSMAHXt1xSyaOU5B/PinRSPANrLkD0oAaYIjyjEHI4zVpY5&#10;V+4wYe9VnlikP3dueuaY9t5fzRvkUCLP2lo38yVegxwOKp6ncpLjaMHntirbyTRYB+YD0rPvgzsW&#10;IIzQxlzwq22ce4Nd2K8+8Pv5c6H3r0EGhCY8UtNBpc0wFFKeh+lJml9fpQBy9l90/U/zqcoDUdlG&#10;SD/vH+dTEYq0QxAMU7NNooAdmrsHSqAq9F0oYiCQZP41g6394/Wt8jJFYOuD5j9aT2HHcyqTFOox&#10;UFjkp1ItLSAMUoFApwFACYpMU8000ANxRilzRmgAopCaTdQMdSZpC1MJoEPzUEtPJpjLmgB0fSlz&#10;SKMUtMBRzUchqQVC5oAhI3ED3rs/C8O1C3qa5C2Tc2fSu90wC1jVW4yKcSZFi6l8hd3pVKHW1frU&#10;uoOJl2jnNYx07nNWkTY6KO8V+hqRpBjNcpd5iwAabHeuOM0h8pO772J9TU8VU46uRUFFhTTqYKdQ&#10;AgHNLnNApvSkMTNOHNIKXOKAAikC5pc5pN2KAEYYojpHanRmgBlxJsBPpWPLqYFamoj921cixpMC&#10;/LqhqtJqBaqxFNIqbgWLecu4HvW5dnjFYenplxW9cYwB3zWtPYmRka23IHtWXWlrZ+YD2rNrOe5S&#10;2CiiipGFFFFABSikFPUUAAFPFAFOxTAQVKhpgWndKAJCKbnFKrU5hQAgkxWpoT5esdq0vD/+spoD&#10;sKQ0tNNUIp6j0rMtD89aWo9KzLT74oA3hThTVpwoAu2FWGqraSCPljge9V7vxBFD0O4/7NAWNEmm&#10;PIMH6VzV14keQEIMcfjXOLeSK24knPvSA617cyEkVe0+Lyuprlre/kI64q7b6ow4OT9KltlpRZ1e&#10;8UbxVS1fzBk/rU1LnY+RFXV7X7anlg9fWuUn8GSL90g/jXaYzSbaTk2PkR5zdaHNb/eU/Uc1QIxX&#10;qtc7qHhL7TIXTAU+tCZLjY4unCMmu3tvByJ945+grSi0SGHoufrV8pNzztLJ36CrkGgyS/wmu9EI&#10;T7oA+gpXIjGTRyhc5K38JsfvcfjWp/Ygtk61Zm1Uj7oqul3Jdt5Y707CuUSREeadGwmOV5qW80WU&#10;dFNO0TTpLdiSCMjuKLAN2E0NGV4IrobC1ZB2Bz/d/wDrU65spJW4zj2GKAOVeAqQCMZrpLOBbZcK&#10;Oe9Rx+HpJn3scAevNI0xiJHXFOwFlmY1GbYv1p0d8p68Vdhi83kdKAKH2Fe9H2RV6CtdbA96kWzV&#10;etK4GIsJHQVajjY9q09yR0xr5R0FFwKq2pbtTv7P709r0npUZmLd6AGONvFNFBoFAA1c7d/eNdE1&#10;c7d/eNNCL+j1qisrR61BQwMfX491cy7FTxXUa3JjiuVlPNAx63TDvUyXzVTqRKEwNSO+Cj3+lOjv&#10;UJy4z+FZ4op3Ebh1hR90EfgKjfWie5rKFGaBmi2rMf8A69V3vmPt9Krg0tAEwJk5PrWhG2AKzo+n&#10;41eXoKAJd9PBzVc1IhpAOljEgwarw6SXPyn9ar3t40R9qS21bd6ikB0MGiHGGNXYtJROoz9azo9b&#10;MS8jP6VTm1+ST7vy0AdKkCR9AKnhxLwuK4lrlpvvMT+NdN4bkAG2kBsi2FOWEDtUlJUjKuoJ8pA9&#10;K86vk2sfrXpN0uVNcJqsHzGrjsIzUalpypigqaAG0Uvl0vl0gGUA0/bS+WTTGMoL1IIM08W9FhFY&#10;sTTTmrvk4qGf5BQBjXshHFZzVbuHyc0n2FnG6pbGVQ2K0bG43cGs1l28VJbvtOaEBr3bbRWPMe1X&#10;bufNUCc02AyinEU3FICzZvg4qxevxVW1HNWL1aAKBNOBptGaQC4pVODQKCKAHOc1HRRQAtJS0UAW&#10;LPrVi4h3cis8HbVyC67GmBUZMUmK1fJWWhLECkBSt7bdVl7LPSriRbelSKlMDHe1ZKZuZa3hFSNZ&#10;q3aiwGGLxhUi35q9NpPpWbcweScUagWBqNPXURWbRindhY1Pt4NUrufzTUFKKGwsWbCURnJrUk1V&#10;UrCNKBmhOwWLs+qNJwOBVN3LdaXbigJSbAktztq4mGqrHHVqJAetAHR6TffZU/d4yevFIZjMSzdT&#10;VewcKu3NXI4aaERbaWKPJq0IgKcFxTsBG1qrcEULbhRtFS0tMCMoEFYrN5jE1e1G6/hFVIY8VMmI&#10;u2EXOa0xVa0j2irIpxWgARmqd/GEXNXazNXlwAtNgZiAtWpY2m4ZNV7ZK14VwKiLuwuSex7UtIKK&#10;sBwpso4pRRL0oAoGgORQaKAJBcEU8XOeoqDNLQMsbkamm2VulQYooAWTT81XfTasiQr3p4uSOtAG&#10;W9iRULWxFbguAeoowr0gOfKEUmK32sw1QSabQBkBsUokq8+nEVXeyIoA26WkopgLRSUtABRRSUAF&#10;FFFABRRRQAUUUlAC0UlFABVDUZCw2Cr1V7uPPNAEelatHaowddzHp7VnXWpLdMpUbdnBx3qZrPHz&#10;DrUUduI+vAFIDo7bUPsyAuDz0wKnW+MnONv161y03icovlpyB3NUv7ccnOaLoDukjE/OcmrC2gHa&#10;uU0zWhMdp4aupsLzzvlPUUASrBQ1uDU4FBpXApG321Cyba0TUEseaYFWMc1I1NjHNOamBE9Vpk71&#10;ZamMueKAKeaXNEq7abmgB2KUCm5pQaAHiQijzgetJupOtADGtI5DnAyO9JNY+aCP507y6UArQBQf&#10;SmGR29uf51XWwZTj/Ff/AK1bYlI608OGoA5d9QMJ2Fjx2YcfmKeJxJhhjIP8Pet640qO5+8Ofasu&#10;fwmp5RsfWkBXcJJxn/voVWv7OOEAnjP93kVM+iT2/T5h+dU5wy8SIR9P/r0AJFkfccfQ8fzp1zJI&#10;4IYHBHbpVcwo/Rsf7wpyWzpyhz/umkBFZMYpFb0YV6MvPNcAbtl4dQfqMGu5sJ/PjVx3AoQFgUua&#10;SimA4GlzimZpQaAMa0vBFlfQn+dWknSXisx49sjr75/Ol8v0q0Qy5dxBOlVs0uT3pKYCg1fj6VQA&#10;q9F0pMQwisLXVwxrfIrH1+PnPqKTHHcwqSlJpuag0JFpaYppc0gJBS5pm6k3UCHlqaWphakzQA7d&#10;RupuaM07ABooxmnrGW6CiwDcUmKsfYXxuwcVABninYBKMVuwaCuMsauxaakXQfnRyiucv5RPOKZX&#10;WXkYWNsDtXK7aLANY4qB6mbmoim8hR3pDL+i2fmlV/vHP4V2csYbg1keHLXGZOwGBW0apaESepAs&#10;ITgUvk54qTFPhHP0p3EjmtXHzVTjq7q/3jVKOkzQsx1dhqjHV2GgRYxSgUlGaYCikYU7oaZgk0gE&#10;oIoI20UDEIJ4pFODzTt2Kbt3UAK7hqRBmkCVLFHimBX1D/Vt9K5Bq7HUjiNq481MgGGp7JVZ1D/d&#10;yM/SoDUtuu4gepFSM7+KxtpF/dgA+tMbw/5nIZaWHSUOCnHHTFWxpPof51abRLRRu/CkUqkuRux1&#10;rz24jEbFRyAa9G1DRtsbszE/KcV5u4wamQ0NoxS4pcVIxtFLiigAAqVFqMVNGaAHBKULT15pwFMB&#10;FSgpUgGKCaYEOMVIppDzU9jZNdtsX86QWIWjrQ0FMSVtWnhtI8FjnH5VoPpyN0GPpxS5kiuRkdzc&#10;iBS56CsqHxGkhxg1butCLKdpz7GsNPD8jn7pFVzITizaupBMoZeQap2Vsxbdjinw6LLEMAH86STT&#10;5umDRcLGjNfpD1bn0HNUZ9bJ4QY9zVM6e69j+VAtsdc/lTAjklabliTTCmKsbFWoWYycAUCGCovI&#10;aU4X9K2LPQWl5bgfrW/aWC2wwoqXJDUTC07w6zcycD0710EFosAwoqakqG2y0rARSUtFIYlFLSE0&#10;AJRnbSGQCo2mxTAvjBGaacVBbocZNPLCtEZS3HAj0rB1298t9p6Vt+YBXLa/cCZ8iqQh0U6v0qZd&#10;oIbuKxKfFOR3ouB2Frq+OCT+hrRi1ZD1b9K4UXZFSf2gwoshHeLqaf3h+RpW1WMfxE/QVwyaoy+l&#10;PbU2btS5UB18+uLjCDn1NYLN1NZDXTN3phkJ71SVhmpLMEFafh+/IQj3rlwc1uaFIApHfNDA3Gum&#10;bvUTOTSZozUgJiloooAWiijNACGgUhpRQAjVzt39410LVz139400I0NH6VqVlaPWqKGMwfEbYxXN&#10;sa6HxIea500AAqRKhU1PHQBMBS4oFFACilNIKDTAUUopBSigCaPp+NaEa5FZ8XT8a04hwKQDWWml&#10;tgyakPFQz8igCrduH6VUhttxqV1xVKWYx8ikBuTrhcVUApYLnzEBPWkVS/SgB6cVu6FNhsVh+Qy9&#10;RUtu5jO4UWA9DU1G9yqdTXJvrcrjb0+lUXDS8sSfqaXKB1Gpa5HGCoOT7VyVzMZTmniCneTTSsBU&#10;CmlEZq35eKCtOwFXyaURVY20mMUWAhEeKXbUm2kxigBuMUhpxptACGs7U5NorRasfVzxQwMhnya6&#10;CxYSLiuZY1q6TdY4rNgyPVrMxnIrPTrXV3cP2ha5yS2MbYoiCY2c1XzV68h2iqBpsY9TmhhTQaeD&#10;mgCxYJk1dvIdw4rNRzGcitG3uxIMGgDJZMU3Fas9jv5FVxp7GkBUVc05oyK1Lew8vk1JLbB6YGLS&#10;Yq9NYEciqrRlaAI8UlPpKAEpKXFGKAHxzmOrsOoDvWfijFIDeiuQ1WUYGuZGRUyXLL3pgdHkCmPd&#10;LH1NYDXTt3qI5PWi4jUuNXzwtZkshkOTTaM0DEAoNGaKAAUE06OMycCtix0Mty1CQGba2LTngVtR&#10;6FtHatSCAQjAqWqSEZX9i7uuBSXGkhBxWvSgZosByUsJjpFeuhu9P38isW4sylS0AsUpXpWhb6ht&#10;61kDK1Kj5pAdBHfBqnFwPWsBKkBNPmA2mugO9VLjUey1R2k09I6OZgCLnk9avWkG857U22sy3J6V&#10;pxR7OBTSEOVcU7NFITirAGbbzWFdS+c/sKualfhRtHU1nQriokwNC1Xca0xxVSxiwM1bpxVkAoNL&#10;TRTqYDhRL0oU0SnigDPakoakoAWiiigYuaXNNpaAFzSGkopgGKMUUZpAKDinCYjvTM0tAEwuvWl8&#10;9T1FV6MUAWqKSigBaKSigBaKSigBaKSigBaKSigAoopKACjNJRTADSMNwxS0UgIra33/AH+APzNY&#10;niK4G7y14Het8nHNcbey+Y7N7mkwIDTc0Bs0lSMs2r5Pv2rrdJ1DzAG7r1ri0bac1taZceW/s/8A&#10;OmmJnoccokAYd6Ums/SJt6lfSr2aYCk0h5pM0UAVym1qYxqxKO9VmoAjam7sU5qjamBHON3NVs1a&#10;zUMkeORQAzNANNBpaAAtShqi3UoNAE26nBqhDU4NQBODTguaZGuanVcUANUEU/NKKXNADd1KQG4P&#10;NIWFAFAFS40aKfqMfSs2fwkOqNj61vc0oagDlpNHuLf/AGh+dbmgsxjw42kEjFX91GaVgJKKZupc&#10;0AOpBSZpKAMfUV2TH/aUUyrmpgKyyHsCKi3K1WiZEOaM1O1uCMiq9MkcDV2E5FUauWx4pAS4rO1u&#10;LcoP4VpgVDexeYhFIEcUeKbU1wm01FipNQFLUkdsz9AatR6PI/b86LAUc0ZzWjcaOYF3k1SgXcwB&#10;7kUhDAualjsXk6A108NmkfQVMCOlVYVzmX0l0UuegqmoycV1WpDMbfSuWQcj60mho6O30pEGcZ+t&#10;T70h9BTpYvMTaOpFc5BbGWQIfXmmI6G7O6Nj7Vyyjn8a6u6XCEe1cqOtDBHTXMxhj3jqMVUttcDc&#10;MMGrN6m+LA64FQ6dpHk/O/X09KALl38yMfauUbiutu/uN9DXHytQwQwtUunx7yW/AfU1Vc549a6X&#10;w3p2T5h6J+ppIHojdtLb7Mix+g5+tS4zSmhmIG0d6ZAzFJaSb2b2GKS5lEILHsKq6A/mAse+aBxR&#10;kat941TSrmr/AHjVNKRZYSrsBqnHVyLimIsClpgNANMB5ak560iHmnFyeKBjDSKC1LWroVoJW3Ho&#10;KQBaeHXmG5jikvNEa2G4ciunzUcg3gj1qeYDiidv1p0YzT7pQrFR2NRgFasCtqRzG1cliusvx+7a&#10;uXxUyAiIqS34YfUUjCpLSPe6jOMkcmkM9Ctu1X0qrbwlavJGabEUdYOIn/3TXlki816vq8W6JgSB&#10;weteWzLgmk9gRXxRSkUYqRiUUuKTFAC09aZT1poCQHFOD1HmgUAWRJSF6jUU7bQAqgucDqa63SLD&#10;7IvP3j1rL0LTtx81u3SuiFTJmkY9RympYzmohUsPWpLLIGKWkozTJFoooosAU0rmnUYoAYYlPYfl&#10;TVt1U5AGfpUuKKAEHFGaRjTTJikA+iojLTC2aB2Ji4FNMtRUUDsOMhNNLUqKZDtUZNaFvpip80h5&#10;9O1NRuJySM9EaThRVuCyKc4yfU1o+eicCq9zqQXgCrUTKU2yF7cnqcUwQqOpzUi34PUU8SI/emSQ&#10;TsFU4HauJu4xIeDg+9d5PbgqcHtXBXqbSaaArtG0fbP0psbgmhZitOFznqAaAJQPcfnS4ojKt1FS&#10;FIz2pgR4qQULBF3B/A04QxDsfzpgMLgdSKb5u7pk/QVZEir0WnC8K9AKAK8SM5xjA960raQQlQKp&#10;tcl6IJhGwY9AeaBHWiisabxZGvCgn9BWbceK2PQAfXmpA6vNGa4ZvEkjHhs89AK05dalUD5cZ9aB&#10;nTFwKjN0o4zzXKS30kvU07T+XFAHWZzSg00GlFAA1c7dn5jXQtXO3f3jTQGho5rVFZOkdK1QaGBz&#10;3iNsmudNdBrAMz1lvZGgEUlqeM0G2K06OI5oAlBoqQwFeajximA4UGgUpoAQU4UgpRQBNH0/GtKM&#10;4FZkXT8a0k6CkAE5pknSnkU10zQBV2ZqjfR4rSMeKqzx76GBV08E8Z/A10+mWy9WC/i1YVrFsNac&#10;MhXpjihAXtSRccBfwOaqxw8Uy8uDMQAAPpVlBtFADBHigpipKaaAIyKZipGphoAaaaacaaTTAAaQ&#10;0maTNAC5pDSEUmcUgArTTxTg1I1ADCM1matFkVq1BdReYMUgOQZadbyeWc1Pd2xQ1V21LGdVp1xv&#10;FF1p2876ydJnKnFddbkSrip2J2OburfeMVjzWpSuturbYapyWwfrV7jTOZ8s04wkc1uGzUUjQB+K&#10;QzDBxSjjkVcurAryKpEFaALttfbODWlFOJKwetSRzGLpQBv4ppWqdvqIbg1cWQNQAmKiktg9WNtG&#10;2gDLm03uKpyWhWt8ikKbqAOcKEUldA1kr1G2kg9KAMOlzWs2i1G2imiwGcGo31f/ALGanDRWosBn&#10;b6aWrXXRPU07+xqLAY2M0oStxdGHrVmHSlHHU0WAwIrNpOgqcWOzr1r0DSNBCDcwxms7xDoe3517&#10;U0kIwtMVI/rWwrZrlipJyO1aOnagWOw00wNoUtItLTAWlFApRQAtQT2wl+tTZpRQBh3NgVqm0OK6&#10;dlDcGq02nh+lS4gY0TbetXYtrUyayKVAUK0rWEakcCnvViOJVrFEpWpFvCKLgboYU8OKwv7RIpjX&#10;7GnzIDekuQnOazLzVh0Ws55S/U0iR5o5gHLljk9av2VsZPpSWmnGTk9K14ohGMCko3Aco2jFLSUt&#10;WAClpKUUAKKWXpSClmOFoAzmpKia4GaUS5oGS5ozTN9LmgB2aM0lFADqSkozQAtFJmigBaKSigBa&#10;XNNpaALOaM03NGaAHZozTc0UAOzRmm0tAC5ozSUUALRmkooAWkopKAFooooAKM0lFAhsxwpPsa4m&#10;U5rtZhlSPY1xUnBpMaIVOOKWkcY5pQc1Iwq/BJhQe6mqFTRPgEUIDvNBuMn6j/69bW6uU8OTZ2n2&#10;rp81RJJmjNM3UbqBisarNUjNULGgBppjU4tTGNMBhppNDGoyaAGunpTRzSlsUKd1AEJ4oBp8iVHi&#10;kA4GnqaipQaYF+A5FTCqEM22ryNuoAeeKhZ81K3NVW+WkBMi5qYLimw8ipMUwG4opTSZoANtJijd&#10;RmgApwNNpwFABmlDU00hNAFbVofOjOOo5/KsmJtwBrfHzcetYCRmFmj/ALp/SmhMlSUjijNN6UVR&#10;I/dVq0bNU6s2hwcUCNFenvSYpqelOBzUgcpq1r5TEVW09AzqD610es2nmjfXP2SbJAPeky09DplQ&#10;L0qO4ultxljRcSmJdwGTXOXE7ytub1ptgkbmqndEfwrnrf7w+orodQ5iP0Fc9D94fUVLGdcOBWLa&#10;6jmY+jGtS4BZCF6kVlQ6GwOScfSmI1L/AJRvpXLL1H1rqLziMj2rld3P40MEdjH0FV47IJIZfUVH&#10;/aaRAZPaq8niBB0BNAGhdn5G+hrks81o3GuNICoGAazKTBHWJdKijJA4qGTWI075+lc0ZC3U0vSn&#10;cLGvea6HBUDrWC7U92zUIUynaKTYFnTbU3TjH4V3drbC2URjt/Os7QNLFqocj5iOK2DxT2JbGU1j&#10;5vJP4U9jt71GxA+b0oEZOv3OxREO/X6VZ8O/dNc/f3X2ly/5fSt/w792i5aVkZer/eNU46t6t941&#10;USkMsR1bjqrHVqOmImFLSClpgLHwacxpopp4oGGa3PDsuMisDdVizvTatuFJgdoWqOSTYCT2qhHr&#10;kUgznHsaoahrHnjYnTualRAo3DAsW9TUbyb6RhTM1YEF+MRtXMCum1D/AFbVzI5qZANanwIWPAya&#10;VIDLwBmuw8NW8cSbXGHz160kBb00s6hiMHFaqKfQ/nSQWwXoc1cVabEc/wCJmZIiqjO78a4CaMjr&#10;Xrc0O/0x71yXizTEkIMQG7vikNHEMKULU01uYzgilS2LdBSsMi20mytO30SWbop/KtKDwfI/3sD6&#10;0WA5nbSqua7OHwWo5ZvyFaEHhuGL+HP1p2A4SKyeToDWhb+HJpf4fzruorJI/uqB+FTiOgRyFt4O&#10;b+IgVpweE406kn9K3dmKXzAvU0wMeXRmg/1X3fTPNQmR4uHUitw3YHTmo5LjfxgfjUuNy1OxlR3I&#10;arNu26my6esnOMfSmJYND905+tS4FKaZd3gUeYKplmT7yn8OaEuFbgGlqVoW/OFIZqhBzS0h2JPO&#10;o801HRmmA8uTSZpM0UgEooozQAUUlICW4HNNK4N2FZtvWnRxGX2FSR2oHLcn9KnBxVqJnKp2FhHk&#10;jApxOaYWpheqM7kjPiqkz5NPd6hkPNMBTTelKTTc0ALLcmNTXK3sm85FdNc4KnPpXJzcH2oAgNIK&#10;eBn6Uu0Uhj4zUgpsSZqUpimIQU8UwCnimAZpc0lFABTLhsKaeKivDtU0gMbJPANPS13daq76kS5I&#10;71AF+G08shh2rVaYzcsc1hJfkVMmqYpoZqvUlidrA1mLqAfrVmOYHoaaYHZxyhhxUgOa5OO6Kc5x&#10;Uw10pxnNMR0kkgFYNwhZs1l3GpSSnOTUceoMOtAHQ2EnkjmrEmodqxYNT38Zp7fNzTAsXE+aps9T&#10;qu6mtb45oAhHNT2ltvP+AzTMAcVdsdRNp0UHnqR+lADJ2bPlt0+lQyaaV5HSrF7eG7beQB9Olaen&#10;I0yYbp2oEc08W2oyK3b+z4OOorFdcUDGCilpKAJYq1IxxWVFWsg4FADgKUrTkWn7aQFSRaqvHmr8&#10;iVD5WaAK6xVo2EIP3qhWKpgMcUAOVAp4p+aYKdSAWmYpSaQUwEK1GwqRjTCM0ARmkIp5WmkUAMNJ&#10;TsUmKAENMxUhFNxQA3FFOIphoACaYaUmm5oAr3FoJetUH0sCtY1DIM0mgKcFuI+laVlcbDiqqrTw&#10;Mc0mgZsyIJhmsyaHZVqzuccGrNxAJRkVCdidjDdaZirM8WyoMVZSAjPFU7nTt/Iq6KWgZzstsY6i&#10;DV0c1uJOtZlzphHIpAUcZqaG6MVQNGUoV80Aa1vqQbrVxJQ1c/t9Kelw0dAG/wBaMVlxap61cjvl&#10;egC2op1RpIDUo5pgFBpcUmKBCUooxTgKYBQFzShc1v6Pomf3kn5UAZ0GjvNzitTTNEEJ3P1ra4Xg&#10;UxlpXAiurtYBliAK5XxD4g+0DyYuh6mrviqwaVQ2TgdBXK+QYOvWgCRIQgx3qewsNjeYamtrXIya&#10;uBcU0gAUtIKcBTAUUtIKdQA2lpaSgBwopBS0AI3NQvaB6mxS0CKLabnpUTaWa1MUtKyAxzprUo0t&#10;jWxSijlQGbHpHrVyGwWOpxS0WAUcUUUUwClzSUUAFOBptKKAHCmXR+WnUkyb1xTA5uRsE0glIq9L&#10;p5qu1kRSGILnFSLdVA0JFM24oAvrcZp4mzWbnFKJCKQGoHzS5rNWcipFuqAL9JVVbnNSCegCajNR&#10;iTNODUAPozSA0UAWKKKKYBRmkooAXNGaSigB2aKSikAtFFJTAWikooAUUUCigApKWigBMVx1/F5T&#10;svvXY1z/AIhtdjCT1pMDEIzTFOOKeaaRUgLTweKjp4oGdP4XOcV1e+uY8Lw4Ga6APVoRPupC9RF6&#10;aTmgBzPUZejFGygBjNTCc1KQBTS4FAEZQmgRU5paYZ6AHCKkKhaZ5maSgBxYVGy96dijFAEQTNIU&#10;qekxQBXIxUsVwY6cVzTTHQBciuQ/1p8kW+s/ZipY7lo+vIoAnjcx8GrStmq6TLLx0NP2GPp0pATY&#10;qNqckmaVlzQBCDTs00jFGaYDs05TUeaTdigCVqZTlbNJ0oAAKpXyiNvM9RzV6obq3FwpQ96EBRDK&#10;1DwcbhVOEnlT1XipcnpVkMeFp8R2mogTShqQjTQ9MVMRiq0L5FWYsNzSAaybxg96wprDy5AfQ1v4&#10;xUN1b7+R1FAJkIqGazWXqKrXepfZ+2azpNdc9MChlmrqfEZFc3G+CD706a+ebgmoM1NxnRvraJx1&#10;+lVZfEH90fnWNmg0XFYuz6u8wweh9KpZoopDDNFJS0AFLSU4cUwFximO+aR3qJmoAR2ro/Duh5/e&#10;vUegeH/N/eydK6yOMIMDgCmkTJgBijOOacBmmOD2oII2Bf5qzNdu/ITYOrfyrTkYRgnsOtchf3Zu&#10;nL9u30oKirkArqPDv3TXLiuo8PfdNJFsydV+8apx1d1b7xqnHQBYjq5EKpx1dipiJRRQKWmACog1&#10;Paq9Ax9OxUYp2aAHCpVfAqAGng4oAcWpcYpop26kBW1Efu2rmEbnFdPqHzRsBWJaaJLcH5RSYG/b&#10;T28CBQDu7kjrUhjWb50P9Kz7mwe0wHGKrhynI60Ab9tNMnfIq+t5IBmufN454yelR+YT3P50XA2r&#10;qaeYYXgH3rNuLM2YDuSSfeoAxXpUN7KXxkk/jSY0i7pduupyESDhRniuhh0mKH7qiqHh3Tvsw85j&#10;yw4HtWw1wB0oBgqBelLtqMzFugpNjN3osIkOFqNrhRQLTPU09bUCmBEbr0FHmM/SrCxgU7pQIriB&#10;m6mnLaCphzS7TSGR+UqVCzA1Ya2L0n2ZU6mgCtupQC3apjLGnvSfbwOgpgILZmrk9WUxOcetdU18&#10;xrldTO5yT3NJ7FR3K8WoSR9DVyLW2H3hVJI81Zjt81maK5oRaqr+1W45g/Ss5LMGpUsQKB6mhRUC&#10;Qle5qVSe9Axaa7hOTTqimGRQBIkRfk8Cp0G3gUkfQUua1SsYSk2x+aTNJmmlqZIpeo2kpHkxVG51&#10;JIupoAtF6Y7Vhz+JUXgZNUX8TsT04ouM6vfRmsC28RK/DcVqQXqy9DQBZnG5SPauTuFwcV1Uj5U/&#10;SuUuzzQBGqk8Cm4xSK+Oad5m7ikMmhJ6VKDUEZqYUxDgaeKYKeKAA0tJRQAVHdJ5i4qSnxjJFAGJ&#10;Hosknb86tp4bbuRXR7PWjhaXKK5zh8PHsaq3WkPb8npXVmXHSmsfMGDT5RpnEHinLIV6GtvUNGH3&#10;krFkiMfBqWrDNGylEo5zmrQUDoPzrHtpzCcirRf7SOSc/pTQFo3C9M01p1Xjr71jsu01fs4S4yaS&#10;EWVOeVrS0+53nYaxwpiOe1aDgNh0poDbe2MdK4GOKq294Zlwe1OBNUgJPKFNkAFIcmlWImmIjK5r&#10;R02dkIUnioEtG61rRwAjc2Bj0pMCtq0+OneufkrU1CYMeOlZcpoGRGkoNJSAntxk1rpWXZLk1qJQ&#10;BKop5pBQxoAYabikY0CgB1AFGaXrQAtLmm0E0ABakLUhpCaADNNJoJppNAATik3ZpDTc0AOJpu6k&#10;JzRQApbNJmkopAITTCacaaRQA0mkpxFJigBppjCpDTCKAIwKeBSAU8CgBPu81o2Vzng1n0KxTmpl&#10;G4mjUu7USciseWLYa17S63cGi7tQ4yKhOwkzFpcU+SLZTcVoWIRSU6jFAFaayWWs6fTCnStnFLig&#10;DmmjKUm+uiktFk7VUm0cHpQBkYBoKleRViXT2jqBgVpAOju2jq7Bq2OtUA+aXANAG/FeB6nV81zQ&#10;yvQ1NFftHTQjoacBmsu21UPwetdhoekeZiV+npTAfo2i5/ev+FbrHHApTxxQiZ5NIBirnk1HLJzg&#10;daml56VBI62imRqQFTWFIUA4rLudPWX5wBgVmaprDXzZBwo6CmR6iT8rH8qYFo0UDmlqgEpRRSig&#10;BaWkooAWkopKAHA0ZptOFMBaKKBQIWlFJQKQC0uaSigBwNLSCloAWlFJQDQAZozQaSgBaUU3NKDQ&#10;A/NDPtGaSkk6UAQm69RR5itVY0UDLJt1fpUT6cDTN2KcsxHegCB9NqB7AitJbo96d9oU9RSAxWti&#10;KjKEVv7UemPYhulAGFQGxWs+m1Wk0/FAFQTEU9bila0IqJoiKALSXNP+0VRxijNAG3mlpKKYDqKS&#10;gGgBaKSigBaKSloAKKKKAClpKKAFoopKAFopKWgAqC+tRdKUP4VPRQBxE8RiO09qhNdfqOlLd89G&#10;9a5+fR5IzjGfpUtAUBViGLeQtWItIc9RW1pulCH5260JAa2lW/kIKu7gKpeaajlmKjNUBfMwppnx&#10;WIt6znrVxDuHNAFtrqozOTUYooAcZCaTOaSigBQKWkpaAClpKKAFpDRRQAUUUUALSUUUAFGKSloA&#10;QrUkUzLwKZTc4PFAF37R6jn2pVuKgWSmkZoAu+YGppX0quq0ucUAS0EUwPTwaAEDbafnNIVzQEIo&#10;AdTgcUzpSg0AZ+oWuGEi9+v+NQ7TWsy7xg1lTEwttPTtTRLQ2kNSCT1FQSHFMRbs5e1XVase2kwa&#10;1Ebdz6UCLG3AzQKPM79+1JSAo6lponGR1rlLm2MRrus1SvtMW4570rXGmcZijFaF5phgNUSuKTLE&#10;paSlpAJQaKMUwEpQM0vSmF6AH/dqNmzSZzVyx0l7s8DAoEUfvcDrXRaJ4bziWT8BWtpvh9LTk8t6&#10;1rIdvSmS5D4LQRDJ7dBTCc1OG381AXx06mgRGWxTFGKc8nb+VRudvTqaAM7XJdqbR0NcxXR66MJX&#10;OUmXFWHKK6jw/wAKa5cV1Hh/7hoQzJ1XljVNBVzU/vGqaUMRYjq3HVWOrUYpgTClpQKBTAZJxVbN&#10;WZelUy1AyUGlD1EvNSfdoAdnFODVHvzSFqAJvN7Um+hLYtUTnbwaQF/SzvkAPStq51BLbjqfQVjx&#10;RKF3Ic571UmQ0WAv312uojbjBXkZrlLt9hro9IjCsVc4DDv0qxP4OW45V/60mBi6YguULE8rWnba&#10;R5wBzx71fsfCZtgV3A7vatS00byRjj8qLoDlr/ThAwG7j25rPnhwQBnn+91rvJdHEnLNjHoAKd9j&#10;hhPmEAsO55ougOftr/y1Clegq9baikhwRj61k38292b1PaoBJmnYDquKM1h6ZqRVxGx4PrWy96ie&#10;9TYB/NLtzVR9T9BUT37N3x9KLAaOz1pGkVO9ZLSluppM07Bc0m1BR0GagfUWPTAqqDRTAladn6n8&#10;qZikzQTQA6lpmaUGgB1c7fNlzXQ5rmr04cj3qZbDiEVXYqoxGr0AzWbNUW4hU61FHUq0ih9JS0go&#10;AdTJelOqK5lESkmgCsdYCDA6imHUWf2rmBeMjFh0z0NWrfURPx0NbJnOzaN6R3pp1EnoaogZp2KY&#10;DLxnfnccVjTg963gKjmtRKORSaA5xhTSK3Y9CMlTnw6B3pWA5xWxUnmkfdyD7VrSaIy9BT4tH9SB&#10;RYYzSLiSUEMSR7064tCxrQhjFuNo/OmvLniqsIyja4pnkYrTKZppgosBWt7NpelSyWxi4NXmtBGg&#10;cMMnsDyKlgtvtQ5PIppAZIWn1cezKVXdMUWAipaXFBoAQVMg71CKmRqAL5m3D3pnWoIhmrTjZQBC&#10;I81KsdJ5uOlIZSaBFuO3BHNYt/palvaru8mgc9aAOauNNMZ46UkdsQK6DUEGMVn+WTxS5RlOK03H&#10;Jq4zBBgVJHaF+gq5B4ekm7UWC5iSuT0pdPkw2w9DXUx+EMDLtisbW7SOyI8tskelFguTWI2PtPQ1&#10;0EOnbua5qK434et0amyDg0xGkumKOTTv3cPpWI+os3U1A10TSsBuy6mq8KKzrq+Mn/1qzzPTGlzT&#10;QD5pd1VmalZs0zHehjCm5zQTToU3GkBfsUwM1dU1FHHsGKkBxTAlDUjGm7qTNIBSaAaaTRmgB5NA&#10;NMpaAHFqaaKKADNGaMUlACEU00+m4zQA0imkU8imGgBKKKTNAAaSlNJQAlJS0hoAMUhFGaQ0ANNN&#10;NPIpuKQDcU4UmKcBQAmKCKdSUANDFDmtC2u93BqiRTAdvNTKImjTnthJzWdNBsq3b3nY1ZaMSipT&#10;sGxi4pQKtz2m2q+zFWncY3FLinBaMUAIBRinAUu2mAwoD1qCWxWTtVrbRQBkT6N6VQmsGjrpwKRk&#10;DdaVgOSOVpVbdxXRzaaslWND8Nq8gd/uiiwE/hbwsJcTyDjsK7YAIMDoKSMBRgcAU0DzD7UmA5fm&#10;p5NHSmTTCIFj2oASaYQjce1cZrOptfHHRB2o1rVmvTgcKP1qjHIR1psZE3FXLaFWXJzn9KpyzBWH&#10;vWmp3CiIMlVOKbTbduMU81bRKEpRSUuaQxaKSigBaTNFFABThTRThQA4UUlGaBC0UmaM0ALS0goo&#10;AUU6m0ooAWjNJRmgBaSkzRmgB1Lmm5oBoAkBofkUgNTwoGOKAMxojTCCK6E2INQtptAGJmjNaT6d&#10;iq72WKBlWlzUjW5FRlCKADNKJCKbRQBKtwRTxdZ6iq9JQBb3o9IbRX6VVpQcUgJJNNqq+m1aWcr3&#10;p32s0AOjXdxmrS2Y9ayLyTaeKhS7dOhoA23sSOlQNGV61WttaZOGGa1IdRSbqR+NMClRmtI2yS//&#10;AFqik04jpQBSoqV7Zk6io8YoAKKTNLQAUUUlAC0UCigApaKKAClpKKAFoopKAFozSUUAFRXHSpah&#10;n6UAZ8XWtKOs2LrWlHQA+iikoAWlpKKAFpaSigBaWkooAWkopKAFopKKAFoNFJQAtFJRQAuaSlpK&#10;AJVFSBaYlSrQAgGKQnNPxSYoAjIpQ1PK0w0AOD08S1XJNNMpFAFzfmkziqi3IHWpFmDdDQBYD0y4&#10;hFwMH8DSZzSeX6UAZzAx/KeopjHdWhPD5gx3rPlHlnaapEtEXStC2mzVXaMZqOOXyzQI2Q2KnA28&#10;d+9UrebdUwbtnGaBEmc9KXNAPY0MtIBkkYk4IzWddaGsvK1o5pc0BexzNxobJ2NUnsmTtXcQnHWp&#10;XhB6gUtB8x56YWHaj7Ox7V3xs0P8IpUsl6BRSsg5jg00537Gr9r4aeXrxXew6QMZ4H0FV5YvLOKe&#10;gNsxLPw1HBy3JrVSMRjCin4pKCb3A0qjNSwweZk9hSwJ3pASFfLX61QLEe9W7hs1WkYL9aaGNd8f&#10;4VF70md3JpTQUkZevfdrna6LXh8ornaGUhRXUaB9w1zKrXTaD900IDI1P7xqolXNU+8aqxigRPHV&#10;yEVUQVdi6UwJM0CkAp1AEc3SqWKuy9KijTvQMiFAGas+WDyaMgUAQBaXbmpC4FJ5lIAViBVeTvU4&#10;kyKbDH5xxQBl2141uflP4dqvjWg/UVn3UHlNtFQtwaANgampqWLVAvQ/0rCzSg0XCx1cWtY6MfzN&#10;TjVCRyT+dchGcVZXmgDoJNU9/wBaryalnqazI1btThEw5PQ0wJ2ulFV5bot0qFuDTWYDmkBa08Eu&#10;DW5WBYsScjgVto+4ZoAkzRuphNGaAH5pc0zNOBoAdmlzTaazheTQIk3UZqubxB3FQyX+OlAy8DSl&#10;8VkSXrGoGct1oA1dQvPIQuvWuTmmM3znqa0yuarz24NICjFdMnQ/nV+DVmXsKqyWhTkcim7sYpcq&#10;K5mbcesHutTJrI9DWHDcfNt7VYdqORB7Rmv/AGyPSmLrWc/L+tZitkUwdTRyIPaM1DrDN0AFVJ7g&#10;z/eNQihjTUUhOTZm6r8pBFVoJOc961LmLzeKzrizMXzCk0I1rSfdwatlaw7WbNbunv5/y96aAVUq&#10;UR1dj0xj2qcacI+XOPrTAzACvSs2bVpYDhhxXQyXMEH8WT7c1TvrtbvhVwB3NAFK31QXH1qctWXc&#10;6eB8ycGn6feFjsbrQBdYE03bVkRVNHZNJ0FMCoI8dadCqk4Y4HrWh/Yx6nj61VmtPK75oAtyNA0W&#10;FH7z/PNU7GbyTmoCMVYspPLYMRnHY0xGrdxZw2ODWJeRbTXRSS+ZHk8VgX8gY8UkBQYUw080w0AG&#10;aeKjNOU0DLkB4xUuwtVaB8VftrgLwelAEQiNPW0ZugrUS6iXnFNfWdv3QKBFaLSWarK6UE6mqsus&#10;u3fH0qq18W6nNGoGqdHjl+ZmwBSbLW2/2v1rBubgkcVntOWpAdNL4jSHiNBWdceKpG6HH0FYUklQ&#10;M9FwsX7nVnm+8xP41mzS7qC2ajalcZq2n+rBq6kuRWfYcpg9M1dVwowBTQh+6jBNRGY9uKYXLdTT&#10;AnPHWmFwKhzRmgZL5vpTS2ajzSikAvWtCwg7mq1vB5hrWRNgwKAHUmKM0uaADFBpc0lACGjNOxSY&#10;oAAaXNIBSmgAJpM0lFAC5ooFLQA00nSlNIaAENNIp1IaAG4pMU6mk0AJSEUtFADDSU/FJtoAbS4p&#10;cUuKAGEU0ipMUFaAIsU7FLilxQA2kxT9tGKAGYpCKkxTdtICPGKmhuivWmYpSuaTVwaNCOcSU2S1&#10;Dcis/lOlTxXmOtQ00LYR7fbUe2tBJhJ1oe3DdKamFzOpasPakVCUIqrpjuNoxS4opgJilpQKKAEr&#10;Zl1JLWLjrjgd6yAualWx8wfN0pNhc1fD+pvqQ5wNp5roMYrmtGsPLbevAH60/X9cMI8tOp6n0pbg&#10;jbnu1hGWIFclrOrm8O0HCD9ayZJ/M+8ST7mnZ4oHYntHV/mPQdqTULpbZdx69gKiOUG5etYV4HY5&#10;amBGbsu+8+tdBa6hv4Arnolwc1s2lyX+U8ChJsNDYsmDVMwrPSdYjwavI+8ZrRrQnqGKSnUlSMKK&#10;SloAKKKKAFFKKaKdQAtJRRQIKKKWgAFLSUUAKKWkpRQAUUUGmAlGaTNGaAFzQDTc0tAEgNWLbrVZ&#10;atWnWkBqLS0oFFSAhFNMQNPopjK7WgNQyaeDV2ii4GTJp1VnscVv0hQGncDm2tSKiMZFdM1srVC9&#10;gDRcDnaM1syabVZ9PxQBQpKsvZkVC0JFAFmXQzIck01tDA6ZzWtJqkad8/TmoW1Zm+4hP4YpAY8m&#10;iSLyBxUSWmOprTm+0XHHCj9ajTQf7zEn2pgVUl8jvVhNa29eae2hgdBVaXRnTlRkUAacGqpL3/Op&#10;zGkvasJLBu9W4YvK/ixQBck07P3aqvbMnaphqITg81Ziv0fv+dAGWRiitkosvaq8ung8rQBnUVJL&#10;A0fUVFQAtFJRQAtLSZooAWikooAWkoooAKinPBqSop+hoAz4utaUdZsPWtJKAH0UlFAC0UlLQAtL&#10;SUUALmikooAWiikoAWikooAWikooAKKKKAFp8a5NR1JEeaALYjFL5dKtSLQBDtxQBU5TNMKYoAjI&#10;qNlqYimEUAQkVGy1OVqNloAqutQslXGWoylAEKMU6Gp0u2HWm7KNlAFkXIao5UD+4pgWqWsXn2RO&#10;PvNwKLgPmh2dOaiyRWVFM6DGSTVuG9PRqakJo0IZSlaEMwessTKehqSKQJ0pktGurY607f8A/Xqn&#10;DdbuDVleaLCFopaBSEQTzsnQZpIL9icMMVYPNRSrz9KYzVX5l3DpTM1DaPkYqapAmW6ZRgGombdS&#10;UtACUUtGKBChj07VYQdu1QqAvJqne6oIxgUrDRYvblU5qqDu+Y96wrm5Mx59a2mlES7mIAx3plJD&#10;qKxbzxTHFwnzH9KyZvFkjfdAH4UXKN3XfuCufC1Wn12WfhiD+FPg15ouy/lSuBaVDXSaHwhrDtvE&#10;avwwA/Cte1vVl+4QKAM3UuWNVoxWzcad5/zA81ntaNFwaYCRir0I4qqiVehXimISlAqQJThHQBVn&#10;4FVVert4u1ay91IZZXL9KlS2Zqqx3JTgGhrknvQBPNblOtVi2Ka0m6mE0ASo3BqM3JgIZaevSoZh&#10;gjNAElzPHcDB+U/pWa1myn5SCKdccnioVNICdbd/QUGJh2pqykd6sR3BFMCtvKHkGrkN4APunNL9&#10;pP8AkVKl8y9MflQApvXPRPzqPzJn7VMb5z/+oUxrlj3oAi+wyyHJOKmitVh+8cn86jLE9aQ0ATyX&#10;GBha0bFsoKxm6Vo2t4saAE0AX6UVnyaoOwqu9+79KANnOKY12qdTWKd8nUmoH44oA0rnV+y/nWdP&#10;dNN1NQvIFqE3ApXAsCrEIqklyKuwygjimBZLZpu70qF3psc200ATkk0mKkAzzTgtAEQjqC7st4yK&#10;vBKeI6AOdQbWq6xq1eabk+aB060NYlhkA0AVkNA60ojK9RTB1oAkBpGNIKkgj3tigC7bWwkTPeq0&#10;lv2NblvYsVyBwKqXUWeaAOYvLX7Odw6VYsL3yCJR/CavXEXmDaax4/3LbDSA7K+1D7YA0bEDv2NU&#10;PswbliT9TWdp0hXKGtAsBTQEiqqdB+QpWkzxUO/NKATTAlhgU9azNX08xnzEBx61pRzNCOKinlac&#10;EE0gLWnauk0YBHzjrUp1Vk4XiuZtH8iTaehrb8omhAPkvml6moSc1MlqT2qzHpjNTEUNuauQW27G&#10;Oauppar9406S4W2GEPNFwIbuQxrtzWLMc1PdXJc9apu1AEbGmClY0i0gBqAaGo20xkitUgkqACnC&#10;gCyJ8UwyZqOkJoEOL0m+mbwKQy5pATJ8/FULiIoatQSbTUsqiWmBkOuaiK1ovbYqM29SMoEVE9aD&#10;wgVFFb+Y3sKLAWoBsjAqReBTZpN5wO1OzimAZpKQsKaZcUXAfRiojKTQFL0gJMipreAzHAqS000v&#10;yela8UIiGBQAkMIiGBTjSmmtTASnCmilzQAtFIKUmgBc0U2jNAC0lFFABSmkooAKM0Gm0AKTRRRi&#10;gBDSU7FBFADMUhGaeRSYoAbtoxTyaaaAEIpKXFGKAGUoFLilAoATFJTiKMUAR4pcU7FLtoATFJin&#10;gUYoAZim4qQikxQAzFGKeRSYpANxTGTNSUYoAh2lOlSx3hXrS4pCmetJxQWLUd4GqTcrVmmD0ppD&#10;JUcrQrGmYAaYbSqC3LLTxfEUai1Los6etqq9azjfmmNeFulF2GprGVIulU7m+zVL5pKkjte5pqLH&#10;Yks9SkTKjpSSsZDluTUwUL0oK5qrFIz5LESc1bhtxGMVMq4oxTSC4AYqKW0WTqKlzS0CKL6Sh6U4&#10;6YB0q3Simm0BRi0sA5NXwuOKBS027gJSU40lIBMUtFFABiiilxQAgFLRSGgBRQaAaCaBBS0lAoAc&#10;KMUUtACYoFBpM0AOJpOtNNKDTAQ0maUmm0AKKeKYKcKAHirNp1qqKs2nWkBsA0ZpopakYuaTNJmk&#10;zQA7NFNzS5pgLRSZpc0ALSUZozQAtGM0UUgGNAG7VGbEGrFPUUAUVt1ToAPwqUJVVr0npxURlZup&#10;p2EXjheuKTzlHeqGKcBRYZd+1gdB+dQz3rMD24qLdioZpeCPamBnFy3egimISak6UwDbTcU8yBai&#10;e4ApASRXDRcg1uaTqaSHbJwf0rl3uKYZj2pAd5NMn3QOtYV9YmP5h0qTRLg3g2t95fXvWqU/hNGw&#10;HM0lT3kPlMfSoKYC0UmaKAFopKWgAoopKAFqG46VLUVx0oAoQ9a0Y6zoOtaMdAD6KKSgBaWkooAW&#10;ikpaAFopKKAFopKWgAopKKAFoopKAFoopKAFp8XWmU+LrQBeWnrTFqRaAH0uM0gFOxSAidKjIqzi&#10;o3SgCuRTCKlK03FMCBhTCKnZajK0AR4pwWnYpCaAEPFYF0Ptdxtb7qKTz7CtuVq5jU1xJn1BFJgF&#10;q+STWlZWLXrbFGTis+0G3itawuPIDMOpGAfSkMia2MR2ng+9aF00Eaqqtl+/HFZ13I10M55AxVVY&#10;8AU07CsXxKBUsV+V6VSfjCntSKpNPmFY3Ir4N1qwswaufAK1KpJp3Fym6rDrUZbdWYjnpmpPMKUX&#10;QuU17Q81axWFHf7Kf/aOO9IOVm2ENBXFYZ1T3NMbUSelFg5WbxlVepqE3wPyr1rn3uGbvTQp60D5&#10;DoxbmTljWff2Du3A4qtDeGPvV2LVSOtA7WKR0pj6CiTRPtPMrFvboK2orxJ6ka1DcrRcZhr4ahH8&#10;P6moZ/CkT/dyP1/rW28Zj603cDSA5C78JunKEN+hrFuLN7c4YEV6My96hlt1mG1hke9FgPOc1LDc&#10;mLoa6DUvC3V4+np3rm5IzGcHrS2GdDY63u+Un8M1sW7ef0rhQ2K1dN1QxEAmmmI7KK2CcmpCqrVW&#10;01NZhkk59Knmffyq4H1pgDSUwvTQ26koEQXp+WsgmtW++7WQTQMXdS9ajJozQBMFpcCos0maALCm&#10;q903SpEOKhujnFAFSY1CKlkO3imtHxuHSkACpkNRKKmUYoQDxT1pqtmlFMCQUlKKKAFFJSikoAH6&#10;VJBBvANRt0q1bB8YUUAOS3Ap+0L6UosZH6nFTJpir945pgVXlHY1m3k2zp1q9qDrH90dKxGzIc9a&#10;TAazZ5NRmYCn/wBnyTdsD3qZdFPc1IysJwamjk28g0smklelVmhaE0AakVx5nXrUtZcUu761fhl3&#10;07iLtpLztPetaLTmk6CsEV0Wn6vNCgRVB/2iRTAuw+H3PJ4q0NMS3GXIH1NZLz3Fz9+QgeijFRfY&#10;EHL8n/aOaNQNoalbQnZkEn05qCG6W2kMf8Dcj0rNmWNlK/lgVUgzOQucH1PSiwHSm2jm6gCoX0CK&#10;Tnj8DVa0ulYYZhleDk1a8+MjIZfzFICjdeHVTkfzH+NT6dYpakFufYc/rS4EnAYce4pfs/PUY+tM&#10;C81wJTjOPasrUwsHzHoabd6oqnZEMsO46Vmm0ec735PvQkBA5D8jpWbqcH8Y7VumzI47+1R3lgSp&#10;B9KGgMS1m6Gt6CHfzXNwDaSp7V1ukTq8QB6ihAItkTVmPTc9alN2qVE2o+lMRI2njBFUlgROCcn0&#10;ApZb5m6moDqBTgUDM7W7XYfMAx35rb028RkDH0rE1W4My81Fpk/y49KAOnk1QL0FVJdVZu+KyzLT&#10;DJmgRdkvSaha4LVX3UUAKzZqMnNOppYUDE20p4ppek3UgHCnFsVHmkzQA/fSGSmE03dQA8tmkJpu&#10;aKLgLmkzRikJA5ouBHPKEqs1+egNMkk89sCorhTbnkVNwLkFwWPJq49wBwKwBIScmtFcS8KKEwJs&#10;b+pqUyBBhaZFZu/Cj9K0bbQJH5I/OqAz0GOaCpNb0fh4nqQKytXh+yHaDQBWEWant7IzHaOtU45C&#10;e9bWiffFICJtO8o7W4NaENmsfan6gP3maeBTsACg0GkzQAtNNGcUmaACiiigB1IaBQaAEooooAWi&#10;kFLQACkNKKQ0AFFFFAAKWjFKBQAUmKdijFADTSUrUgoANtIRUgpDQBHikNSYppWgBuKUCl204CgB&#10;jChRTiKAKAGkYopWoAoAQ0YpTSUAJiginCkagBhpKcaSgBBS0CjFIBKWijFMBKKKKAEIppQHtT6M&#10;UgGCMelOC4pcUpoAKUUgpwpgIRSgUYpQKAA0UUtACAUUYpTQAlAopRQAopcUClFADTSU5qZQAtFA&#10;paACilpDQAlFFBoAKSgUGgBc0optLQA7NGabRmgBxNJmm5ozQAtGaSkoELmikpcUwFBpQaaKcKAH&#10;rVq161WUVZg4NIDVU0UxWpd1SMWkpN1GaAFopM0UALmjNJRQA7NGabS0AOzRmm5ozQA8NUitUGac&#10;DQBlgUtVmvQtQvqAqhGgKUsBWUbxm6A0xlkl7YoGaj3Sr1NU7nVUUEDk1jXlmysAx61JDZgUASfa&#10;+wpDIz1aSEDoKkCk0AUhAzU4Wfqavras1KbXb1NAFJYAtOZatYVfehmyOBQBXspzbOHHauqz9pUS&#10;D0rlGBBre0C5ypizSYEV9H5g9xWWa35U5NYlwmxiKaAjooooAWiiigAooooAKhuOlS1FcdKAKMPW&#10;tGOs6HrWklAC0UtJQAUtJS0AFLSUtACUUUUALRSUUALRSUUALRSUUALRmkooAWnxdaYKBIExmgDR&#10;SplqGM5qVaAJBSiminCkAtJinUlAETpURGKskVG6UwK5FMK1MVppFAERFMYVMRUbCgRVlFZlzaee&#10;CO+eK0ri5SLliB+NZ1tqazk7R+JpDGQWwJw/H+fWtmxhjhDIeQ3f0ql5xNJkmgC+fDDONysMGmya&#10;XHp67yd0hOAOw96pSXDAbdx/A1XMme9AD1TJyepp4G2q/m4p3mkigCR+aZuxTRmk2UATLLih5iaW&#10;KIChxQMhJJ609E3UNzTo2xQA4RU7jpUZaowaAJ807fVUy04S0CJwwqQ9Kqh804nNAE4lxV+y1fZ8&#10;rdKxqcppgdnDKJhnqDUNzpv8S8j071z2n6ibZvauos7wS/MKQGTtNSLFmtO7s/N+dfxFUguKLgRe&#10;XisvWfD4vxuXh/51tgZpuzFAHmF1atbMUYYIqIHFeia1og1JfRx0Pr7V5/dWzWzFGGCKTQF6wv8A&#10;aQO9dXp9wtwMHr+tcEpxWxpmoFCD3FCYHWMAPu5/GmHipLZhcAMvep5bBsbsVQGVen5ayCa1r7gY&#10;rINDAQ0ZpMUGkAoal3U0CigCYVBcdqlHSopuSKYFWfrTVfAIp1weaiFIBwNSoTUSipFoAmU1ItRr&#10;Ui0wHiigUUAOFJQKBQANWxZyhVFY7Vo2/K0AXDPUby5qsXpC1MBzordRmkEYHQYpN1GSaAIhKG47&#10;04x5ps1qZOV6imwTGX5e/pSAHhIqvLAG4rWh015egJpt9o72o3MODQBy09uYjmnwy9xWlPFvGKyQ&#10;vlNg0tgNRDurS069KfJx+NY9u/arApoDc8xpOpprKF71WtPnH0q0sBNMQwyegpmzNWltqkFtQBlP&#10;CCcEU8WY9K0ZbQZBq3mKD0zSAyY9OV+ADUqeHi3tV5tWVen6CoJNSZugx9aYEtvpzRjavHvUx00D&#10;l2/M1mTaxJ93P5VSkuS/U0WA3nkhtxwefaqU1+COF6+tZJkpGlzQMzrtdkmfWr9hNszVK+bOD6Gn&#10;W8mDipA1Tc0xp81VOTSeX6mqAma4AqJ5c9KTcq0NcegpARTklTUGnPjNPuZiQagsT1pAaAYdzQZA&#10;KhzRmmBKZaaWzTM0ZoAdmkJpMUoWgBM0A0uypovl5oAgopXlzTC2aQDsU0kCm7SakW3LUAN8yml8&#10;1OLMjr+tX7bRfMGcigDI5NVbufaMDrXSXWgMwwhH41iz+G5U7Z+nNDGZETbDmnSkzVpReHpX/hNX&#10;7bwg7feIFTZgc15JrU0iAg7q6W38Lxxck5qrcRCM7RwKaQrmjo/StUCsvSOlagqgAiuS8SferrTX&#10;JeJPvUAZcNbmhj5xWHAK3dD+/SQMu34/eVIBTL//AFlSCqENNNNK1MoGBoFFFIAIozQTSUAOBopK&#10;UUgCkpc0lMAFFLRigAooooASnAUUCgBaUUmKXFABjNFFGaAGkUgpxFJigBQKNtKKWgBhFJTiKTFA&#10;ABS4oAooAQikp1IRQA00UGigBDSUpppNAC5pCaKSgAoopaAG0ZoNFABQKWikAlFLSUwAUUYooAUU&#10;GiloAaKeKaKcBQAtLRSigBMUmKfRQA3FFKaMUANxSiijNAC0UmaKAEakpTSUAKKXNJS0AITSU7FI&#10;RQACg0A0E0AJRRRQAlGaDSZoAdmkJpuaTNAC5ozSUUAOFLSA06gQUtJRQAopwptOFMCRant+tV1q&#10;xb9aQGoq0m2hTS5pDGYop+aMUgGZo3U7bTStABupd1MIooAfmjNMzS5oAfRTc0uaYC0opuacKAMJ&#10;NJH8RqxHYonar/2QL1Iowi+p+lO4FUKB0FKYmergP91PzoIc9wPpRcDm9Ws23oT709YlXqa2ZrFJ&#10;eXJP6VHNbRKCFH49aLgVI2XoATUgLdgB9agS7xwKYZy1AFlkLfeb8qicKnvUe7NRyGgCRZ8VHNOT&#10;UdNY5oAaWq1pVx5LhqqGiNtpoA6ybr9aztWszFhj3q4ku9Vb2qPWrjzUXPWkBi0tJRTAWiiigAoo&#10;paAEqK56VNUNz0oAowda0krNg61pJQA6kpaSgApaTNJmgB1FJS0AFFJS0AFFFJQAtFJmjNAC0UUl&#10;AC0UlLQAVU1VCyfL2NW6MetAGBb+IJLXg8gdjWnb+MUP31I+nNOudKWccDmsqTw8R0pagdDF4ogb&#10;+LH1FW49ehb+MfnXGSaAy1GNFc9KAO8GrRH+NfzpTqsX99fzFchD4Tmk9APdqiHhyU//AK6AOxbW&#10;YV/jH51DJ4igX+MVy6eGJG64/OnHwo46lfzoA2ZvFUC9CT9BVOXxkg+6pP14ql/wjOOrD8KVPDoH&#10;U0agNm8WySfcUD9apyX9xdcZP4CtqLTo4e3PvSOQvA/SlYDETTGPLmtK1K24wKjlhaQ5zgelMCNH&#10;1GR7UAXDcelKJCarLdgcEYPvVlJc80wEIJoWCnGTNAbNADkiFTLGFqMNR5lAxXOKjDUO9R7sUCLA&#10;fFMeTJpYlL06dAMYp2AjJzU0SKec1AEqdIN1FgIpYxn5TVWUsta6aUZF8wdAeaZPbhh7jrQBjA5p&#10;6tipZIdhxTdlICaJs08mokTFSCgBVGKKM4pC2aYCir2n35tj7VQ68UoGKAO6s7sSjI70ye27iuc0&#10;jUvIO1jwa6uJhIPak1YCh5dKY81ZeHFAjxQBW2YrE8T+Hvt6+an31H510oipfKxRcZ4y6lDg1JFJ&#10;sOa6jxp4d+zn7TGPlbr7GuS6UgOw8L35DiPs/T613aaYOpJJryPT7wwkEHBB4NeneGtU/tGPLtll&#10;4Izj8aGBT8T6YI18xfxrjyK9MleOQbXHy+9cZqWhlSXj5XPTvTTEYlGKcy44oxQA3FFPC5p62zN0&#10;FAhg6UhiLHir9vp5PWrQhW35YUxmDPaE81W+zkVvXLq/QYqk0OelFgM/yyKcoq9DaGZgg6mnT2Rt&#10;22MORQBUUU8VefTio3dqr+VjmgBgNKaMUmKYDqaKWkFIBxq1bzbarDmnKDQBYLbqsQ2LzdAfyqG2&#10;UFh2+vSuhPicIMIgBpgVIPDkr9Rj61bj8PLH/rGAqnN4hll74+nFUpbtpOSSaWoHSqLa1HByfzrl&#10;deKxyC4i6Zpd5NJJF5qlTRYDch8WblGxQOKoanqkl6MN0HtWTpdwYiYsDPvWmyvKMHpRYRlSc1l3&#10;8X8VdBNaFBzWVeJkYoYFK2fODWkozWRbHaSK2rT5xQhmho2MlTWo7qtY8HymnPNjimBpNdqtRNfV&#10;nmammWgC1PclxVX7QB1GajaXNVy9AFw3p7cfSoml3cmq++kLZpXAmMlMLUzdSZouA8tTd1NJpM0A&#10;QXXSmIfmB9qfc9KIecUgLgRn6Uv2bH3iKi80rwDTS2aYE4VE96jnkDDgYqPNB+bgUAVrlsCnWi4F&#10;RXHznbV1IsDFIBKKf5NKsdMCMDNOCYqdY/QVKunvL2oApFqASa0JNOEHLUWuxztAoAqRxE9qnFm7&#10;8AVvx2ir2qYKB0oA5+PQ2brVmPQAOprYooApRaSie9PvIRGnAq1UF99w0Acw3JrpbIfKK5tutdJZ&#10;fdoAsCnxdaZUkPWgB0opoFSTU1aQDWrnrz71dC1c9eD5qaEX9J6VqCszSRxWnQMDXJeJPvV1prk/&#10;En3qAMuCt3Qx89YUFb2h/fpIGXNS/wBYKkHFJfjL0VQDWphp7Uw0AJRmkopAFLmkoxQA4UtIDS5o&#10;AKWiigBDRS4pDQAYpaKKAEzRRiigBQaeDTBS0AOzSAUUmaAFNGKCaA1ABSk0maTrQAvWkpTTRQA/&#10;FNNOzTaAEoNKaSgBppKcRSUAJmmmlNJQAtIaTNFAATRSEUtADTSilooAKKKWgBKSnUmKACilooAK&#10;XFFLQAmKdiminUAFFFANADqKTNFABmkzSmigBtAFLiigAxRRmigANNpTSUALS0lFAC00mlJppoAM&#10;0ZptLQAZpc02jNAATSUGkoAM0UlLQAUCiigBwNKDTRS0AOFLSClFADqBQKcBTEPQVYg61CoqWHrQ&#10;BpLS01aWoGGaM0maKAFzRmkzSZoAdmjFJRQAu2k20Zpc0AJikp+aSgBuaUNRijFAEbbV9T9TQLkL&#10;0A/Kq1KKoCdromozITTaKAAtmmv0p1I/SgDJQUpNKtI1ACqaQ80hFIfWgBgNI9LUZOaAGscUChxR&#10;QBvWMu6MD0p1zb70L+lVdOPyVLJctGpTsaAM6lpBSigAFLSUtAC0UUUAFQ3PSpqguelAFKDrWilZ&#10;0HWr6GgCSikzRQAGmZp5pgFADxS0gpaACiiigAoooxQAUAVLHbNJ0FWo9IZuvFAFCitdNHA6mrCa&#10;eidqVwMNULdKsR6c79q21iC9BTsUXAyk0c9z+VWY9MRevNW+lRyXKx9TQAqWyp0AqpqVkCN46iiT&#10;V1XpzVO61RpQVxgUWApBd9Vp4inNNmuCnIpGuzIMUAMW5YcZP51Yimb1qKCHf2q8kBTqKAIwxp20&#10;tU4BPan5ZeMUAQLAae1tgZqKR2qJst1NAiG5fHApdPQSZ3UjoBUmlYBbNAx0lkG+7UZszH1q6b1c&#10;7RUElyzHAFOwFd7ATdRVOS0+zHAPFaLszcZ/Ks67TBHOaQDN+aVZNtNAqQCgY/JPIoYmlFNPrQAh&#10;NEa7iKSprUDcM9M0CLZXA2g496ryuIzjJYe45rRuiJuAMCtGLwwJUD5+8M1QGDBFv5HNXEiKjOKb&#10;Zf6GxZTyAaqS3bTnLHNAjW00ea/lZ+/2p72PlsU/D/Cse1nMDK46girV3qhaTP0oAZqFoE5rPzir&#10;2qXW8cVmBs0mMlLUZqItSeYaQErGmiTFRk0KM0ASGWkMtCx7jircduF+tMCpurrfDmpecPLbqK5/&#10;KfdYfiOtWBbNpxEo5Q9xRYDtiuelAjzUNhcCcBqsbtp+tQAoioZKcWppegZVvrJbtDEw4IryLV9O&#10;OnyNEexr2JnrkvHekfaE+0r1Xg/SmBwKNiui8P6qbRg3Y8Gua6VatJtpxQB6lCv8XUH1NIkRLEZG&#10;DWT4fvzdR+WTyverLllOe4NMRR8RaYlsPOH44rFt7iJjgk/lXZXcYvImT1XP5V561oR2oA6y2sY3&#10;G5SP51Mwjh68/pXHRTva8g8VqW919oGaaA1n1YJ9xRWdcXLTnLGlCZpTHTAr7c07biphGTwKmi0y&#10;SXopNACWOmm6ZVBxuPBpup2TWjlGOSO9S3OnS2Y3MMCqzOZev60AaOnOsi+V3PrUU1jkFe61Z0m0&#10;U5fdgrjj1q7qMQUhx34NAHJuMVHVq+TYxFVaAAmm0MaSkBIpqxAaqrU8T4oAsiEv0oWI9alt7kJ1&#10;5FaMU0Ljng0wM1YSamjsS9XTdxx/dGajfViOgAoAWPSj3qUWixdaoSakz96rtc5oEVr1hazhh0Na&#10;smsqvQVgapLkq1XUuY1XhcmkA641FpugrPmBap5Lomq0j5oYGdjY1adnLgYrLm+9V61NJDL4mxzS&#10;NcZ6VErYpzTAdKoB+5jSbCeppgdn6CpBaO3WgBnSo2NSPD5ffmoGNIB2aXNR5pc0gHE0m6m5ooAU&#10;tSZpCKMUARXB4p8QxUU3JAqwBigBTSZoo60AJmmSz+WMDqak21dt7FfvHk0AU7KxP3z1NXxaE1ZA&#10;xQTTAiFoB1qaC3UnFNL4p9s+TQBoR2yp0FTAYpAKUCgDO1jpWbp/360tY6Vm6f8AfoA6RKdTUp1A&#10;BRilooAKr333DVgCoL/7hoA5k9a6WyHyiuaPWumsvuigCXFSQ9abinwjmgCScVGtSzioxSARq568&#10;+9XQtXP3g+amIv6T0rTrN0npWkKGMQ1yfiPlq601yfiMfNQBlwCt7Qvv1hQ1vaF9+hAXr8fvKRqk&#10;vfv0ySmBGaaaWmmgBKKTNLSAMUCjNAoAWlooFADhRQKKAAmkBzS0UALikApc0A0ABGKSlNIOKAA0&#10;ZoJooAM0ZoooAKQ0oFBFACg0tNpaAFJpBS0UAFJSmm5oAU0lIaKAAmmGlNJigBDRS0lACUUuKCKA&#10;EooooAWkpRRQAYooJooAKKKKACjFFKKAFxSGgmkzQAtKKSlFAAaBQaBQAtKKTNGaAA0UUUAFBNIT&#10;Tc0AOzRmm0UAOpKAaDQAtFNzRmgBSaSg0maAFNNpSabQAuaSkpDQAtBpKCaAClptLQAuaKTFLQAo&#10;paaKcKAHCnU0U6gBRThTc04UxEoNSQdahFTQdaQGktLSLRUjCiiimAlFFFAAKWkooAKWkooAXNGa&#10;SkoAdmjNNozQBUxTgKQUuaYC4pKQtSZpAOpsh4ozTJG4/CmBnI1ITUYalzQA8mm0ZooAY1MAxSyG&#10;ow9ADnNJmo3lpnmUAbuljIxU1zECM1H4ch+0A+1a15Z+WhI54ouBzdLSUUALS00U6gAFLSUtABUF&#10;10qfFQXXSgClB1q8lUIOtaKUgHCiinJEX6CmA2kxV2LS3f2qzHow7n8qAMulCk1uR6Yids/WrCRB&#10;egpXAwo7F5O1Wo9GJ6mtailcCjHpKL15qylqqdAKeXC9TUL36p70AWAtGKz31MnoKZ9okl6foKdg&#10;NMnFQyXap3qmti8nJNSppYHU0aAJJqoHQVA2oO/AFXls0TtUoQDpRdAZYgkm6k1IukZ6mtGii4FV&#10;NNRfemahCqRnAFW2bFVL/JQ+lAHKzjNNjFPuBio4zQBp2PFah5rKsa1aYCCmyU4U16QFGaoTU09Q&#10;kUwInpll1NPkpln1NAFgjFBpxpKYhhqhe9RWgwqheD5hSYyCnqc8U3FSIaQx5FNanE4qPNACinRn&#10;FNzSb8UCNeL5hmpH1R412DOB/Ws+2vNvWtQ6/HGFURk49eKYjMtVKZDdSKjIxV+a3eYfaG6MTVVI&#10;i1AyJjjnvUG8uxNW9gXr1qx5I259BQIz7ht/FNW2OKAfLOTQ1wTSGJJFt70yhstSeXmgBUXecCtC&#10;OzUdarwxbRgDmpSjIN545x700BaEIXoKaYO9W9Et/t7bCegrfTR419/rQ3YRyn2LzPmFa+jruU2z&#10;jKt93PY1vFAo2gAD2FZq2ThgO2cile4FbR5TbOYT2Nb+zePpVPUbVVO/oxH6inwylhSeuoycPmml&#10;6TPOKCKQCE1HNCJ1MbdGGKk20mKYHkWr2JspWiPY1VRsV2vj/TOFuR9DXECkxnS+Hb7yXX0bg12x&#10;t/MrzCzl2mvSNEv/ALVGrfgfqKYizFGY8qfQ1xF4DCxwe5r0O8kCxnA5wa84liMhPqTVR1ASN1ue&#10;OjVXBNo24dKtLoUzDzEU8c9DUjRecm89T1/xosB0OkaJ/aCiQHg1rDQ4bblz+tcPpGovb5iBIH1q&#10;60zP1OaNWB07arb2vCLn8qqz+K3PCAD9awcE0uyiyEWbzVJLvhzkenaqYWplgJq9ZWxYFDgA+o5p&#10;gM0yHccnoKm1q73YVT0pbhltOByTWPPNuoGQTNu5NQk052qM0AJRQBRSAUU9WplFAFhXxT1lxVcN&#10;Sg0wLBmNNMtR7SaMAdTQA4yU0vSGRR700y54wKBFbUW4H1p8TcCob85AHvU8cfHWpGIWqGR6lbAq&#10;CSTFAFRzlqu29UQdzVoWwoQE4OKn+0IvRfzqDrTWNMCdr1j04+lRtKW6mos0ZoAdmmEZpc0qtQAg&#10;Wl2GlMlICW4pAIflpu/0q3HZbuTUkkIhGaYFAE55p0j0OM8mqk0vYUgHKdzZ7CrO6qqxnH1q4kPa&#10;gBm+jBNTrB/kVKlr7fnTAit7fJyTV8ygVlz3oiOBVOXVKVwNtrrFQve4rBfUC1Qm5JpXA3Xv6s6Z&#10;deY2K5pZa1tBfL0XA7NacKROlOFMDN1gcVm6f98Vp6x0rM0/79MDpEFLQtLQAUuKBS0AJVe++7Vm&#10;q97900Acyw5/Gumsh8orm2610ll90UAT0+LqKbTohk0AS3FRCpbiohQgEasC8+9W+1YF596hCL+l&#10;dK0qzdK6VpUMYGuU8Sferq65TxH96gDLhre0H79YUNb+gj56SA0b4fPUUhqW/OHqBzVANNNNLSEU&#10;ANxSU40lIAFLSUZoAdQDSUUAOpaQGlNABQaQUpoAAKWkFLQAUGikJoATNKKQCloAKU0UhoATNLmk&#10;ooAUUtNpwoADRS00mgBc0lJRQAUUtBoAaRSU6kxQAmKMUpNJmgAxRiinCgBhFJinGkxQAAUhpaQ0&#10;AJmikpwoAKSiigAzSikpc0AKabilzRQAuaXNMpRQApNANJRQAuaM03NFAD6CaaDRmgAooFBoAKKK&#10;QmgAopKWgAopM0ZoAWkoJpCaAFNNoooAKSlpKAEooooAKUUhooAXNFJSigBRThTRTqAHClzTaUUA&#10;OFOFMzTgaYiUGpoOtVxU9v1pAaS0tC0UhhRRRQAUUUUAJRRRQAUUUUAFJSmm0AGaM0lFAFXNJmgm&#10;k3UwFoJqNpgtQvfBaALWajkPWs241kR9Kpyam8vAGKALBbFN83FVACamS3z1oAe1zimm4JqZLdRT&#10;9nHFAFTcT1oEe6rGylSOgCt5eKTZirRjC0wj0oA1PDE/luVJwCK6G6uggPcntXI2zGIhh2rbhv45&#10;vvHDUrAZc8BQ81FXQmIEeoqrLpqtyOKYGRS1ZlsGTpzTEs2btQBEKWr0elk9asJpajrQBk02W0aY&#10;YUE10CWip0FTBcUrgc1aeH3PLcVrRaMq9TmtCgsB1pXAgjsUToKmCAdKje7Ve9QPqXoKeoF2jOKz&#10;DevJ0/SgQSSdc0WA0GnVepqB9RVenNRppvqamWyVaNAKzagzdBTcyS+taCxhegp1FwsUFsC33jU6&#10;aeoqzRRcCNbdU6CpBxSU4J/k0gDNGc0hIXqaY10q9OaAH0u2qzXx7DFRPcM3eiwF4/L1IFRPcKvf&#10;NUSc0007AWmvcdAKq3l0zqQaSorn7ppgYt1VdTU1yarqaQGpYHmtdhxWNp55rZPNMQ0Uj04CkcUD&#10;KMwqGp5xUOKAIJOKZZ9TT5qjtDyaALZpCaRmxUL3Kr3oAlJrPvjgipHvx2qpcSGTn0pAOFNL4qsH&#10;Jp23NICcy5pDJUQFOFMCTfmjGamsbF7xtiAk1tJ4XMBVpTwT0oAwFBXmtuyuII13vksP4T0rUDbO&#10;gGPpU8aK/wA21TnjkCgDnrzW2uOO3YDgVWiut/B4rt28OwSjlcE+lcfrOlfYXKdu1CYDBbFz7VNP&#10;cLEPLU59TWf7UhGaYC7fMNX4dPAGWqawtdgyepp8j+Y2P4V/nQAscCgZIGKrTW6HJXrUN3eGTgVF&#10;BljQBZZfs4DZ5rfOixlFl5fcASPrXN3T7ya3dE1wW0PlnqpOKAH6Fam0mOFIXB61vdDXLLrTPOhP&#10;QgZrqSQeaUhCPzVW81PywPUGrTnFcvrUuWwKIq4F/VNQ8xUfvuq1pNxvrmriQhFU/wB41Y0y5MLD&#10;0zTa0BHVzjHNOAzzUm0SDNR2xyMelQMXZSbam2UuygDK1uwF5C8Z9OPqK8hkTYSp7V7iUrybxdYf&#10;Y7hgOh5H40boDJibBzXceDbjzd0Ofcf1rhFOK2tBvzaOrjscH6HrTQ2eqwRA8Hmqc91a6UcNtVuu&#10;MZNaUL7lB9RXLeN7PzCjjqQRRHV2EZ+v+M3mOyA4TGCcc1zmmXggYh/ut1/xq/HozSdBVTUtO+zj&#10;JqrANm/dPuHTNdDFaGTkd65W2n8wFTXQ6dqZEYx24oQGimn461J5KR9SKzJr9n6mqzT5piNlr1I+&#10;gzVebVCwwMAe1ZZlpu+gCeS4zVdnzTS1NzmgYjGkxTsUZxQAgFLtpN1ITSAdgUZApmaTNAEokA7U&#10;nnHtxTKMZpgKzk9abThHmneXikBHmlAzUnApc0AUrkbiFqcACkijLsWxmlm+XrSAilbFVJXp8stV&#10;HctxSYEtunOa0bdcCqkEeBitCMYFNAIBimGpaZTAZilxSk0A5pAIRTNtPcUgTFACBQamiITmmDik&#10;NMCZ7xj04qCWYnk9qKZMuQaAKs96ZKjjXdzSRQ5NX7W08w47VIyaytvM57VorABTTOlsMZFUbnXl&#10;T7vNMRpcLWbq+q+SNi9TWZPrjycDj6Vnk7uTSchitIW5NNooxUgFFLilC0AJWt4eP7ysrFanh3/W&#10;U0B3SU8UxaeKoRnax0rM0/79aesdKzNP++KYHSrTqatLSAUUtApaYBVe8HymrNV7z7poA5pxz+Nd&#10;HY8qK55xzXR2I+WhgT4p8PWm06L7wpAS3NQiprqoRQA1qwbz71b7VgXn3qaEXtK6VpCs3SulaQoY&#10;wrlfEX3q6o1y3iL71AGXBW9oP36woa3tC+/QgLmqNiQVExqbVFzIKhemAUhoFDUAMJoFIaKQC0Um&#10;aKAFFFLRigBVp1NFLQAUtIKKAFozSUoFABSUpoFACgUYpaTNABSGjNJQAUUUUAFOFNp1AAabS9aO&#10;lAABS0hNJmgBaQ0ZppNAC0U0mjdQAppKM0ZoAKXNNoNAC5ozQBSUABpKKWgBtKKKKACjNFJQAtFJ&#10;migBaBTTQDQA6lpM0ZoAWg0maTNABS5puaWgBRRRSE0ALmjNJRQAtIaKKACkNFBoATNLmkooAWik&#10;FLQAUlFFABSYpaKAEpKWkoADSUtFABQKKKAFzSg02loAdmnCo804GgB9OWmg04UxEgqe361XFWLf&#10;rSA01paRKWkMSilooASilpKAEopaSgAooooADTTTqQ0ANopaTFAGE2pZ6VGZZJOgrTWBV6CpFjPa&#10;mBkiykfrT10oDk1rC2LUG1C9SKBGJeWiJjAqJY89BWtdxLj5QSah8lwN23A96AKXkE05YsVZ8snk&#10;mmFVU0DFQKPepFGfuio1uAvSkN0TQANCRSCIAZNK0hNV3koAlkIHAqKQ00nHNNZ80AShqidqfuqC&#10;U0ASwXTRfdJFXotdZeHwR+tZSmkaSgDoU1OObocH34qcORzn8q5Q8VPbyOnKZH0pAdKl+V4NWVvF&#10;bvWJDfOOHXI+nNWVdZenB9DxQBoPfKvv9KgfUT/CKrtAy84qSC6EfUUAHnSS+v4U5bJ36/qavQ3K&#10;ydDUtFwKSacB1qdLRV7VNSZxRcACYpaQNnpQTjrgUgFoJxUTTKO+aYbvHQU7AT9aCCPb61Ua5Zu9&#10;RliaLAXTIq9T+VMa7UdB+dU6WiwE7XrGozKW6mmUUwFzSUZpM0ALmkzSZooACaaaWkoAKiuPumpa&#10;juPumgDBuDVdannqBKANKw61tkcVi2I5FbbDgUCGilZaRakYUDM+4FVzVu4FViKAK0wqk7lDxV+Q&#10;Zqmy80AVX3N1pFiqySB3pQpboPzoAiWKnTRYU1KsDHqcfSpBag9cn60gMhBU0duzdBWmsax9ABQ0&#10;gFAFNLAnrV2000OwQck+tN3k1p6CmXLeg/nSA1nuF0mPaoAPt3NUYZXufmkOSOlUNRujeycfdXj2&#10;rQ09fMHuKYCgbTxVmCbfhe+e1C2u7jpV2ysxDmU9AKQFue5EHHesXUl+1ja3XqDTLm5ZiS3WoxMA&#10;PmPNCQHPTwGI80lsu4j0rprmyW7XK+n0rBMP2ckHrmmBfSYQgufSqU1zhQg6nk1WvbjIC+ppAO5o&#10;AIoTIcCtG8VbNAg6nrS2pjhQs3LHpVNpPMPNAEUZEnB61vW8EVpFvfkmsGS2xz2phh833x7mgDZ0&#10;wLeyFgOBwK0ri/aA7FOQPaqdgPsMQ7M3T6etVmlxTAtNcvcHaSefwFSyskZAAzj+dP0+1Vl3kjJ9&#10;6bdlV+6Mmi4iheoCQfQfzqBGxzT5YxjJOWNQhBQM7TSLgTxg06M7HI9ayfDE+AU961rsbCHqXuBc&#10;opofNNZqkBzGuE+I9nnZMPoa7ZnrA8ZQfaLdvVcGmgPLRVq2bmqpqSFsUIZ6noN611Gjegwfwo1u&#10;VkQzAD5T35rI8FX2FaP0OR+NbWsMskTr32/rVLcRxt1rkkn8R/Dj+VY9xcF+tJI1QMabYBbyYbFa&#10;thJgEe9ZEH3q07M4zSQF0tTN1AYCl+0kdMD6CmA5YWbnHFBTb1I/DmoWkL9STTaAJi6jpTDKaZTg&#10;uaAELZozTxCTUgt6AIKXBNWDb4qRY8UAVBGTUiwVZC07yyaAK/lYpNpq4IDT0tc0wM/yyaVbUmtd&#10;LBj2qUWip94j86QGQtnTpYQgrRnmSMfLya5zUIHY7iSRRcB9zqCQjaprLlvt9K0IPUULbAVIyAyF&#10;qsW0Pc09YwKnhj3UWAkgTPNWMUKNvFOHNUIY/FATParSxVIIc0AUhCfYUGPZyautHtrIv7redi9K&#10;QEu7dzS0iLgUtAAKDQKQ0wCmyHAyadUdx90/Skxmd9qWM5AyaZJqDv3wPaq5FAFTcBSxbrSYpwWn&#10;BKQEe2l21KFpcUARBKdtp9IaAG4ooNIaAENanh7/AFlZZrU8Pf6ymgO5WnimrTxVCM7WBxWZp/3x&#10;WrrHSsvT/v0wOkWlpFp1AAKdSCloAKgux8pqxUF3900Ac2/X8a6Oy+6K52Qc/jXRWX3RQwLFPhHN&#10;NFSQ9aQDrqoBVi6qvQAjVgXn3q32rBvPvU0Iu6X0rSrN0vpWlQxiGuX8RferqDXL+IvvUAZkNb2h&#10;ffrBhre0P79CA0NQPz1WerOoY381XemA3NITRSGgBpooNJSAUUtIKWgBaWkzS0AKKWkxRmgBcUlK&#10;TSCgBRSmgCg0AJQKKBQA40lGaSgANITQaSgAzS5pKKAHUtNBpaACkpTTc0ABNGaQmk3UALTTTs02&#10;gBDSU402gBRS5pM0maAFzRmkzQDQA7NJmkJooAXNGaSkFADqSg0maAHUlApDQAUUCg0AFFJRQAua&#10;UGmUooAdSUZoFABiloxRQAUUgNLQAtJRRmgBKM0UpFACUlLmkoAWkozRQAUUlGaAFpKKKAFpKKKA&#10;CkpaQ0AFFJS0AFFFAoAKKKKACnCkpaAHiniowaeKAHg1YtzzVUGrFseaYGulFCUtSAlFFFABQaKK&#10;AEooooASilpKACkpaSgBKKWigABXsM07Y56DFI9/6VC10WoAnNtn7zUYjj96ptJmmFqLCLxvAv3R&#10;VO4uSwP0qMtUMrcH6U7AUN5NRsaQHNMLUDHrThwah83FMa7C0AXgarStg1Vk1H05+lQfY57/AJVS&#10;F/KlcCzNeqvGaqtqa+tLF4Ykfkkfzpx8Nle/6UagRf2gD0NH2w02XQWXoapyWjwdRSGacEnnHBIH&#10;1rSgtE7tmuZSfPBqZW9KLgdWkCJ0AqQPXLw6g8Xfj3rTttVWTg8GmI1d+Kaz1FnPNIaAJkuWi6Gr&#10;Md8svDjB9az1XNBGOlAGubX+JTx6inJdtFwenrWZbXTQcjp3FaKyLMNw/L0pgWhdKfekN16CqJjK&#10;cjpUqPuoAlaYt3plFFAC0UUUgCkNFFMApRSUUAKaSg0lAC0lFITigBaKgkvUj6kVWk1lR0BNAF+k&#10;JxWNLqzN04qs87ydSaAN2S6WPqRVaXUVk+Qck1kCEmp4AI+T1oAhuTUMXNWbtMjIqOGEgZNAGha8&#10;YrXaTIFZNuucYrRSFm7UASrUpFLFaOe1WhYMe1IDInFVWFbsmjM1JHoH96ncDnWFVvLDHmurudLS&#10;Idq567jUH5aVwGrCF9BSM6iq8qkcUwR5oAmaf0phkLUCOnrGaAGbM9aUJUnlmkI2cUWAa/p71YtL&#10;zyd6jqwxn0qrn5se9WUsSzkDvQAlq4iOw9K3Rcx264HWualXaeakikzQB3ViizoHHerUqblK+1Yu&#10;gXXkptYcZyK0zfKR3qXuBj3kO3pWZcKV4rfdBKO341HHYCNg55xVJgXLCzMaKG64FZniPTQy+YOo&#10;61oteFulRzHepHtSGcQqhzx2qVU3cGoNQgMDE+9aNiwul/2h1piK72hTkdKlFgWXeBmtRYsjBo0q&#10;4+ysVPQ0ARwaWQodxge/WqWqQqrfuxgD861bpmkbJOaZJYGagDAkZ26kmnxxmujj0Iv2xVW7002x&#10;C+tMClEpA4q3BatMcU6MbOta0DKoB9aTAyJ9IINU3tDHwa6O6uQgyKw7y83nrQgJtG/cv9a6G4/e&#10;Ka5CC78tlPuK7BJNwoYDYJNyinM9VrdsAj0JoaSkBKz1U1FPOjdPVTTmeoy+eKLAeRyLtJHpQhqf&#10;VI/KldfRjVdaT3GdH4cufJfPqMV0s0u5SPUGuK0yTayn3FdhLcLJ8iA8D7xP9KpCOMljwSKruuK6&#10;STTxjd61i36bTtFNoCCziLHNX4FxS28PlLjvU8EGaSQDKNuati3qRbfFMCkIiakW3q35eKeFosBW&#10;W3qQRYqwsJNTR2hNMCmEpwjrSTTyaXYkf3mFICisRYYp6WhParTajHH0BP6VBJq7H7oAouBKlgT2&#10;p/2VY/vECs57t5OpNR5oA0zcxR9OajfUz/CMVnl6aZQKVwLL3LP1JqPNV2uMVE14BRcC4WpBIO9Z&#10;r3wqB7+i4GncWayciqJs8cZqGHUjGeeRVk3CTcg4NACLaBalUY4pwYHvUT3ixHkZoAkxVy1si3Jr&#10;LTWBHyF5qGfXZJO+PpRcDpvJCdSBTJLiOIZJFcg92z9SaZ5po5gNnUNU875U4FUEXFQLckdealW5&#10;U+1K4zQWlqqb9VqNtS9BTuBdApHOKzWvWaoncv1NK4GhJeqnf8qpz6hv4A4qv5dJspNgMozTitJi&#10;kABqcHpmKKAJQ1GajzS5oAfSUgNLmgANNp1GKAGVqeHv9ZWaRWn4e/1lNAdytPFNSnqKsRn6x0rM&#10;0779aurjisvT/v0AdGtLQtBFADlpaQUtIBcVBdj5TU9Q3X3TTA5uTr+NdDZfdFc/L1/Guhsvuihg&#10;WBUkHWoxUkPWkA66qAVYuqrihANasK8+9W61YV396mhF3TOlaQrO0vpWiKGMQ1y/iH71dQ1cv4i+&#10;9QBmQ1vaF9+sGGt7Q/v0IC/qIy9QOcVNqQy9QvTAjzRTsU00gGmkpTSCgBaWkFLigBRS5pBSnigB&#10;aKRTSmgAoFFAoAdmkp1IaAEpDSikNACUtNzS0ABopKM0ALRSZozQAopaM0maAHUw0u6kNACUmKXN&#10;JmgBaTFBozQAEU2nZzTTQACg0maM0AFGaSigBaWkpaAEoopKAFpKKbQA9aDTRTs0AJRmikoAWiik&#10;oAKKKKAFpRTaWgB2aKSigAFLSCnUAIaKDRQAUhpaQmgBKSlzTTQAtLTaUUABpKDSUALS0lFAC0lF&#10;FABSGiigAooooAKKKKAFpaaKWkAuaKSlFMBwpwNMpwoAfVi161WzVi060AbKDilxSp0pcUgG0UtF&#10;ACUmKdRigBuKMUuKMUANop1JQAlJinUYoAbiilxRQBn7qM1A9wE6mqk2sxx9/wAuaYjRLU0tWJJ4&#10;gH8I/Oqsuts/cD6UrjN6W5Cdaz7nWFXIB5rn55TL3J+tRhKLhY0l1KmG7LVVRKmSLNADS5erltpu&#10;fmkP4DrU9vaeVyetWVShIB6YA2qAB7Dmp0XPGaYi1PGKYhvK9DT4rtl6jP1qQpURwelAFlUSfgcH&#10;3qndWXlnDf8A1qeVp7TcbW5FA7nPX2lrL93r7VjyRtbHB6V1UkvlcYz71UvCLgbdoH0pNAYiN5lI&#10;3yUlxatanI6U5HDipAt2OpmDg8it2GUTDcK5R12VZsL42pz2ppgdNto60ts4nG5akMdUA3yTRG5j&#10;O4VLGnPNOaHHSgCzC/mcj8RRJCY/mHSoIQYjkVpxYekBVVt1LTJYzCfan9aACiimNIE6mmIfRVR9&#10;TRO+fpVaTWv7o/OgZp0FwvWsOTUXk9vpUBVpOuTQBtyagid/yqtJrIH3Rms4WxqRbYUASSaq79OK&#10;rMzSdSTVlYcdvzoZgvUigCsLc04W9PNyvYE05XLegoAYsOO1OK4qWIZ5qQpmgCkZAPU0eWZfar4U&#10;YpjkDrQBVEbxe49ql83cMYqFZMHitKzcPwRQBbRkjIXuBzWwt3EgGDzWQ+nhjuB596Ht2VuRSA2l&#10;1RRTzqo9Kx1FTUWAtTazjoKoz6y56YFRz1RkNOwEdzO0pyxJqMJuIHrSuM1q6bp+P3jenFIRlXVt&#10;zTFtq2GtvNbI6VNFphNFwMdLWphbVux6TjrVlLBU60XGcw9uVGewrOjfe1djqTIkbKBkkYrl47Ur&#10;zTQD2scMG9avRx+eCinn19RV61tBdpt70+BVtOG696AKF7paMNoOGx+BrPs9KYNl8hV61t6lYed8&#10;6HI9qIJNq7X/APr0gKh1MJwBxUqamrVYWMDpgj0I5pjRRvwVH4UASCUOMirKRGNfc1E1vDZJljgn&#10;n3q1pw84eZjAPTP86QDYrQjrU629WdtHSlcZy3iTTs/MKw9Kk+zuCemcGu41SMSLXN3VkIXyOlUh&#10;Gs9vnkdKr3FpWlEwdQw9Kr3tx0UUgLltYhgCasBFjNUrS+BXFCXokJHpRqBoNJjoKwtccjDGnXGo&#10;84zWTqF15gxTSAje7zUiagQMVmGTFN30wL0+oF+KovJmmFqRqAB5K7i0k81Fb1ArhGrsdEk3wqfQ&#10;YpMCw3yE+9QtJU9yMc1ntJQgJnlqMvTHl9BUO+gDhfE0ey4f3NZi1seLB+/J9QKxxUvcZdtTj866&#10;QyM3y549q5iA100D5TjsOcDmmhD7y/EaBe4HasqG3LEyv+ApZ5wh4GT71FNdGTiquBNu804Faqx7&#10;Rio9H0lsbyOtav2VU+8QPxoQFEKactuWq0bqKL3+gqJ9ZxwigfWi4h0enk9qlNusXLMB+NZs1+8v&#10;U8e1ViaLga7ajFF0BP6VBJrTHhQBWcWxTDIBSuMtvdNJ1J/OmZqsbgCo2vAKLgXC1NMgFZz3wqB7&#10;+lcDVacComuwKyXuyaiMhNFwNR78Cq739USaSkBYe7JqIzE0ylxQAu7NLSAUooAKKXFLigY0001J&#10;igrQBDRTyKQCgBuKKftpdtADKMU/bS7aAI9tLtqQLTgtFguRBaMVKEpGWmBHS0YooACtIY6dRSAj&#10;MdNMdWVGaf5WaLAUSlJirxgqJ4KLAVqUGnmOk2UgAGlpu2loAUitLw8v7ys0GtTw/wD6ymtwO4QV&#10;IopsYqQCqEZ+r9KytP8Av1q6v0rK0/79MDpFFLihKWkAYpaKKACorn7pqaobn7poA5uXr+NdDZfd&#10;Fc/L1/GugsvuimwLAqSHrUdSwdaQDrqq9T3VV6aARqwrz71bzVg3n3qEIvaZ0rRrO0zpWhQxga5f&#10;xD96unNcx4h+9QBmQ1u6EfnrChrc0L79CA0dQ+/ULVPfjL1A9MBppppTSGkAw0lOoxQAlPUU0UoN&#10;ACmiiigBBxTgabSigB2KBxQDQTQApNNJoJptADs000tNJoAUUUgpTQAU00bqQmgAzRmkooAkzTc0&#10;maQ0AKTRmkozQAUopKCaAFJpM0maKACg0maWgBKKQ0ooAKKKKAFopM0ooAM0lFITQAtJiiigAFLm&#10;jNJQApptOpDQAlBo6UmaAFBpaQUUALRRRQAtGaSigBwpc03NGaAFozSUUAKTTSaDSUALmkpKXNAB&#10;SikzRmgANJRmigApc0lFAC5pKKKACjFFLQAlLRSZoADRSUtABRS0lABSikpaAFBp4pgpwoAdVm06&#10;1WFWLM/NQBup0ooTpS0gEpKWigBKWiikAlFLSUwEopTSUAFFFFACUUtFAHmjbpOtAgJrZj0zdV63&#10;0Nm6Kfx4osBzq2RarEelk11cHh1j1IFW/wCwIwMMT9c0DOPj0mpxoTN0Un8K6+LyrMYGOKjl1tV4&#10;UZoFc5ceH39KIrMQ8nrW5LqTv0FU1tyfmfqadguQJFuqYQVbjAHUVHcNsNMRD5Oau29pU+m2Pnfv&#10;D0rUS0C9KlsDHeKqpTbWtcxbaz5RTQFZqYxp0jVXeXFADJk3UwRAYzQ0tMV+x6GgYtzbBlwe9c5c&#10;2xtGz/Ca7BbRlAbbkHv2qvfad564Yj6CkwOZADioCNnFSvGbVtjU6aPeM0hlrR9S+yNg/dNdeqhw&#10;COhrz9TXU+F9S3f6O34UIRsiKpVXPFS+XT1izTAgMVPjBjq1soMVAA8ImFY99M1pwBmt+xj3Er+V&#10;V9W07eCaLgcrJqDyd/yqHymfk1dMGzil21QimtrjrUi24p0kvl8BTTfMkftigY8Q4pGkVep/Koza&#10;l/vGnpZBe1FwG/al/hBNHmu3QY+tTbdtNMoWlcCLyGf7x/KnraKnP86Y13ngUyV+MmkAyWfPA6UQ&#10;jPNV85q9ANoxQA4Ninm49KZIvekgtzJxQBMORmo2k7d6nlj/AIQc4qmVNAFyxtRMcfzrVhhS35Hz&#10;H9KxrdwpFagnAoAtYMp3E1NGTGeKhtSZOlXFtyaAGiMSfX2pRaE9KlSxPWrKQlepouFjMm0126Cq&#10;v9kO3b863WGO9QMaLgU7bSli+ZuT+lXhF5nXgVEz0FyaQE+1Y6DdBelV8ZpRHmgBz3RaomYtU62+&#10;akW3xQBQeDeMUJp4FaYhpwjouMq26CE5FQ6zaeaPMXrWiYM0x4MjFFwOe0+7MGQOh7VdaZZeehqr&#10;d2nktRDxzTYiys4i7HNRNcA880NKKrXNxgYHWgQyT/SnCeprrIwEAUdhWFo9l9n/AHrfePStIzYp&#10;SGWmlxUbTVTaeomuKLAWrmXKmuW1C62mtqSfIrlNVfDU1oB0WlXu+PHoabc3WM4rI0q4KKfrTp7j&#10;OTQBNHekGprS5IJNZtkvmmtCO12fjTAjnm3HNUZm3Vfe0PWqU0e2gCsaeq5pUGalUUARCLNDx44q&#10;YsFqBnzzQBGwrp/D7b4gPRjXLls10Xh99sZ9moYGxe/dzWM0la1wcpmsB5KSAmMtMMtRjHUmoS+a&#10;YHN+KjmUH/ZFYwrX8SnMg/3ayBUPcC1Ca6GGXKBR0xXOw10ELMFHYYpoCKWx807s1Nb2qwnd1PvT&#10;0FOFMCaS9eTgmoc5pKUCgBG4FRGWi7fYuayXvaANNrgConuwKynuyahaYmlcDTe+FV3vqo7s0lK4&#10;yy12TUZmLVHinAUgDOaUCnKKdtpiG4paXbRigBpop+2jZQA3FKBTgmacIqAGYoAqXyqcsVAEQFFW&#10;hb01ocUAQYpcU7ZS7aBkTLTdtTbaNlMCICnhaCMUoNIQbaNtOBpcZpgN20uyngUYoAZjFIRmnGmG&#10;gA2UmylFLQMQJSiOgU4NQAqx1IFpgang5oEOApGjzT0TNWEtyaYFAwZppts1rrZE1KthSsMwTaGm&#10;m0NdH9gpfsQosBzJtDWloEBWStFrQVNp0AR8igDoEHFOFIopwFMRn6t0rJ0/74rX1YcVk2H36YHS&#10;LTqatOFIApaSloAKhuvumpqiuvumgDm5ev410Nl90Vz03WuhsR8opsRYFSQdaZipIBzSGF3UAqxd&#10;1XFNAI9YV596t1qwrz71CEXdM6VfqhpnStChjENcx4g+9XTmuY8QfeoAzIa3NC+/WHDW7of36EBo&#10;35w9QPU9+cPUMlMCM02lNApAJig0ppKAEFLikp2aACiigUAGKWkJozQAopDSZpRQAGm5pSabQA6k&#10;opDQAUZozSE0AIaM0UhoAKKSigBwNIaQU7FACZoBpDRQA7NIaAaKAEpaSloATFLRmkzQAlFLQaAE&#10;pc0lFAC0CjNJQA6kNFJQAUA0UhoAU0CkzQDQA6mk0pNJQAhopaMUAFFFFAC5pKSigBaKKSgB1JRm&#10;igBRTjSKKVqAGGiiigAxRilFBoAbSZoNIKAHUYoooAKKKSgBaKSigBaWkozQAUlLmigBKWiigAoo&#10;ooAKWkooAcDS02lBoAeKsWf3qrCrNp96gDdTpTqanSlpAFFFJSAWikpaACiikoADSUtFMBKKWigB&#10;KKKUUAJ5sMHTH4Co31dV+6KyjSZosBek1Zm6cVVkumfqahJppamIcWp0JHU1CTUsa45pgXbfEvGc&#10;fWrFvYmckZ6VnINxrX0Z9pZD1BpMB8mlBVPPOKyI7bzEy3UEiupbkVhqmx3j7NyKSYEmhtsBjP4V&#10;rLVG2iERB9RVwttpMClqXy81z08/PFa+uXOAAO9YDGmhg7ZqJhT2NRE0wEIpjCn5pppAbmmaqssf&#10;2eTqo4P9KZHb+YOB+NYqnByK1rWXcM/nQBm63onmruH3h6Vz9s+flPUV6BDH5vQcVzfiLw21kftK&#10;/c70mMwLiLacinW85hIdeoqZh5gqqBtOKBHoumXovkEg69/rV5BXGeFNR8h/Kb7r/wA67IcUATKK&#10;U1EHpd1AEkUnlkNV2YhxkdDWaTVm0l4KH6iiwGDqdt5bZqlW5qcBfPvWXaWRlJUnG0VSYiDbuqM8&#10;VqHTlXuT9KdJaqARjkj1oAx2mxVd7girDRY4qJ4KQyu05NRs26pWhpFjwaAAfJwKSQZbZ60XHyEV&#10;NJEQVl9xQAiacU5NTeTWndMJPu9BVbNAEX2fvU4h8tQx79Knt5AvNXriJJ/m6cdO1AGMsXOelNmg&#10;zVt7Yg9eKn+wjuRigDIihyfpVoAmpHQM21egq1DaZoA09JRY0yetXGugOlUI0I4qUR5pDJWuzUZm&#10;Jpwhp629AEOSaUR5qyIaesWKVxFUQ09YqsFaFFFwIvJp6xYqU0wvigB6pTiMVH5tMM2aAJs0heq7&#10;TVG01FgLfm0x5aqGeo2uKdguWJgsow1ZklgU5RvwNStcVGbimBAbeTvj61LDahPmbk/pTWmphmpg&#10;XWuKhe5qo01RPLSsBba4zUTTVUMtNMlMCy01Yt6nmGrxkpkMPmnPYUAMgh8oYpki7vlHerUjhjgV&#10;e0zTxIdzUgH6VogQByeT2q1LZelXNu3ikLYpXAw7tHirHlm55rf1WXYK5uY7jTAeswFPL56VWFPB&#10;zTAcT3NRs1PqM0ANzXQ6F/qm/wB6sBEzXQaKMRn/AHqANWY4jI9q5t3rfunxGfpXNsaSAfnIJ9Kb&#10;upVTt+dMzQBzviFsyfhWWKv6426U/hVEVLGWYa3VOQM84FYtuvT61tjnpTQiZOlOxQoxShaYDQKd&#10;ilUU7FAFLVBiM1zWa6fVh+7NcvSYxaKAKXFSAmKUUuKXFMAFOxSAUtAhy1KvNRCnA0ASFabing5o&#10;KUAR5pQ1DLTcUATIRUygVUU1IGpgXEjBqQRYqnHKVrRt/wB9TAj24ppXNWjb1EYttFgK7Q0xo8Vd&#10;xmo3WkMqbKcI6lMdOWI0AVXiqIpitM2uaqzRbaLCKvSnK1IaQUgJg1OHNQinA0wJPLzR5NAepFeg&#10;Bggo8irKc1bitt1AGX5Bp6WhNbS2Ip4twtOwGVHpxNWY9Mq6HCUG9AoAZHpwFWEtQtQfbiaa07NQ&#10;BbO1KY1yoqmVZqBbE0DJXvB2qFrkmni2qRbWgCqSWqzp0ZDZqxHZ1bhtdhzQIvLSikUU4UAUNW6V&#10;kWH362NW6VkWH3xTA6NacKRadSAKKKWgAqK5+6amxUN1900Ac1N1/Guisvuiudm610Nn90U2BaFS&#10;Q9aiU1JF1pAOu6rCrF3VcU0AjVg3n3q3mrCvfvUIRd0vpWhWfpfStGhjGmuZ8Q/erpzXMeIfvUAZ&#10;cNbmhn56w4a29E++KSA079cvmoZasXn3qrS1QDMUgFLSCkApFIaU0mKAEpaSjNAC5pM0UUABpCaD&#10;SUALRmikoAOtGKWkNABmkJoNNoAdSUUhoADTc0tIRQAopDRRQA4UZpoNLQAdaKKSgBaKBSGgBaWk&#10;ozQAGijrRQAUlLRQA2lFGKKACikozQAuaQmkooAWg0ZopAIKXNNJooAdRSUUAGaWkooAM0UlGaAF&#10;opBS0AGaSjFFAC0opBRQA8Ggmm5oNMAopKXNABSk0maQ0AIaQUtJQAtFFFABRRSUALSUUUALSUUU&#10;ALS00UtAC0UlFADqSiigANJS0lACinCminCgBwqxafequDVi0+9QBux9KdTY+lOpAFJS0lIApaSl&#10;oAKSlpKYBRRRQAUUtJQAUCilFAGETTS1IWppNMQpamE0E00mgBSatgZGaok1ah+cUAKpxV7Tp/Ic&#10;Z6P3rMMmKgvJywyD0PFAHebsisXV2+zssvbOD+NY7+OfKUIEyw6nPFZmp+JJL9dhwAT2qUrAdVNf&#10;CIj2NV77XN3C1zSXhC8nmkWYmqsho05LkzHJqEmoY5sVIWoARjTGNKTmmtzQA3dUscRfpT47Bsby&#10;MD3qxFaeZ1J+goAhawZeauaM4hkAfoafZDblD1FTtZ4+cUmB0a3McY4/lWZrQN7E8Q6MOPWrMjKU&#10;Dgc96qebipsM83gJjJjPUGmXCYOa0PE1v9nm8wdGqrIvmCmBDGxUhh1FeiaVefbolk74wfqK89gX&#10;eOeorpfCF35TGE9G5H1FCEdMaUGnFaTbTAMYpVbYd3pShacEoAsyx+YMetZKR+Wx9TWrC+4bfSql&#10;zDzmkhEIG48UFc8Ugkx0pGcimBC1j543DtxUYsM1r6QQc59addkQnjvSuNGFLpRPSsy5tTAea6K4&#10;uCwrLktDMcmmBSvbHeocVpvdiREgAAKjr71b0+JZVMVVIbUWrEP2oGLBZiIDeeWqC7tTCcGta/09&#10;bmMOhrL0+Voz5cgyo9f6GgQ2GEQ/vG/AU/7etX5YhPyuPoahlQR9VFAFdbpWqK6uto2jqasHaf4R&#10;UEVusjjjJJ6dqAL+l2GRuNayWmKtQwbAB6VIVxU3GVhBinCKpScU0vQACOnBcUzzKQy0APJxTDJi&#10;omlzUTSUWETNJTfMqAyUwyU7AWjNWZda/HCdnUj0qrr+pm0jJBwW4FcYJCec07Aeh2+orcjKmntN&#10;XEaVqJhcfrXVNNmiwiy01RtNVZpajMlMCy09QtPUDSVGZKAJ2mppmquWzSbqBk7S1GZajzTSaAJD&#10;JTS2aRVzUgizQBHimsKtLBS+RSApEYqtJKfujpWjLF2qvdQ7WIFAGLCxyfrWvaam0fBrMjXaxHvV&#10;qKPmgDprPV9/Wr6uJRkVzdvCPWtSBdnOaGgG6xIIk56npXLsM1o6vOZ5Dk8DpVECmA0Jin7KVTUm&#10;7FAEBWm7c1a4NACigCJExW9pS7Y+fWsnzFXoK2LIfIo9c0ATX7YjNc/jNbmqnC4rG20gDafvVGBU&#10;7Iaaw2gn0FAHHam26Rj71XWlmbexPqTSxipYy9YpkjNbsceecVn6LbGRsjsK3Zbfylye9NCKoFOW&#10;lxSAUwFUZpDTloxTAp6sP3Zrl66rWB+7NcrUsaFpRSU4UgClopaBCCnUgpQKYDgKkRc0xRVhVoAU&#10;JRjFPAoxQAwrmomTFWNtIUzQBWApwFSiKnrDRYBIos1bt8x80xExUtMC8JRIKjkWq8TYqwWpgR7a&#10;QpT2FSRDdQAq2u4cVctLAMQDUKKU6VpRcqD3pARz2G2sDUlC1uXt+yDFcte3BkOTQBVY0CmjmnVI&#10;DwaeDUIang0ASU9ajFSIKYyzBWpbPis6FauRHFO4jSD1G8ReiCSrPmii4FL7FnrS/YhVsy5pOtFx&#10;lT7OBSiOrRjpoUZoAjWLNTJaZqaFKtKtAiqtpipUtwKnJpm6gBVixTitMD0bs0ASgUooWloAoat0&#10;rIsPvitfVulZFh9+mB0iU6kSnUgCloooAUVDdfdNTVDd/dNAHNTdfxrobIfLXPTdfxrorI/LTYEy&#10;1NF1qFBU0XWkAXdVhVm7quKaARqwr371bjVh3v3qEIu6X0rRrO0vpWiKGMQ1zHiD71dOa5jxD96g&#10;DLhrc0P79YcVbmh/fpIGal79+q81TX5+eoJaoCOlFJSikAGkpaKAG0YpaXFADDS4oIozQA2kpaTN&#10;ACiigUGgBDS02g0AKaSjNIaAFpKSgGgANJmg80UAGaBSUuaAFAooBpcUAIaMUpptAC0hozSUDFpR&#10;SUCgBaKQ0UCFpKM0tACUhpTSGgBKSgmkzQAuaWm0uaAFopKXFIBCKKXNIKAFopcUmaAEooooAWkx&#10;QKU0AJS0lGaAAmgUlLQIWikFLQMSlzSGkoAWikozTAXNBNJRQAZopKKAFpaSigBTSUtJQAUUUUAF&#10;JRRQAoopBS0AFLSUUAKKWkFLQAUmaKKAFBpRTacKAHCrFr96q4qe1+9QBvxdKWmx9KdSAKKKKQBR&#10;SUtABRRRTAKBSUooAWkpaSgApRSUooA5zNIWrOfVPQVWe+d++KLga7Piq0l8qd/yrKYluppPLouB&#10;dbU88AfnV+1vCAU9axkSrsbbTmgRemYHpVS5fapb0qxERKeTin69bqsarHySabYHNoNxzVqOLcQK&#10;kgsCOtXIbPYc+tJAUbo87RU6DAoMOSWooGOWp1aoF4qQtigY7Oan8/7PgqM47mqatk4q/I+E8sjp&#10;0poRpw6sL8eWRg1WP7psVkKxjII6it3P20ZH3qBEobd8w61etnA+U96z4h5P3yFHuajOoLFKFU5U&#10;kc0MDRuM4wOlVYgMZJrWugFBNYkQ3nNJDM/xFaC5jJHVa5i3k3D6V3zxCQbSOCK4S5g+yStGemaT&#10;GToyrj1PWnR3X2dxIP4TVOUYINMD5ouI9RjkEoDjoRmpAtY3hG78+HaeqHFbyLTAaEp2ypAtO20g&#10;IUG0j3p0y0sg4+lTMgYZ9qAMK4m8o4qpPqG0ZNWdaXZh65S9uDOcDoKYjo9C1kOSD3NbVwPOGfSu&#10;CtFMZBru9KPmKKQyuIM0fZd1aHkYp4gouMo29v5JyOtJrFt9pXcPvCtH7PTWt8UXEcdaXr2jcH6g&#10;9K2ROlyORg/pUWpabg7u9QW47GqAsOnl89vaq8twH47Vd8vFV5iFpAVGetTw9bAky+nArPgtjdNt&#10;/wA4roIsQjavQUMC80uKjaaqrTVC09TYC20tRmWqjT1G01OwFwz0w3FUWmpvnU7AXDPTDNVbzKa0&#10;uKLAWTLTDNVYy1GZKAK+p7bl1ikIAweT/KrSeHYk4OcVga6pkdSP4a2bXxDsGGwce9MDH17TFsGV&#10;kOQ1bKy8D6CszW5/7Q+fGNvTFXYjlR9BQBKZKYXzSGigQE02hjnipY7Zn5AoGRYoxVuOx3HHJPsK&#10;tLordcfnQBlYpyxE1t2+kYOW6elTXGnKPuilcDKtNOM5x/Krs2kiHrVy2fyPvH8Khvr8SfJRcCsL&#10;HPQ014tnBqrPceUpCmrEd15sYc9cUWAzb+UK6p6kU+9XDHFVZF3Shj/eAq3qZ+c0IDBH3j9auQVV&#10;Iwx+tWYTQBcU4prPTA9EMoc4NMCvLyTRHb55q68YHSmhOxNAisYwtEkWBkVdWzExwo59qfHbFeGp&#10;gZW00Yq/c2mzkdKriAntSGNQjvXRIuwKo7KKwra28xgp7kV0bplqAKeq84X2rPWOr90N7mmiHFIC&#10;t5Waqaw32eJm9sfnWuI65zxncbEWMdzmgDkamgXJqICtDTrYzMFHUkD86kDr/ClkFj3nqx/QVY1p&#10;sEIOwrXtLMRKFHRR/Kueu5PNct71SAgxSU+mEVQCKKFpV5oHBpAVdXH7s1yprq9X/wBWa5Q1LBBT&#10;gKQCnLSGKBS4pwFKBTENxTgtOCVKsVADFSrEaU6OGp1jxTAYI6QripyMVEwoAYBS7KFqTFIBoWp4&#10;4s1EFq1bimgGiKjyauBc1ItsTzTAz/KNWAOKsNDimgUAQiPNTQx4oVcU8PtoAteWMVFJJsFQPPUE&#10;suaQEF5PurKkXNXZ2qrnNJsCER01kq0ADS+UDUgU1iJqzHbZq7DbCrkduBQBnpaZqwlpirwjxS07&#10;jIEgxTwuKfRikBLAuavRwZqlbtir8cuKpASeTgVGwwKlEuaay5piIGOaYEOc1ZEdOC0DuRxfLU4k&#10;qMiigQ9nzTQaKRvkGTQA/NAfmsS+1Ig4Wm6dcF35NAHSrTqRKdQBn6t0rI0/74rX1bpWRp/3xVAd&#10;KnSnCmrThUgLS0gpaAFqK7Hympqhu/umgDmJuv410ViPlFc7P1/GujsfuimwLFPi60ynw9aQBd1W&#10;FWbuqwpoBGrCvPvVuvWFefeoQi9pfStGs7TOlaNDGIa5jxD96unNcx4h+9QBlxVuaH9+sOKtvQ/v&#10;0kBqXw+eq81WLw/NVWY1QDM0uaZThSAdRQKXFACUtJRmgBpNJSmm0ABpMUE0maAFpc03NFIANJmg&#10;mmZpgPzRTCacDQAmaDRQaACikzRmgBQKDQDSGgBRTs02loAU000ppKACkJpaSgYA0tIKU0CEzRRS&#10;E0ALSikFOoAaTSE0Gg0ANNJSmkoAXNFIKcBQACnUlFIBDQKDQKAFzRSGjNACmkzRmjFABS0lAoAD&#10;SUppKBBRRSCgBwooooGIaKKSmAtJS0lAC0UUUAJRS0UAFFFFAC0lFFABQaKDQAlFFFAAKWkFLQAU&#10;UlKKQC0UUUAFFJS0AFKKSlFMB4qe1+9VcVYtPvUAb0fSnU2PpS0gFpKKKQBS0lFAC0lFFMAoFFFA&#10;C0UUlAC0CkpaAOB2UeWTUqxu/QVKuns33jigCoVC9TSBh2Ga0Vs409zT8hegAoAoRozc4wKnUVLK&#10;xYUiLTAbtoqQrTStACrLiiS4LDaOB7UmKqy3qqcUXAlJprNt5NRLdh+lOLk0gKk145+6OKiF+69R&#10;V0tioJsNSGS2lxvINbUsxuME9cVzNqfLce5rq47XAzVRJZBHbhzzVg5tFyDzjj8aligzz6VW1ABR&#10;x6UwM/cXOTzTi/b0qND2oJ+Y/SgZ0L6iZE98VW0ebdkdwaorLhcVPoEmyXB6EUmBvrEW5xXNeMtK&#10;MW25x7Gu8Eyr0rC8UqbyFkHOBkVIHASfMKqqatRHiqrjBpMDp/Bd15UpjPRx+orvFFeVaVceRIj+&#10;jCvVIX3DNAEgWnbaBSk0AJimwtxt9KdUanaxHrQBl61bedGR6c1yGNnWu9uY94I9RXJtZ7nKHtVD&#10;M4SEmuz8PS7kArmpbVY+/Nanh6528UCOqIpS2KgebFQvPU2HctGXFNaaqTT1E1xTsItykScGsq5s&#10;dp3JUrXNMNxTQFEiTOCKdFbO55+UfrVlp81GZqYFmLEAwv4mka4qm01RtNQBca4qIzVUM1NaWgC0&#10;ZqYZqqmSk30ATtLQJKr5p60AWQ3eoi+aJGwMVAWoAlL0Kc9aarDvTs7+1AFO6IkJGM4qCK2Knds/&#10;OtDyCvTvUyacz8t09zQBntbM5ySBn0qwq7BjrWlFpyg8/pzViOAJ90fmKAMxbRjzg4qzb6b5nXj6&#10;1q+YMYbrVYzLHyP1pASLpKxHjkVfiYRjHArKfVAeKhkvieBk0WA1ftAj5FRyagKx3d268D34qlc6&#10;vDb8NICfReaLAbT6lmq73xbpXLXXitV/1a592/8A11c0PV3vAWbAwewo0A2zvk55qtJCx6017hj3&#10;NILxh3pgNeIjrTzchF+nSpNTuQiD+8RWI8pfrQBMsuXX/eH860tTHzmse25Zf94Vs6pw5oAw3HzG&#10;pkqGT7xqVKQFyPgZNMe45wBx61q2tgu0FvvfpWrbadGFDYyx9Kd7AYMKicZ70v2fd0BNWn0xrdiw&#10;GBS3d+XJT7oHpxQIigQxMG6Y9a05dPMmJP71YU0YOa0U1fEAXPK8flQBpvaKRg1zOoTEExg/KK1I&#10;dS3g5rAnfex+tCAv6HDuk3egzW642DJqp4etcJv7sf0q5dDnbSe4ykkW7mpRFipQmKU8UgIGSvO/&#10;Et79qmbHReB+Fdxrt/8AYomfuRgfU15p945NDGOiXNdd4Psct5v9wfqa5uytzIQAMk9K9I0uyFmg&#10;Udhk/WhAT39yYUPvxXNuat6hem5P+yOlVcVSEIBSSNmn4pClMCLOKd0pKceaAK2sriI1yVdbrZ/d&#10;GuSzUSAcBThTQaeKQx6CrMUO6oYhWpZqDTQDFtMU9IcVp+WCKqXEdVYQ5bfPSmOu2oYwRU3lk0WA&#10;jNN2ZqQpViOOiwEAtcCmmPFa5QEVTuFx0oApbanh4qPFSRLk0AaFuA1ascYxisqG2Yc1LKzIKLAS&#10;XihKzHkptxcGqTzmgC751QyTVVMuaYXzSuBZEmaSR6hDUx5KTYwd80gphOaKkB+KeoqIGpYzmgZd&#10;gq2pqrCKsrQA7NFIKUUALTTTqaaBE0Aq6i1SgrQj5q0DFAqUUwLTxxTEKaTGaXeKcDmgCJlxTd2K&#10;JiarEE0AWGmxzWTqGolvlFF9c7eBWYTmgAzV3Sfv1Sq7pX36AOqSloTpS0gKGrdKyLD74rX1bpWR&#10;YffFUB0qU6mpTqkBaWkpaACorv7tS1HdfdoA5ifrXRWP3RXOzda6Kx+6KpiLNPi60ynxdakYl3VY&#10;Vau6qihAI1Yd71rdasK9+9TQFzTOlaNZ2mdK0aGAhrmfEPWumNcz4i60AZUVbmh/frDhrc0P79CA&#10;07771VZKsahkvxUEgpgMoFJSigB1FIKU0gEoNJmjNACGkzQaSgBaaaM0hNABSE0uaaaAENJSmkoA&#10;WjNIKXFAxaCKQmgUCCilxSUALmkpM0tAC0UmaM0gFooopgFNNKaSgYtJRS0hDaWg0UAIaM0tFACU&#10;tFFADDQKGpBQA8UopuaUUABpKCaAaACjNFJQAppMUopaAG0ooNANAC0CiigAozSGlxQAhpKWigBc&#10;0UlAoAXFJS0GgBKKKKACiiimAtFAooAKaacaSgBKWiigBKKKKACiiloASloooAMUUUUALRRSUgCi&#10;ikoAWlFIKWmA4VYtPvVXFWLX71AG/F0p1MiPFOpAFFFJQAtFJS0AFFFJQAtFJRQAUUUlAC0UlFAH&#10;MlyabS0lMBDSGgmmk0ANY05OKY3NOVTQIkJpmad5ZNNeMrRYZnXs5kOxamh05VGW61PGm3pQyDvR&#10;YCu9or8L1qvtMXB6UTyiM5U1LFP9qGD1oYEJUmmmPHWpIwXOzvURGKQEbgDn0rqNL1MToPUDmuYd&#10;abBcG1bIoTsDO7hkUoQfrWVenzCTVRNbRRzyfSqtxqzXB9B7VV0ImHFPji3MW+lVYqvR/u/mNCAl&#10;kQLUEM/luG9CKZJcbuBUWM0hno0FoGUN3NS/ZAAe/FRaNN58KN7CrEp8vnNQ3qB5Tf232eV4z2Y/&#10;rWfcLg10Hi4BbkkfxAVg3I70xjIzXqeiXHnwo3+yK8rjrv8AwXcb4dv90mgR0oNBaot1LupASbqh&#10;dsMD+FLvqKVsYPoRQBNJXK6o3lyGusccVyHiMbXPuKaAzZrvdVvSLja1Yher2nPg0wO3afK5qq1x&#10;VZbjK1B59OwFxp6jaeqhmqMyUAWmlphmqsZKbuoAtedTHlqDfQTmgCQy0wvTaSgB26jNJSgZoAM0&#10;lP8AKJqeGwZ+xNAEC09DWrFoTsMkAfzqWHSlHByaV0BjuC1OS1LcYJrpVgiiGMCoXnVOlHMBmwaV&#10;3b9OtSiyA5VSfrViS+xUEuocZouwEW3bpgCporZF68n61nmaSWmSMIhmRgo9zimI1jIsXoKrSah2&#10;GTWBP4mt4OAS5HoKoT+L5JB+5TGTj1P5UhnSkPKc9KimuIbbmWQZ9M5NchP9svclt+B17Crtp4RA&#10;P79wpxkjPbPrmi4F658XW8XEalj7jismfxPcXORGNo/2RzV+KGysGAB8xwcgAE/h6VoLfSTc28Ow&#10;Hu2Bn3xQByV/bXAUSTbsHpuP9K100e3tIxJKfmI6E+3pV+50d7g/6VKMDnHb6Z4rN1p7WGMxxYaT&#10;I55P60AYmpzrNISgAXtitzw2MRk+9czXT6AMRfiaS3GaTtSZ4prmh+FqhFV2yeaaaCM0hoAcnUfU&#10;Vr6icsayI+o+orVvOWJoAynHzGpE4pjnk/WnoM0gN3zOB9Ktabq3kBlPPORWPBKWGO9bWlWQjXe/&#10;UmmwKV/qTzMG6LuxVecbmq/qLKziJMHbycdOaqXEJV8AE0CKrnJqNoyyn0zWgLJmPp9amEWAEHRa&#10;LgZpQxDFQWtmZ2AA6mte5gHGau6bEFG8dD0obBF6MrENo7VAo3fMe9K5zx+dOqRjSKjapGrnvFWu&#10;CzQxKf3jDt2FAHOeLdV+2SeWp+VP596xoY9xxQqZrp/DXh43JEjD5R+vtQM0PCujCMeew5/h/wAa&#10;0NVvNo8pfxq1fTfZV2r1/lWCeTmmISnLSU5RTAeBxTC1PFRtQAylpKM4pgVNZb92frXJ11etf6s/&#10;WuTqJDQoNSK1RUoqQLcTVoW8mKyoSa0IGxVIDWiuMU53D1Q87FNM1O4i8pC9akedR0rKLk02i4Fu&#10;Sf0p8VyRVGlBouBqfaM00vmqKykVKtxRcCXFXbCLcRVWFg/FWk/cnNMDqobcYqhqcIUVUXXQoxWf&#10;f6z5vAosBQuW5qozVM75qB+aTAaz5pA1KsRapUtqQyMmmbSaura5qVLSkBQSEmplts1oJa1YS3xR&#10;YDNS0qdbOtFbYmp47SnYLmaINlLWpLbACqEybaGguRilpBS1IxaaaWkJoET25xV9GAqhAu6r6RZq&#10;0JgZKNxapFip/C0wIfLJqZFxTWmC1E94BSAsMoqhfXQiGB1qKfUQKyLicynNMBkj7zk02iigAq7p&#10;P36pVd0n79AHVJTqRaUUgKOrdKx9P++K2NV6Vj2H3xVAdMnSnU1OlOqQClpKWgBaiuvumpaiuvum&#10;hAcxN1/GujsPuiudn6/jXRWP3RVMRZp0XWm06PrUjC7qrVq7qsKEAjVhXv3q3WrCvfvU0IuaZ0rQ&#10;rO0zpWjQxga5nxF1rpjXMeIetAGXDW5of36w4a3ND++KEBrXf3qqzVaux81VpqYEOKUU005RSAXN&#10;BpCKQmgBDSZoptAC0UmaM0AJSUpooASkNBpKAENGKU0goAKXNGKMUDDFFGaQGkIdTaXNFACUUGig&#10;AopaKAClBptLTAU0lLRQA0UppaaaBgKU0gp1AhhooNFIBaKBQaAGmkxQaKAClBppNAoAcaQUZoFA&#10;C0YoooAUUUCloAbigClNAoAWmmlpKAFpaSigBDSZpTSUALRQKWgAooooAKMUUtACYoxRS0wEooNF&#10;ABRSUUAKaSikoAKKKKAFoopM0ALSUUlAC0tJRQAuaTNFJQAuaKSigBwpaaKUGgB4qe1+9UANT233&#10;qAN2LpT81HF0p9IBaKSigBaKSigBaKSigAooooAKKKKACiiigDmKCpNXBCB/9alJAqrCuUlgJqQW&#10;tStNUbSZp2ADGFp6FV61XZ6iaUCgC81yq+9VpbndVUzVGzGgB09zt4qhLOXolfNQFc0mxjXam29x&#10;5DB6cRioZGxUjNO5fDCVehqOV8c0yxk85TH6cinqm9fpQIrSSFuajYE1YEWKelqWpWAo7dpzVtFz&#10;0ourfyxVu1K7QaaASINU/lE9aBMB0p3mk0wJIoc1PtC1VDU7fTA6vw/e7Yyg6g/zq65eT86w/C0m&#10;XZfUZropnI5PapYHF+M7PyXST14rnbg5Fdh4zC+Vu6kMK42TkUgIUNdd4HnwXT6GuOU10Pg+bZNj&#10;1U0Ad5vo31AZKTzaBE++o5nyDUJlprSZFFgNcnIB9RXK+KlwQfauitZN6j6VieJ1yAfehDOR8urd&#10;rxQ6Ypbcc0wNdJPlqMPSDpSAUwHbqKMUAZpAIaSpEiLU9bYtTAgxS5q2mms/rV230kDrQBlLGWqU&#10;W2a37eyVOTVrz0iHOOKVwMG30oy89PrVuz0lAfnOR+VWZ75H6fpVWbUvLGBijUC+1pGPuinIwj5y&#10;BWFNqpc4FQGRp/pRYDfn1dV4BzVGXUy3esiW6it/vuB+OT+lUZ/FEMP3FZj78CiyA32u89OagknP&#10;ViBXPf2tdah8sKYHsD/Oo08MzXS+bK+OCcE5P5UAa0+tQwfecE+i81Qm8Xqo/doSfU/4VDb6Tb2L&#10;KZnDZXJA7HsO9LJdC6UwQxHqcEDqPUn2oAaz3uoHjKg5xjjoM1mavpcljjzj8zDOM5NdKkd1cKPm&#10;VNoOMHJ6YrLt2hdWad8yfMPmOe/GKAOfWMt0FaeliSJkKD5w5OOnQVqQ+L0tc7YwTkY6AcDFU9Om&#10;lupA8YBdy5wemD1pWA2bh7rUCIHIjDDd+XSq82lwQZa5l3uM8A5z+tLc6aZGJupgMAfdPT2qFp7W&#10;3P7oFiAQTjg5qgMvRnxcAxru67QDj6V0TWN3eNvZggXg4x0xWHpVnLFOVUBX2k/N2HqK15rBYAXm&#10;nJ3kZAPGO/FJAc/rsYjkKq5cDvms4V0eqXFtaRmCIb2bndxxXOUmMK6rRhtiWuUrrtMGIl+lEQJ+&#10;tS3MR2jFNgTe1XpjtOPSqEYxGKYRWu6B+oqu9jnofzoApR8EH3rSuTvOaqizbIGO9ac8flmgDEZf&#10;mNTxrU8lpzuHem7cUAKh281eisftYyvPtk/yqjUkEpiO5Tg0AbNnYCyGTjPpTZtSVep/KsO5naUk&#10;sSfxqNaVhGxKWm5HT2qSNfJ+ZzgDtWMkhXoSPpVi2tWujxk+pNMC5Epv3wPujrWvK3lAKPwpsKra&#10;LsHWkHqetSBIi7aUtioJrlYRuYgD3rndU8WhcpDyfXtQM0tb15dPXHVz0A/nXATSNcsXY5Y1aSyk&#10;vW3YJJ7mtrT9AEPzPyfTtRYCromgGY734UetdUbjYNicAVAPSlxTsBHP0NUsVen+7VEUwExTulNF&#10;ONACbqb1paMUAM20hqTFRHrTAqayP3ZrlK7HUofNQqKx4dELdaiQ0Y4XNW7e3z1rah0UL1qcWAWl&#10;YDLWACl24q/JZelU5l8umBHijFIsoNP60CG0tLijbQA2jNO20YxQAlLikZttNEu7gUASDin+cRxU&#10;kVoXq1HpvrTAzyxanpCTWqtgtPFljpQBmiCnfZc1o+RigR5pDKcdriphCBUwSkJAosAxY6sx2uaS&#10;NsVbianYBqWmKmWILSGSk30xD8gUu+oSacq5oAJ24rNmOa05osis6ZcUmBEKWkozUFAaaaXNITQI&#10;sW8m2ry3QWsVpNtRNcE07hY2pdRAqo+pZrN5apI7cmjmHYsm6L0yRuOaUx+UMmqkspemrgxjnNJR&#10;RVEhSYpaWgBKu6T9+qVXdJ+/QB1S04CkSnUgM/VulY+n/fFbOq9KxtP++KoDpkp1NSnVIBTqbThQ&#10;AVFc/dNS1Fc/dNAHMzda6Kx+6K52br+NdFYfdFUxFmnR9abToutSMLuqwq1d1VFNAI1YV796txqw&#10;r771CEXNM6Vo1naX0rRoYxDXM+IetdMxrmfEHWgDLhrc0P79YUNbuh/fFCA17v79VZ6s3pw1V5hm&#10;mBXFPzSbaQ8UgAmkopM0AIaaTTjTDQAtFNzS0ALRSUUAIaQUpFJQAGgCigUABo60tGaAEptKaUCk&#10;AgpaQ0UALRRRmgAFLiminUANoopCaAHZozTaUUwHU004UhFAxKWikoEBozSUUgFzSGkzRQAlJSmk&#10;oAKKKKAFFBpRSGgBKWilFABmkFLiigAoozRQAooxQKWgBKCaKQ0AFJRS0AApaQUtAC0lLRQAlFFF&#10;ABRmkNFMAooooAKKKKACig0lABRRRQAtJRRQAUlLSUAFGaDSUALRRRQAUUlLQAopaSlFADlqxbda&#10;rrU9t1oA3YulOzTIulOzSAWiiigAooooAKWkooAWikooAWikooAWikooAwGl9TUTXAFQ7M9aNoFW&#10;IHus9BURctTiaYaADb602l60oiJoAbmopmwKtrZM1S/2SWHc0gMMjNJ5Zat9dEJ68U2W0SHqc0WA&#10;wmtj1qE2jP0FbEsiL0GaglvDjA4pNDKEUZtW3GtCwkUZB7isy5k3VNZybcGkBbJA96RpCajaXNMd&#10;qAG3ByKSyk4IqOQ5qOBsE0gNASU4SVUV6lBpgT76crZqEVIgoA1fD8/lTKT3yK6FrsKSD61yVq/l&#10;sG9DW0LjDFj17f407AVvFQ3R5rk88V0WrTl0I9q5xTxSYFcHFa/hqTZOtY561f0Z9kqH3pID0J3x&#10;UZkqKSWoWlqhFgy0nm1VMlN8ygDd0eTcuKoeJ14B96l0eXaab4nOVA96XUZy781Jax5pgG6r9pDQ&#10;gJFTNOMVWUhxSmLd7D1pgV4bYznaoya2rPRltxukIJ9O1Vre/W3GyP8AM0Pe5GaQGkzRkY4/KozP&#10;EnPFYct9iq/mGX6U7AdBJqC9qgkvgORzWSXI57CqE+sRQ8F8+y80WA3Gv896rtcF+AK5ybxQq/cT&#10;P+8f6CqNx4jmmG3IUf7IpXQHUyXHlD5mC/U1Qm12GPqxY/7I/wAa5JnL8nk0lLmCx0E3iw9I0A9z&#10;yazZNRlvmCFiSxwACcc1RrS0CaO3k8yU42g7cDPPalcDb1rw+sMC7Mb0GTjqR3P51k6Tdrayh2Xe&#10;NuMe9XZvEscYAjUsQhTLHAwe+BVLStQazl8xF3ttximwOjN7d3ylY4xGhzyeOKo/2OWTfLNghfug&#10;9qpaxr10f3cnyhh0A7VhySmTqc4ouB0trPaaYcht528/Lnn2+lV9Q8VGV1aJcBQRg9Dn6VhxwNLw&#10;oJ+lWotJdmMbcFVJwaLsLDbnVJJzkkj2BwKqV0tvoUFuA00gJwCQD7Vk62Y2k/dDC4FFmBn5rb0K&#10;1a4ZVRthwxz7ViVYlYoqY64NCGb4FrYuSzeZ8vOfXNJdeLUA8uGMBT1z3/KuaC5q1Bpck2CFOCQM&#10;npzRdiFudVedjJnBIxxxxVQ5aukHhZLbBmkAB/u1ft7a1hG6JGkx3HTP8qLMZydvYPPnapOOvFQE&#10;Y4ruYDK/mAhYlPXPJ5GK5m/hiCL5RLMSc56/lRYLmXXZWa4jUewrjsdq7mK1ZUBxxgUITJ9Pj53U&#10;rtuOafF+7T3NRVQBThTaXNADg2OlDOW6mm5ooAXNIwDdaTNGaAGmH0pmwipc0olIoAqMOaAm7pVx&#10;FTO5s59BU4vQn3FA/WgBlrpLSEFuBWvvS2G0ECsiS8aTqahJpAaj6kq9Oaqy6i0nA4qpmgUwCXSl&#10;n5ckn3NOh0uOLoPzq3jiikAgXHFGKcBRtpgIKWlC0YoAiuPu1RFaFwvy1RAoAbigmlam4zQAYpyr&#10;mlxilPAoAY7VETT3FNUUASLTS2KJ8oMiqXzPQBYacLUL3YpBZlutTJZgUgKbzM/SoWsml61sLCB0&#10;p4hJoAxotJ21I1hjpWytmTUq2WKAOcNqw7Uv2VvSulFqBS4C8UAcx9jb0qRNPJ610hgV6Y1nQBhH&#10;Sg1A0kLzWwbYik8oigDNBMXFIL3HWtMwButQSaaG6UAJDch6sqQazX01k5H6U1ZnioA2AM0GLNUI&#10;tS9eKuRXYagCKWzPUVUKMnBFbCtmnbc0AUIo6m6VYEeKY8JPSmBFmnLSeQakWLFACVIlKEp6jFAD&#10;ZelZlwK05ulZlzSYFfNFNoqChaKQGloAaYd1SR2BarlmgatKOMCqSFczYdMq2tkIhk1ZZ9vNZGp6&#10;n/CKdhXKmp3AJwKz6cxzzTaYBS0CloASilpKACruk/fqlV3Sfv0AdWlLTUp1IChq3SsbT/v1s6t0&#10;rG0/74qgOnSnU1KcKkApaKKACorr7pqWo7r7poA5ifrXRWP3RXOzda6Kx+6KbEWafF1plPi60hhe&#10;VVBqzeVVFAAawb771bzVg333qaEXdL6VoVn6X0rQoYxrVzPiDrXTNXNeIOtAGVDW7of3xWFDW7of&#10;36EDNa9HzVDIKmvfvVBLQIiNMapMULEW6CgZFTSa0IdIeXtj61dh0ADlj+VFwMEKTU0Vg8vQV00N&#10;hHD0H51ZzilcDmv7CkAzWdJGUODXbg1z2u2Ww7xQmBj5opM0UwFJpDSE0A0ALRmkzSUAPppoooAS&#10;nUlGaQC0lFBoAM0U2lzQAopc00mkzQAppKAaDQAZpRTadQA7NGabRmgBc0hpM0tACE0ZoxRigBKD&#10;RSUAFGKUUtADaUUUoFABRRS4oATFFLiigBKXrRiigAxRSUmaAHUZpKBQAtJS0UAGKKKWgBtLSUtA&#10;xaQ0UGgQlLSUUAFFFFMAooooAKKKKACkpaSgAoopKAFpKKDQAUUlLQAUUGkoAWikpaACiiigApRS&#10;UooAcKntutVxU9seaAN2HpTqZD0p9IBaKSigBaKSigBaKKKACiiigApaSigBaKSigDletKFJrVj0&#10;kjrUos0j6mruIxxblqmj00vWkZ44+gzUUmqkcDApAMj0gjrxU4tki+835VQm1Jm71Ue6JoA2Texw&#10;/dGarXGtHtgVlNLmo2OaAJLjUjJ1qjJd5prg8iq70rgOacmoXkzQajNIY1jViHoDVVquAABcelIB&#10;7GmE0MabmgBHNQxH5qe5pkPLUDLS1KtMUVKi0AOWpkFIi1KFpiHKMYq4z7uCQOnWqopLvjFMBt7I&#10;u0gHJ/SsJTxWrKMg/SspRxUsCI9ataacSL9RVU9as2P31+ooQHaSPzULSUkjVEWqhEhek3VFupQa&#10;ANfTW+YAVJ4i+6PrVW1k8vaRVrV080BaQzDt4M81q20WwVHFDsqwqGTp07mmAbi/TpVaZi/y1NcX&#10;OwbEGPeqpbtQA9VEfJprMZuB0pEj3daWR8DHagBpRU9zTfMx0qJnpN1AFHxFOVjx/ePNcuTW/wCI&#10;2+VR7mufqWMKWkpRSASilxQaAEpKWkoAK3/DzSrKfJUM20dTgCsGr0OpSWDlozgkYNCA37vw1LfM&#10;Zp3VT6Z6Cqq21naMQ7FsHt7VjT6hLc/eYn8aIdOkn+6pP4U7iN5vFqW3EEYGP71Zsd0dRkeR22tt&#10;OMcD6VND4SlI3OQg/wBo1K2n2ln9+QufRPWjUC3bXFpaj5FaR8DnBxnHP61ja/K00pkZdm4DC1LD&#10;ri2yGKNACc/MetZ95eteNvfk4obGV629Ntoph++JG1RgDryaxK39HlaMny4/MOxevQUIDXtIFQDy&#10;YS3oX4pbmYy/up5FjAAYBece2aVYLy6GGZYl9qpXfh1QAVZpH3dueB1qhEM0UEoxFvkfPpVy1hu5&#10;4liRVVex7+vetmz02SFt8SBAcffx6Y6CrkOjkcPISPRflH+NIDlU0oTMftTncHwcemOvFbMejLbf&#10;Lbx5bHDseBmtuDTo4eVUZ9TyfzNWwKLgcfaeAwp3ytnnOBWlrEucIK1bu5EYzXPiT7Qxc9BQgFlP&#10;RfQVHQWzzSUAOopKM0wFopM0UAFFFFABRRSUALRSUUALSZopMUALSqaShaANADigCnKOKULQA0Cn&#10;Yp2KKAG4oxT8UYoAhnHFUSKv3PAqi3NCAjIoFBFNJpgObmkBzRQozQAySmK+DipZBUWykBZcbhUa&#10;xVYt03datLGFoApLbk1MlnVteegqRbZmoEVVtgtSBQOlXEsPWpltQtK4yisZapFsi3WrwUCnYouB&#10;USxA6057BWqzilC0rgZ7acR0qJoSlawFKV3daLgY+fWgxhq0ns1aoHsCOlO4FE29MMWKtNGUpAc9&#10;aAKu3FMeAP1q40YNM8qgDNk0sN0qpJpjR8itwpigLQBgrcvD1qzFqw6NxWm9qr9RVSXRg/SmBNDe&#10;LJ0NWFOaxZNLeHkfpTUu5IevNAG+FzR5eay4dZB4bitCK8WToaQDzHSbMVKHzTsZoAqzdKyrmt14&#10;Q1UrjTt3SgDGpKty2LJVd4itRYYylFJigGgDRsq004FZtjT73UBEMDrViZFqd/s+UViM2eaWWUyH&#10;JplMQUUUUDClpKKACiiigBauaT9+qVXdJPz0AdWlLSLS0gKGrdKxtP8AvitnVulY1h98VQHTp0p1&#10;NTpTqkApaKKAFqK6+6akqO6+6aAOYm6mujsfuiucm610dh90U2BYp8fWmU6PrSALuqwqzd1VFCAG&#10;rBvvvVvNWDf/AHqaEXdL6VoVnaWeKvk0MANc14h610fWszUNFkvm+UcepoGc3DW5oY+er1p4N2cu&#10;34Ctq00mO16DJ96LpAULiBpW4FTLo7P14rVBC0b6VwKcWjonU5q3HEsfQUF6N1IY5npu+kzmkIoE&#10;PDZo3VHmlBoAfuqO7hFwpFLmnq2KAOOuIvKJU1FW7rljn94KwqoBDRRiloASlpKWgAzinDmmU7NA&#10;DTSUUtIAoopM0AGaM0UUAHWg0UUAJRRiloASloooAAaKMUUAFFFGKADNGaSigAzRQBS0AAooFFAC&#10;UtFFAC0UA0ZoAWm5p1NNACZpaKKAFpMUZooAKUUlLQAUUUGgBKKKKAClFJS0AFIaWigBKKWigApK&#10;M0UwCiiigApKKKADNFFJQAUUUUAFIaKKACikpaAA0UUUAFLRSUAGaKKKAFFLigUUAOFS2/3qhFSw&#10;daAN2I8U/NRQnin0gHUUlFAC0tJRQAtFJRQAtFFFABS0lLQAUUUUAZzys3U1VkcVVMxakOTViJHk&#10;qBjmnbaXZQBXamlaslKTZmgCttpCuKteSTVe4tjSsBXOGJxVOWPBq6lqRzT3tz3pWAyylMZKuyW2&#10;KryQmhoCoy849auOu04HYVFbRbm3HoKlY9TUjIzTTQWppNIBsjUloMkmo5GqzYR5GaALSipF4pFW&#10;nhaYx6mnB6QLTgtMB26pGIbBPQCowKeBz/jQIWRMrnGOKwFbAxW5NIXySeMVz+aQDT1q1p4+dfqK&#10;qd6u6YMyL9aAOmkPNRk0rnNNpgGaUGkApwWgC8h6D6VfvmCYLelU7eEyMAKm1KHzD64pgSRxhhu9&#10;aZPOQMdh6VBGzIMdqa0LPxQBE0hfip4Ye7U6OARct1pfvGgAkbIxVG4er8qYFZs5oAjDUuaYDTlp&#10;AZPidduweoJrCra8Tvl1HotYtSxoKcKbTgaAA0UGkoAQ0UUUAKtbOl2MNwXed9oU9B1NY8YyR9a2&#10;dJjt2DNOTnPGKaAkgvLe1ZgiGQHGM9qtQavPcuUiCx/KM+wz1qbT7gBj9kiyDjBb/wCvUN3p8zOZ&#10;nYKSp+7/ALPamIydZuJVcwyOW28deKzljL9K6saXAqFnJaUkj9Ku2ekSEEIgVT3bA4K4PvRYZzen&#10;eGpb7lcAe5qzfeGxaRGQtlwRxjHWuuttEZBtaTA9EGP1q3Hpcac43H1Y5/nRZAedWWgS3f3RXY6P&#10;oEtnkhlXcBnjJ47VvqMcClzigRTXR1b/AFhL/U4H5CrsNusIwoAHsKQy4pjT4o1AsZpN+Kpvd4qt&#10;Lf4pWA0TNioZb3bWRJqBaqzzF6dgJ7y6NwdgomUQKIx1PWprOARjeapTS+YS1ADc0tNzRmmA+im5&#10;pc0ALRSZpaAFzSUlFAC0UlGaAFopKKAFopM0hfFADqVaha4Api3WSB70AbijilFCcinAUAJRinAU&#10;uKQCBaUClpRQBXuxxVHbWhdDiqLDFNCIZOKQLt5pxTNGPWmAgXvSqcUopucc0AJOtQrU7jNIFAoA&#10;u2MPmHFaSWQHWqWmH5vwrVzUsY1YwtPzSUtIAzSgUCloAMUuKSloAMUooozQAtFJmkJoAdRmmbqQ&#10;tQA5gG61BJaK3SpCaM0AUZbNl6VCWKcGtUGkaMP1FO4GYJc08YNWnsA3Tiq72TJQAbaTFRnK0q3G&#10;OtFgH4qOS0WTqKmRg3SnbaAMqbRQ3SqUmmvByK6HbSYouBz0d/JD15q7BrStweK0JLRZOoqlNogb&#10;7tPQC7Hch+lSjmsCTT3t+QaWPUpIevNFhG+UzUMlgr1Ut9aV+DxWhHOH6UrDM2fRvSqE1iY66UHN&#10;Vb64ESnNKwXMCS68gYHWqMkpk5NPuZvNOR0qGqAKAKKKAA0lGKKACiiigBaSiigAq7pH36pVd0n7&#10;9AHVLThSKaWkBQ1bpWNYffFbOrdKxtP++KoDqE6UtNTpThUgLRRS0AAqK6+6alqK6+6aAOXm610d&#10;gflFc5N1NdHYfdFNgWM0+M80w0sR5pAOu6qg1auUL8Ckj09m60XAqk1jXUBlbArqVsFHXmpkiWPo&#10;BRzAYmm6W6jkYrSTTgOpq0z0wvRcBFgVOgp2+m5zTSaQCls0ZphNKKAFLUmaaaTNAD80oNMzTWkC&#10;cmgCbNN3ZrLufEUUHGcn0AqkdcluOIkx7tTsxXOhqvcX6W4yxArm9QiuWQuz49l4rk5WLH5iSfc0&#10;NWBO53N14zii4XLH2H+NY9143lf7gC/Xk1zdJmlcZ6PoWp/2tF833hwfrWVe2/kNisPw3qpsJRn7&#10;rcH/ABrtdXtBMvmCmgOepRQeKBTACKKWkNAAKDSUUAFGKM0UgA0lBpM0AFLSUuKACjFFGaADFFFF&#10;AC0UlFABRSUtAxKWiloENopTSUAFFFFABS5pMUUAFFLSUAFOpMUuaADNFJQKACkp1JigAoJpcUho&#10;AM0ZoooAKKKKAEpRRQKAFooxRQAUUUZoAKTNFFMBKWkozQAtFJmigANJS0lABRRSUALRSUUgCkoo&#10;oAKKKKAFpaSloAKKKKYBiilpDQAUUUUALmpITyKiqSDrQBuRHipM1FF0p4NAD6Wm0tAC0UUlIBaW&#10;kooAWiiigBaKKKAFopKKAObxTgma0006rKWIFVcRjrbE1OlgTWutsBUgQClcDLXTaBpprW20baLg&#10;Zo07FRtY1qnis+/vhEOtO4FKaMLVRxUFxqqjqapS6rnoKLgW5mCVk3Uu/gUyW4ZutM8w0mxkzv5S&#10;hB+NMfpipIrUt8x70sy+X161IFYrioJHqSYk9KqMTSAD83FbdtD5YAqlptrvO49q1QtCAbspQtPC&#10;0YqgFC0uKBS0AIRQT60tIr7DkDmhgNdiinjgiufrdvp2dTk9BWGBUgNFaGkrmQe1Z4rV0RMuT6Ch&#10;AbJoxRTttUMaKljXJFCJmrEUfIoA09PjwC/eqGoTMr7hWhaJtBNRfYGuAWxwO5piIYrokZxUv2kk&#10;VWijxxT1SgB6pu5pypinwjFSsKQEU6cVj3C1vSLuFY92mKAKPSnimmnLQBh+JWzLj0UVkCtPWgZp&#10;iFGTxgCksdDe6kMP3doyxbgAe9IaM2lqS5iETFQcgHGfWoxSAKKcsZardtpTz8KCfwoApUmK6i08&#10;ESS8sQo962LbwTFF98lv0FOwHC20RZh9a6rw9AIVOYi77j1HGPrXTW2kRW33UH481cBxQtAZj6dp&#10;k8a4yqjnsSRk5q1/YSOQ0hLkevA/IUura0mmLufknoB1rnZvGsk/EKfnyadxHWxWqQfcUD6CoLzU&#10;47f77AfjXKxXE9zkzOQD0UHbXOX48t2XOcGkB2F342ji4RSx/IVnweNZHcZA2k4IH+NctvoRuR9R&#10;RcD1c3GKie8xWWk5YD6UEk0wLr3tQPdk1DijFMBWlLUynYppNADTxUtrD5hqNE8w1ogC1Xd3pAQa&#10;hNsHlj8aoZpXcscnqabTAWlFIBSgUALRSgUu2gBKWlC0YxQAlFIWAqN7gLQBJmjNVWu/SmeYz0AW&#10;2kxUT3QFRLblutSrZgdaAIjck9KMM9W1hC1IEoApLak9anitgCPrVpYS1TR2lAF1BxTgKAuKcBSA&#10;TFGKdilxQA3FGKeBRigCvcjiqhXNXbpciqUjelNCIsU1xTyKMZpgQCn+XkU/ZipFFAELDFMapZBi&#10;mqM0AXdNGGrUrN08fNWlUsYuaXNNFGaQDs0uaZmlzQA/NGabmjNADs0ZptFAC5pCaXFJigBuaWl2&#10;0oWgBoFOApwWl20DG4pRTttGKAEFLijFLQIY0QbqKgksA3SrOKKAMySzKUwMVrX60eWG6incDLFx&#10;jrUqkP0qzLZB6qSWRSi4D/LpNtRB2SpEuQetAC4qGWySXqKtABulBSgDHn0IHlapPZyW3QkV0mMU&#10;hGaLgc6mrSRcHmqN5fm4PNdDqVopXOK5aUYJpiGUUZooGFGaSigAJoooFAC0lLSUAFFFFABV3Sfv&#10;1SNXdJ+/QB1SU6mpTqQFDVulYunf6wVs6v0rG0/74qkB1CdKcKROlLUgLS0lLQAVFdfdNS1Fc/dN&#10;AHLz9a6OwGVAFc3P1NdNpTbQDTYi8lmT1qVLYLU+dwzTDU3GKBijNJRmkAGmkUtIaAGGkNKaSmAl&#10;IaGOKpXWqx2/3mGfQHmmBbzRmuYvfGyxfKikn3rGuvF003Awo9qQHdyzLHyxA+prFv8AxZFbcL8x&#10;9q4ie7eflmJ+pqHNFwOoTxVLeuI1wgPc8mtVdFM/Mjls++BXCI5Q5HUV2+ka6pjDMQDjuaaZLNGD&#10;R44TjAqyVWPpjiuevPFiJwMt9MAVk3Hip3+4AP1NMVjs5bhXBUjjFcBq0Ijcgevaq8+oST/eYn8a&#10;g3UmykrAaTNITSVJQ4NXoHhTVPt8XlN95eP8DXntaOiakbCQP2PB+lNCOn1K18hj6VVFdFqEIu03&#10;j0rnSNvFUAtBFAoNACUYoozQAmKKCaSkApNNpaKACjNFGKAAGg0UZoAAKDRRQAUhpaSgAFLQKKAF&#10;FFFBoAaaKDRmgAxRRmlFABRmg0hFACmm0GgUAKDRS0UAApabSigAJozSGgUAOzSZpKWgAooooADS&#10;rTTRmgBWoFJSigBc0UhooAKKCaSmAooNIKDQAhopaSgAooooAKKKKAEopaSgAooNFIBKKWkoAKKK&#10;WgApaSloAKUUlLTAKQ0tJQAUUUUAFSQHmoqlh60AbMR4qTNRRdKkpAPzS5puaXNMB1FJRSAWlpKK&#10;AFpaSloAKWkpaACiiigCagCoJbxU71Ul1YDpQBp00yBaxZNSd/aq7TM/U0Abcl8qdTVSbWABlazD&#10;TQuc+1MCaXU3k74qldReaOT1p5NDZOB2pgc28JQ7as/ZGCliMCujhtl645o1ZN2yMdzSsBnG3AQB&#10;hzT4LJeuKsamuCB7UsAwtAEDfuzmppSlyAGAB9agmamBc0gGXOlqgyGzVL+zQTzWiI9tMc45pWAY&#10;sYUYFBbFIZxUbz89OKYEwbNSBaLUCQ4q7LppXpTsBSIpAa0hozMM1WewZO1AFajOOamNuRTVhzSA&#10;pag2EJ9axq2NYOEA9TWO3SkxjUrd0GPhmrEQV1Oi2+2MH15oQFgJUgjqZIt1TiDimIrRx1dtoNx/&#10;CljgxVu2TALe9ADJD5amsaeY45Yn8TWhqk21dvrWRKOKYGhb9iasbNpzQIflH0FTqvmD6UgGgVJj&#10;NIiZp4FAAoyKz7yKtJRioLuLIoA56RcGnohbgVI8eWrf09QB0FAHK6dbNvuJUH71AAvqM9SPep/D&#10;cTFJYXH75zzv7jH9K6kabGH87HzHuDU/lgc45ouB57H4NlkYgjjPWtm08DRpy7E+wrqDTWIFAXM2&#10;30KG3+6o/Hmr6oF6DH0pDJio2nFAE2aQtVR7oCoHvKLAaBlqJrjFZz3RNRGUmiwGL41k3Mh9jVO8&#10;d1VEiJ5HIUYqXxRmQoO5zSx6LMVO5sbR90Hnj6UgKtkps8ySEcjucmsoIZDwCa7Kz8LRQL5kmWOM&#10;9cY+ta8NlswECICOoGeKLAcFa6JLcHGMfXj+dWtR0IWKq+7JLYI9K6yZRABvIBGck8554rK8VuZF&#10;RiOC/XGB+VOwXL0Y4H0p9InQfSnUwCkNBNNLUABOKj+9QTmr1na55pASWdttGTVK9uPPOB0HSrd9&#10;Pj92PxqiBQBGFpQlPNIXxTAXbRionuAKia79KALWaa0mKqb2enC3LdaAJGusVE1yW6VKtsBUqxgU&#10;AU9jPT1tM9auBaesJagCslsFqUJirSWdTrahaQFARk1KlsTV0KB0p6qT0oArJZ+tSrAFqytsW61M&#10;loBQBTC+gp4hJ5q+sQWnEcUrgUelKKGoFMBRTqbSigBaWkopAQXXSqLVeuulUiM00AwUAYpwFOxm&#10;mAYpuKVjimZzQAkg3UuKdtxS7aYi1YDmtCqVkOau1LGFJRRSABTsUAU7FACAUuKXFLigBuKUCloF&#10;ABijFLRigYmKUUoFKBSAKWlxRigBKMU7FGKAG4oxS4ooATFGKWigQmKXFFLQAlLRRQA1oQ/UVXks&#10;AelW6KAMp7Zo6QTsta1MeAP2p3AorcButSYB6Usth6VVeFo6YBfR7lNchdRFSa64Tkdajkto7jqK&#10;YHGmjNdJc+HgeVrJuNKaLsaAKFLmnPCVpmKAClFJRQA6ikFLmgBKKWigAq5pP36p1c0n79AHVrTq&#10;anSnUgM7V/u1i6cfnFbWr/drE07/AFgpoDq06U6mJ0p1IB1FJS0AFRXP3TUtRXP3TQBy0/U10dj9&#10;0Vzc/wB410lh90U2I17WXcMVIwqhC+w1o9RmpYxhpKUikpAJSGgmqt9KyoSnWmBO3FZmtaytghYE&#10;buwrhb7WLgkqzn+VZ0krScsSfqaewGnPrEt0cu5x6DgfpVR5yarI1PJpXAa4700Gn9aaRigAzQaa&#10;eKTdQA7NJmkoFIdh2aQ0UlABS5pKKAFpDRRQAUtJRQB3XgzVftCGBjyv8qfq1p5LZHQ1xumXxsZB&#10;KOx5+lejzAX8YcdxVJiOazS5pZE2HFNFMBaSiigAFIaWikAgFLiiigApKKKADFFKBSdKACjFGaXN&#10;ABSUtJQAUoopaACkNLSGgBpoxSE0A0ALS0gpRQAChqWmsaAG5pwpuKcKAClxSUuaBhiigUUCAigU&#10;UUAFFFJQAtJRRQAUUUUDClpKKAFzSUUUxBRRRQAUUUtACUlLRQAlFFFABRRRQAUUUlABRRRQAUUU&#10;tIBKWilpgJRS0lABS0lLQAUYozUsS7jigBixk0PEVroLDTwRkirl5pY2mi6A48VLD1p1zB5RxTYe&#10;tAGxF0p+aZF0p9IBaXNJS0wFzS0lFADqWm0tIB1LTRSigBaWkooAWikpaAOdpwptG2mA7OaBSKmK&#10;dtoAQ1G645qbGKCc8UAVTU8I8zHotSLbK3fFX5pIrePYpFMCrElRFvMnA7KKb9qx0pkKFyW6eppC&#10;JL3Dn8arzzbRgUl1MB0/Cqmc0mMdnNSJUYpyGgCbbSsw27cc0hNOt+vNMCs0IrT0/wANNOA5IANV&#10;biHjeK6zRm3RJ9KTAyL3w6tqm8ZyCM/StWSEIFwOgq/cQ+ajL6ioLRd6LnqOKLiJLYiQZqpeR1bt&#10;FxkU28XNK4zn7lcg1QWHNbDxbqakQFMDkNfGwqntmslq0/EE3nTNjovH5VmP6UmMdBHvIUdzXe2l&#10;t5ahfauW8O2nnyg9l5rtVWhANSPFSiKnoKkApiI2TaKlf92u2lUbj7CklIc+1AGPfDzW+lQ/YmcZ&#10;A4Hc9K1ZrqG26YJ/Osm7v2ueDwPQdKYFuwut42HqOlWoz5ZxWErbeRWva3InHuKQF4DFKVxTIm3D&#10;HepRQAhprruFPIptAGPdQlDkU63vjHxWnLCHrPnscdKAL0OohqmN4KwHjKVH5zDigDde8FQSXwrK&#10;3k08LmmIsvfVEbktUeKWgYu4mkxS0UAGKMUtKaAMPXD+9iz6j+ddKqCZfL4I5+77nqTXNa1/rou/&#10;I/nXXRxr8zjnZ0we/pikBVkVchNud2MDoCq9SasTILshWUgDGOoB9qjcrG4ZifMKE+30z2FTxH7U&#10;FmXovQcjk9T70xFLUlaQkqud4xgdcr0+lYviqcusSsfmB5Hoa6NZmkDohGU4yO56muf8TwiKKFR0&#10;3c+uaBl9DwKM0g6U1moAVmpn3qVULVetbPuaAG2lpnk1Pd3AgG0dTSX98LQbR941hM7SnJ60gLTy&#10;ioXugKYLcnrUi24FMCFpy3SgIzVZCAU4LQBXW29alWECp1hLVMlnmgCqFp4QmryWwFSbQOlAFJLY&#10;mp0s8dasqCelSLbFutICBYQtPA9KtJagdalWMLQBTWEtUqWfrVnNLmkAxbcLUgUCilAoAKXFFKKA&#10;AChhS0jUAUTSgUh60tMANApaSkA4UhoFKaAK9z0qmBV24HFVCKaAQigCnAUoWmBHIKI1p7JSKtAD&#10;itG3NOIzTgMUCJ7UYNWqrWw5q3ikxjcUoFOC0uKQCAU6jFLigBKWjFLQAmKMUtFAAKXFApwoAQCn&#10;AUClpAGKXFFLQAmKTFOooAbijFLSUAJiiiigBKKKKAFozSUtABRRRQAUUUUAJQeaKSgCKS3Vu1VX&#10;sPSrxpnSncCgY2jo8/swrQ3Z61G9ur07gUJLSK47YNZt14ezytbMlkR0qLa0dAHK3GmPF1FVGjK1&#10;2oud3DCo5dPin7YNMDjaDW9deHiOV5rKnsGi6igCrS5pShFNoAXNXNK+/VKrmlffoQHWJ0p1Mj6U&#10;+kBn6x92sLTj+8FbusfdrB0//WCmgOsjPFOzTE6U6kA4UtNBpaAHVFdfdNSVFdfdNAHLXH3jXSWH&#10;3RXM3B+Y10un/dFNiLOav2ku4Y71QNPgk2Gkxmg1Rk0/duGRUR4pANY1FI1SMarSUwOI8TWHktvH&#10;Q1gE13+q2v2lCvcdK4SeLyiVNDBEQNSA5qPFOU0hjs0MO9FKDQBGeaSnMMUlACUtJSikAtJS0hoA&#10;Q0lLSUAFLRRQAtFAooABXY+CdWyDbsenT6Vx1TWl0bVxIvVTTQjutas/LO4d6yxXSxSLqUQYc5Fc&#10;9NH5ZwaoBhFJRmgUAJmilpKQBRmikoAKUUYooAUGmmlzSZoAKWm0oNAC0CigUAOopKWgApDS0hoA&#10;YaQU40lAADS02nCgYGkpTSUCCjNJRQA4UGkooAcKKSlFAAKU02lBoAKDRS0ANopSKMUAJRS0UAJi&#10;loooAKSlpKYBS4pKWgAoooxQAlFFFACUUtFACUUtFACUUUUAJRS0mKAClpKWgBaKSloAKSlpDQAU&#10;UUZoAM0+KTYc1Gaa1AHT6LqKucE4rRvdVSMbU5Y1wKTGI8Vdtb4r19aXUCxeguSx61Xi61Nd3Yl4&#10;XpUMI5pga8PSn0yLpT6AFFKKbThQAtLSUUALS0lLQAopwplOpAOopKKAFooooAwNoFLSZopgLRSU&#10;UALRRSUALUc6bxT6XNAGck5j4pXumfjPHpTruLBzUApALSgUAUUAKBT1GKZmnA0ASZzTqjU1KVxT&#10;Ad5u4BfSuj8Nybo8f3SRXM1oaNf/AGVufumhgdklZ1jJseSI/wAPP4GlOqqOmTWLLqbSzPKnChNp&#10;qUhGnbX21znoakvr0HiuWln3EVbs1M7gE+/5U7Aa7W5UZPeoZZPJVpG6KCasXMhfpXOeK7vyIxDn&#10;5pD+gpDOVeTzCXPck0w8mlPFXdHsDeSBe3U0hnS+GbHyI956tW2gpqJtAUdBUgFMQ4U4HFIBTgve&#10;gBGO0Y71h6jc+a2B0FW9RvPLG0dTWRTAXNJSZozTAWnRyGM7hTc0UAbVpeCXnvV4NnmuYRtvIrWs&#10;dQ3/ACt1pAaYOaCtA55p1ICOkYZqQrTOlAFOaHNUJYMVtMuarSw5pgZBGKXdVmWCqzR4pgKGp2ai&#10;pQ1AEtApu6lBoAfmkJpKTNAGLrQLTRBTg5GD+NdPEDBgkgHB3enPT8c1yuvQmeWNB1bA/WuuWErh&#10;cgqoAK+/Y5pAPA+RpG6gc574689xUNrqBuj5K8DA+bgfXH8qkvEVgICflAyScnjP9aZp8yM4wp+U&#10;nnpt7AflQBUi0oWDODnaz9mxwfXnis/xdKrCNV6q5Gc5J6VcEatIwx8jHgFsjkgZNUPEkYBiQYPz&#10;9hj0oAt5zUkUBerMFnurQigCUAQW1nt5NLeXggG0fepl3f4+VOvrWeIi3NAERXcdx5JpQtWVtc1M&#10;luBTApiMmpEtiaugAUoBPSgCulpipREFqdbYtUqWoHWgCsPanrEWq2EC07NICstpnrUywBadmloA&#10;UDFLmm0UALmjNJRSAcDSg0wUtADwacDUeaXNAEmaM0zNGaAH5oY0zNIxoAhxRiloxQAlApTQKAEp&#10;aKAKAIbjpVfFWZ+lQgZpgM209RTgtKFoAZto8upQtLtoAiZcUoWpNuaULQA63HNW8VXtxzVoCkwA&#10;UuKAKdigBMUYpaKQCYoxS0UAJRilxS4oATFKKKWgApaSloAXNGaSigBc0ZpKKACiikoAKSlpKYBR&#10;RRQAUUUtIAooooAKKKKAEoxRS0ANIppFPpCKAIyKSpMU1hTAQNSnB60lFAEUlmr9KrPYlelXqA2K&#10;AM3c0dP80ScMK0DhutQyWYbpTuBmz6THP04NZV14dZeV5+lb72jJ0pvmlOtAHHTWTRdRU2lDD11b&#10;OsvDCqx0xFO9adxFhOlOzTBxS0hlDWD8tYGnt+8Fb2sH5a5zTn/eimB2UZ4p2ajjPFPBpAOFLTaX&#10;NADqiuvumpBUd1900AcpcfeNdNpx+UVy9wfmNdNpv3RTYFo0LyaDQnWkBdt3xxUkgqjI+wg1fB3j&#10;NICsxqGQZqaQYqI0wKDtg4rlPE1h5bbx0NdTOMHNV72z+1oV79qYjz+ipbmExMVPao1qShw5opAc&#10;UtIBSM03FOFBFAEdApzCm0AKTSUppMUAFJmg0mKAHUlLSUALmjNJmjNAC0tJS0AdV4J1bymNux4P&#10;I/qK3Ncs8fOK88gmMLBx1BzXpen3q6pCD6iqQjnaSpLqAwsRUdMAJpKDRSAWkJopDQAuaM0lJQA6&#10;kpaQ0ALmkoooAXNOpopaAClzSUtABSZoooAQikNPpDQA0U4U0CnUAIabTjSYoGFLikpc0CDFFFLQ&#10;AlLRiigAoopcUAJRQKKAA0lLmigApaSimAUuKKSgAooooAKKDRQAUUUtACUYpaSgAxRRRQAUhozR&#10;QAlFFFABRRRQAUUmaKAFooooAKDRSUAFFFFABSEUtFAETRbqeke2lpRQAoqSI80wCpIhzQBrRdKf&#10;mo4ulPoAWlBptLmgB2aXNMzS5oAdS5ptLQAtOpgpwoAdRSUUAOzRmkzRQBg0tJRQAtGaSigBaM0m&#10;aTNADs0lJmjNACSpvGKoFNpxWjmoLiLdzSAq9KQmkJo60AOBp2KEFTAUANSOpxl+vRRUYWphzxTQ&#10;BJFsUH+9V3TbLHzt+AotLHz8biMD861QgjHJAFAFK6k8lS35VTij8tPc0mpTC5IA+6D/ACp01xuA&#10;PQdqBFLZzW1o8O0Fz34FY6IZWCDqa6FE2AKOgFIZIzha4HWb77fMzj7q8D8K6HxPqf2ZPJX78nH0&#10;Hc1yargYFIBmzccCu18P6X9jTJ+81UPDugnInk/AV1SrigBqx1IqYpQKjmnEIyxxQBLjFZ9/qQj+&#10;Ucmql5q5k+VOB696zSc0wFd95yetJmkzSUwHUlGaKAClFJmjNADqAe9NzRmgDVsNV2/K351sI4cZ&#10;FclmrVpftb+49KQHS00rmq1tqKz9OvvVsGkBERik61KVzUZTFMCGSHNVZLatDNIVzRcDHe3xURjx&#10;Ww8NQtbZouBllcUVea1phtaYFTNGas/ZqBbUgOe1PLTxAdcj+ddNe3iSMFzyjcgf1zXL6zKYJ1cc&#10;lAKzpDJdEsSSSaVwO0u5EhfeWwWweTwQtUtS8SRZCjLKVOdvHJrDtvD81x2OPfgVr2nhDHLsPw5p&#10;3AzLbW3jUIqjgEc8981f0qwlv5Fmlzheeen0Fb9po0dqMgfi2KsPdBOF5/lQBJxGMmqtxKZeBwKQ&#10;5k5p62pagCBYwtPHtVpLMDrUqxhaAKQiLVMtmT1q1mkzQAxLcLUg4pKKAFzSUUUAGKMUUUAGKKKX&#10;FIAooxRigAopaKYBRS0UAJRRRQAuaKMUYoAKQ07FBFAEWKM0ppppALQKKBQAtFFBpgRSjNMVKlYZ&#10;pQtAEYWnhaXFOzQA3bRilooAQClpAKXFAElsMmre2q9oOat4pMBmKMU/FJikA3FJT8UmKAG0tLij&#10;FABRS0UAJRS0UAFFFFABRRRQAUUUUAFJS0YoASkpcUYpgJRRS0AFLSUtIAooooASilooASiiigAp&#10;DS0lACUYpcUUDGEU2pCKTFAhlGKdiimA3FHSnYoxQABqGUP1oooAryWAbpULWrLV7OKUNRcDJYEU&#10;gY1rSRh+tVnsPSncDJ1CAzLgVi2mktFIGIrqXgaOkEmeopgRoMCnUpOaaGpAOFLmm0tADgajuvum&#10;nZqO6PymgDk7k/MfrXT6afkFcrdt8xrqdLPyCmwLhoTrRSp1pAFzU1jNn5TUNzUMTbDmiwjTlSqz&#10;jFXFbeM1WlXNIZnTJmo1bbxViQY4qvItUI5jxPYbT5g6Gue6V6HfWn2lCtcFdweSxU9qTGiE08c0&#10;wU4HFSMdRSZozQAGmdKfTXFACUtIKSgBaSigUAFFLSUAGKMUUZoAKUUlLTAWui8G6r9mk8puj9Pr&#10;XOYpyMVO4dRQgPSddst48wVz9dDoOpDVIeeoGD9ax9QtjbsRTEVsUYpQaTNABQaKXFADaSnGkoAM&#10;0UAUUAJSikxSigBaKKKACnCm0UALSGjNFABS5opKAFpKWigBKKKKACjFFLQAlLRQKACjFLRQAClI&#10;oozQA3FLiiigAxRS0mKYCUuKMUooASjFLiigBMUYpaKAExRilooASigmkzQAGikooAWkoNJQAtJS&#10;0UAIaKWkoAKSiigAopM0UALRSUtABSUtFAAKKAKXbmgBKMU8JThHmgCLbTgtWEtianSz9aAKipU8&#10;MB61cSELUmKAEUYp2aSigBaKSigBaUUlLQAtLSUUAOFKKaKdQAtFJRQAtFJRQBh0ZpKKAFzRmkzS&#10;ZoAWikzRmgBaKTNFIBc0lFFAFeeDPIqFRir1Qyw9xQBGtSrzUQ4p6GgCVRTwKaKM4oADKU6Un2kg&#10;5PNRsc0hoAsi8Qc4P51BPdGc5PboBUJrX0vSt37x+nYUAWdF00qPMbq36Crd9cpYqZJDwPTqfalu&#10;boW673OBXJajctqbZx8o6D+tAFC4ke/kMmPmboB2HYV0GkeGfK/ezflVfT1+xcj7x7mq+oXbzH5j&#10;QB1j6jFFxuH0HNQPrqj7oJ+tcxa1cFAF+bWHfpgVSklMhyeTTTSZoAWkpKKYC0lFFAC0UlLigAop&#10;wSlEdADMUoWpQmKdigCIR08R07dimmUCgB4GKuQao0XB5FZbXQFRtck9KQHTQ6qj9Tj61cSUP0Nc&#10;XtZ6ngVouQcUAda0eaYYyKxotUkTqQfwqwutnuKANCkqmNYDfw1KmoK3Y0WAm20FaQTqaPNX1oAT&#10;y6Xy6T7So70C5B6A0gKM+hx3DeYwJJ96tQWCwfdUCpfMY9BSlC3U0ADYXqab5/8AdH4mnLEFp4NM&#10;Cu1u0nLGpEtgtSUCgBQMdKXNJRSAKWkpaADFGKKWgBKKXFGKYBRS4oxQAlGKXFFACYopaMUAFFLi&#10;lxQAlFOxRtoATFGKdilxQAzFLinYpcUgGYpdtOxS4oAYBSsKfigrxQBUoxSmimAlKKKKQC0UUtMC&#10;M06kxT8UANxSU/FJigBuKXFOxS0ANC0uKWg0AS2vWrdU7Xg1azSYC0lFFIApKKKACiiigAooooAW&#10;ikooAWiiigAooooAKSlooASilpKACiiigBMUtFFABRRRQAUUUUAFFFFACUUtFACUUUUAFJS4ooAT&#10;FGKWigBpFJTyKbigBtLQRRTAKSloxQAlApcUoFAwop2KMUgG4qN4A9TEU3bQIqSWXpVWSBl61rYo&#10;25p3Axw+ODSlq0pLNXqrJp5HSi4FYGmXR+U054CnUUjR7xtJpgcZfN8xrq9JPyD6VXk8Pq/IPPvV&#10;63g8gbaAJ6fGeajzSxnmgB9xVerM/NQ4poC1ZT4+WrMqVlq+w5rUjfzBUsClPHiq2ytGVM1TkGKa&#10;Arjiua8U6dj96O9dK4qvdQfaVKUwPOzRmrF7bGBipqtUjJAc0U1aeBSAOlLjIopM4oAjoJpxFNxQ&#10;AYpcUAUtACUlKRRigBOtLijpRmgAxS02lxQICc0tGKKYza8Lat9hlAP3X4P17V2mtWnnrvFeY9K9&#10;F8LaqNRi2N95eDTQjEPFJV3VLP7Ox9DVI0MBc0uaaKWgYUlGaWgQmaKSloAUUUlLQAUUClxQA2lF&#10;FGaACiiigAzRmigigAooFFAAaBRS0AFFLRQAlKKKKACiilpgJS0baXFABijFKKDQA2ilooAKKKKA&#10;CkpaKAEpM0UUAKDRmkooAQ0lOppoAKSiigApM0GkoAdRSUZoAXNFJRQAUlLSUAFFGKcFoASjFPCU&#10;8R0ARhc04R1OkOanW19aAKYiqVLcmriRBakoAqraetTJCFqSigAApaSigBRS0lFAC0tJRQAUUUUA&#10;LS02lFADqKSloAWlpKKAHUUlFAC0UlFAGFRmkooAWikpaACkpaSkAUtJRQAtBozSGgBRS00UtADW&#10;j3U0QkVJQHxQAzdil61KJQeopdyehoArEU6KBpjhRmrIkjX+HP1NOOoMowgCj2FAFu10dIPnlIz6&#10;dqluNVWPheT+QrHeUv1NNzQAXJN0dznPoOgFCqF4FGaM0ABNZ911q+az7o80AS2xq2DVS2q0KAFz&#10;RShc04RUwI6XFSiLFPCUAQhM04RVLjFGaAGCPFOC0xpgKia7AoAs9KaZAKptdFulNCs9AFprgCom&#10;vPSkW09alW2AoAg81npVgLdatKgFOAoAgW1A61IIgKmWMmpUtCaAKwFOCE1cW0A608Kq0AVUtyam&#10;W19amGT0FSLbM9AEIjVafu9BVhLEDrUywhelK4FNY2eplsietWqM0XAiW1C1IFC9KWkoAXNFFFIB&#10;KWigCgAxS0YpQKAExSgUtFABijFLRQAmKXFLRimAlLRS0gEopcUuKAG4oxT8UYoAbilxTsUuKAG4&#10;oxTsUuKAG4pcU7FLigBuKMU7FLigBuKMU/bRtoAbil208LS4oAYFpWHFPAoYcUAZ5FJTjSUwDFJi&#10;nUYpAFGKWigBopwpo608UwEopaMUANpRS7acFoAjpcU/ZS7aQC2/WrFQwjmp6TASlpKWgBKKWigB&#10;KKWjFACUUuKKACiiigAooooAKKKKACiiigApKWigBKKKKACiiigAooooAKKKKACiikoAWkoooAKW&#10;kooAWkoooAKWkooAWkoooAQim4p9IaYCYpQKSloAXFAFGaUUgFxS4opQaAExTcU80lACYoxTwKMU&#10;AMxSYqTFJigCNo91VpLBW5HFXdtG2gDJlsWHIqs8bL1rdIprRhuop3Aw/MoScA81pS6crdOKozae&#10;ye9MBs1znpzUG9jSqxj7VMtwrdRTAgarmnXPY03yVfoaYLUxnIpAasi5qncJ3q3DJvFRTpmkgM0t&#10;nioyfLNTsm2oZhnmqEc74lsN370fjXLGvQ5oPPUoe9cPqFt5DFaTQyrmnqc0wjFKvFSBJSMKUUHm&#10;gYyil6UUAJRmjNJQAE0ClooATFHSjNKo3UwHRxmTpV1NOzS6eAelX14ppCMyTTivSqroV4NdDmqt&#10;1ZiXkUNAY2K0vD+qnTpQ38J4NNTTgOtMurLYMikB6NqdsLxN6+lcs644rV8G6v8Aak8h/vKP0qPW&#10;rL7O2R0NNAZtFFLQAlGaKSgBaWkNKKACijFGKAFAoNApaAG0YopQaADFJilzRQAgpaKMUAFJSmgU&#10;AGKKWigAAopRRigBKWlxRTAQClpaSgBaSlooAWkNJmg0AIabmlNJQAuacKZS0AOopM0maAFNJmg0&#10;lABRmiigAzSGikJoAQ0ZoNNoAWiiikAUtIKXFMAoxTglPCUARhacEqQJUiQk0AQhKcseasrABUqq&#10;B0oAgjt/Wp1hAp1KKAFAxS0lFAC0UUUAFFFFAC0UUUAFLSUUALS0lFABRRSUALThTaWgB1FJmigB&#10;1LTaWgBaKSigBaKTNGaAMKlpKKQC0UlGaAFzRSZooAWkoooAWkoooAKXNNooAXNGaTNITQAuaM02&#10;igBwNGabS5pgLmkpKULmkAZoFPWHNSrBTAgIqrLalzmtQRgUuMUAUoLMjrVpYQKdmmtKBQA4LRVd&#10;7sCojdFulAFtmxUb3IWq+1np62metADXvM9KYZGarS2wFSCMCgCkLct1qVbQCrWynrATSArrCBTw&#10;tW0tM1KLYLTAoCPNSLbE1cJVaTzSegoAiWz9akEKpUiwM9TpYDvQBXDAdKcqF+lXVgVKeOKVwKi2&#10;RPWpUtAtTZpKAAIFpc0lLSAKKKXFACUtGKXFACUUuKMUAFGKWgCgAxRilxS4pgIKKXFLigBMUYpc&#10;UuKAExS4pQKXbQA0ClxTgtLigBmKXFOxRikAmKMU7FGKAExS4pcUuKAG4pcU7bShaAG4pdtOxS4p&#10;ANxS4p2KUCgBu2jFPxRigBuKXFOxRigBMUYpaKADFDdKM01jxQBRNGKWgVQCYpaWkxQAhopTSUgG&#10;gc1IBTUqUCmA3bShadSigBMUYpaKADFJin4pKQBF1qWo4+tS0gCiiigAoxS0UAFFFFABRRRQAUUU&#10;lABRRRQAUUUUAFFFFABRRRQAlFLSUAFFFFABRRRQAUUUUAFFFFABRRRTASiiigAopKWgAooopAFJ&#10;S0UAJQaKDTASkzRRQMXNKDTaUUCH5pwpmaUGgB1ApM0A0gH0UgNLmgApaSkzQA6kpM0E0AIaSgmk&#10;zQAGmmlJpM0wGPbiTqKqTaSG6HFaAooAw5bJ4eaiW7ZK6Eiq8tosnUUJgUrS73GrzjNVG0vadymr&#10;MJ7GmBUuIqrOO1aUq1nSLg0JgViNprE8R2G8eaOvet6RaheMTAoe9UI89ajFW9UtPszlaqCoZQ5T&#10;Tqjzin5pABFJS0EUANIoxS9aTpQAlFPEZbkVMlgzc9PrTEVTxTo+RRKm3g1HEaQGtpbDkd6vIQCM&#10;9MjNYcMxiORW1B+9GapAdWujR3A4G30561z15b+QxUdBTEnaPoSMe9TFzP8AMxyaYhNNiRnw/Sru&#10;riLBjGBjpgVj3L+XVOS+CUhjdPvTpkwkHTPP0r0W8hF/HuHpkV5bPcecc12vgfVjKpt2/h6fSkBS&#10;kj2HB7UytjXrHym3joayKoBKMUtFABiilopAFGKKWgBKKKWgBtKBS0UAJSgUlOFACYpaMUpoAYaS&#10;nGkpgFLQKKAFFLSCloAKWm0tABRS0lABQTSZoJoASgmkzSE0AKTSUlFAC5pQaaKWgB2aSkzRmgBS&#10;aTNGaSgBaKQmkzQAtJmijFIBDSU/bRjFMBuKXFBcCoJb0JQMsCgyhaypNTJ6VWkuWfqaVxGyL0E4&#10;q5CN9c9ZHmugtelFwLKpin00U4UwFFLSCloAWnCm0ooAWlFJS0ALRTc0uaAFopM0tABRRRQAUopK&#10;KAFooooAKKKKAClpKKAFpaSigB1LTaWgBaKKKACiiigDCpc03NGaQC5opKM0ALRSZozQAtGabmjN&#10;AC5ozTc0ZoAdmkzSZooAXNFAXNPWLNADKXFTrBUgiApgVhGTUiwVP0oLUARiECnhQKa0oFRPdgUA&#10;WM4ppbFU2uielMwz0AWnuAtQteelCWmetTLbAUAVTKz0q25brV5YwKeFoAqJZgdamWELU6wk1Mlp&#10;mgCptpwjJq+tqBTuEoAppak1Oln61L5hPQU5YGegBnlKlIZAOlW004dzU62ypSuBmjc/QVKlgW6m&#10;r+cU0vRcCBbBV61KECdBQTSEUAKXpA1JilFAC0uKKWgBMUU7FGKQDaWlxRigBKXFGKXFABiilxS4&#10;pgJRilxS0ANxSgUuKcFpANxS4p22l20AMxS7aftpdtADAtLtp+KMUAIFpcUuKMUAJilxSgUYoAbi&#10;lxTttLtoAZil20/bRigBu2l207FOxQAwCnYp2KMUgExRtp2KKAExRilzSZoAKM0maTNADs0maTNJ&#10;QA7NJmkooAXNNY8UtI3SgCmaUUUUwFopKWmAlIadTTSAVKmFQx1OBQAmKKdSUAJRS0YoAdSUuKKA&#10;CMVJTEp9IApaSloAKKKKAEpaSigAooooAKKKKACiiigAooooAKKKSgBaKSigAooooAKKKKACiiig&#10;AooooAKKKKAEooopgFJS0UAJS0UUAFGKWikAlFLSUAFNNLSGmAlFFFACUopuaUGgB+aM03NGaAHF&#10;qQNTaVaQEgNOzTRS5oAXNITSE1GzUASFqaXqItRmmMcXoDVHmnKaBD6UU3NKDQA+lpBRQAZprGlz&#10;UbGkA9TUcq7TupymnMNwxTAjdd1Up4u9XYz2qKZc0IDMIzVZvkNW5hsqtKuapCMfxDY+cvmDqK5M&#10;8V6AVEg2noa4zV7P7M5HahjRSzmlU0wU4GoGPopKVTQA3NI1OYUdaALWnS4O010lhpX2obicD9a5&#10;BW2HNdBp2otGPl7+vNUhFbXtO8k5Gce4rD+4a6K9vDN985+tYMqg9KTAXO7mrlnfG3+lZqtt4qcM&#10;CKVxm/b3guOac82ysBHx0qZd0vvVXES6hLv4FURD61pJp+7ljVhLZY+gosBlx25boPzq9ZTNprLL&#10;3B5+lWs46VFOm8UWA9AbbqMW4dxkVyk8Xlkr6VZ8Eap1tm7cj/Cr/iCx2nzBQgMPFLiilpgNpRRi&#10;jFIANApaKACgUtIaAA0lGaKACnCkooAdSE0UGmAlGKKWgBMUtFFABRmkooAWlFNpRQAtJmlNNNAB&#10;SE0UlAATSZopKACjNFJmgBRS0gpaBhRSZpQKACkNOCUuygQwDNKFp24LUclyFoAk20hcLWfNqeOn&#10;NU5LxnpXA1ZbsJVOXU/SqBbNJSuBLJdNJ3qImikpDCiiigCzZda6C16Vz9l1roLbpVIRaFKKQUop&#10;gOFKKaKWgB1KKbSigB1FJmjNAAaM0UlADs0oNNpRQA6koooAKM0UlADqKTNFAC0UlFAC0UUUALS0&#10;2loAdRSUUAOopKKAFooooAwBS5poNGaQC5ozSUUALmikpQtABRThHmniGgCLGaUITU4jp2MUAQrD&#10;UqwgU7NNMgFADwuKdnFVnuwtQtdE9KALxfFRtcAVTAZ6eloT1oAe956VEZmerKWwFShAKYFIQFut&#10;SpaDvVoCnCMmgCFYQtPC1YW3JqZLcCgCmI81KlvmrXC0okz0oAjS1qVYgtOELvU0dh60AQbwOlA3&#10;P0FX0tlTtUvSlcCglkW6mrCWKr1qUtSbqAFChelLvqOjNADi1NNFFIBKKKKAEoNLijFADaUCjFKB&#10;TAUCnYoAp2KAG4oxTsUuKQDcUYp1GKAG4pcUuKXFACYoxTgKdigBmKXFOxS4oAaFpwFKBS0AGKMU&#10;tFABiilpcUANxS4p2KXFADQKULTsUuKAG7aNtOxS0AJijFLRSAMUYpaKADFLSZozQAtGabmkzQA7&#10;NJmm5ozQAuaTNJmkoAXNFFFABS0UUwCiiigApH6UtI/SkBUFKRSU40wG0ZoNJQAuaQ80lFAD4xzU&#10;4qCHrVgUAIaBS0YoATFGKdSYoAdikxTqQ0AItPpopxpAFFJS0AFFFFABRRRQAUUUUAFFFFABRRSU&#10;ALSUUUAFFFFABRRRQAUUUlABRRRQAUtJS0wCiiigAooooASiiigAooooAKWgUoFABRS4opAJSGlp&#10;rUANJpCaQmkpgLmkzRRQAhFKBRmlU0ALijFLupCaAGmkzSk00UAP3Uu6m0CgBSaQ0tFADTSU40lA&#10;yM8U5TTXoWgRJmlBqPNKpoAnBopop1ACVG1TAUhWkMYgqULQi0/FMRXlTb81McZ5q2y7uKqjj5aB&#10;FG5jzzVJ1zWtImazZl2mmgKjDFZevWXnruHUVryrkVEmG4PQ1QHn7DHFAFaOt2P2dz6Gs8VDKQ5T&#10;SgUzpT6AFpo4paDQA1xSpOyDApy81KluX6D86BFUhpOtPCYrRj08fxGpxbqnQUWAyPsxftS/YWFb&#10;IX0FRyAjrRYDOhsSetaUSCMYFQQymQ4Fa1noslxzjj3ppAVN+BmtGz04SjcTTNQ002vFO0m5x8ho&#10;YmXTYJjAHNYs8XlnFbrAqc+tVNVt8/OKSYkzCEhs3Ey9Qa9Et5l1KIMO4rgJl3itnwXqXksbZj15&#10;H9aZQ27tzAxU1FXU6ppon+bvWJNpjJT3EUiKSpGiI602kMTFFLRQAlNNKaQ0AJS0lLQAtFFFAC0h&#10;NFIaYBmgGiigB1IaAaDQAlGaKKAFFLSCloAKQ0tIaAEpKKKAENIadTaAEopwXNOEdADAKcFzT8AU&#10;1pwlAxQlO4WqUupKvf8AKqE2pM/SgDWkuAtU5tTC9OaymkL9TSClcRZlv2f2qAuT1ptFIBaSikpA&#10;LRSUUALRRRQMKDRRQIs2XWugtelc/Zda37XpVIZaFOFMFOFMQ4UtNpaAHUUlLQAUtJSigBaKKKAC&#10;gUUtABRRRQAUUUUAFFFFAC0UlFAC0UlFAC0tJS0ALS02loAWlzTaWgBc0ZpKKAOfFLiplgqQRgUg&#10;IFQmniHNTgYoJoAjEOKeFApGkAqJ7oLQBPSFsVTa6LdKZ8z0AXGnC1C956UxbQnrUyWoWgCuZmel&#10;WBn61cCAU7FAFZLPHWplhC1KEJp6wE0wIwKULmrCwYp4AWgCusJNTLb1J5npSiN5OlAAsIWlLhak&#10;j08n7xq0lqqdqQFEMX6CpUs2frV9RjpTs0XArR2Cr1qwsYXoKXNITQA/dRTBTqQC0hozSGgBDSUU&#10;UAFFFFABRS4oxQAmKMU7FLigBoFLinYpcUAMxSgU/FKFpgNApcU/bRtpAMxS4p+2jFADNtLinYpc&#10;UANxS4pcUUAJilpaKAEpaMUuKAExS0uKMUAJilxS4oxQAUtGKWgApaKKQBS0lGaAFpabmjNADs0m&#10;aTNJmgB2aTNJRQAuaM02igBc0UlLTAKKKKACiilpAFJS0UAJRS0UAJRS0UAJSN0p1I3SgCmaUUhp&#10;RTADSUtJQAUlLSUwH2/WrOKr2/WrNIBMUtFAoASnAUYp2KAEFKaBRSAbS0hpaACikooAWiiigAoo&#10;pKAFopKKACiiigAooooAKKKKACiiimAUUUUAFFFJQAtFJRQAUUUUAFFFFABRRRQAUuKKWkAYoxS0&#10;UAJiilpKACijNJQAUhpaQmgCNhim7qc5qImmA4mk3U3NJTAcWoBplKKQEgNGaaKXNAC0goJpAaAJ&#10;BRSA0uaAFooFKFzQA2jFSBKXZQBBtpwjqXbQBSAj8ulEdSUYoAAtLtpRS0DCmmnU00CAU6mg0FqA&#10;HVXuRj5ql3VHKc8UICNvm5qncxbuatRH+GmyLVAZTLVVvkNX50warSx5FMDN1uy+0pnuK41xg4rv&#10;l54Ncnrlibd89jSaAzKVTRSdKQx9FAopAIDitK1m3DBrOxU0EmDTQGqDVzTbdZz81UIzu5qa2l8h&#10;gexpscdzbYLBxiqWp2wYeYv41fb58OKbHHvByODUo0aucnJm2cOK6/Tr43S7iwAH0Fc9f2vVfSqM&#10;Fz5Q2mquYtHU6hfJKCpOSOnU/rWKreWQwqp5ry8KMVcQY4NPcDa/tJFXJNULrVvOG1Rx6mqvlgc4&#10;oLYpcokhhFVJHMDCReCDmrucDNR29o+oNtQf4Uxnf6TfDUIg47jn602RNpxVfw7ozaaCCcg9q0bt&#10;cDdU9QKDwB+oqnNpYbpWgrBulKVpgc/NYNH2quUK10xWoZbVZOooA5w0la8+k5+7VCWxaPqKAK1L&#10;mhl20lAC0UgooGLSUUUAJS0tFAgpaSloASilpKAFpRTaWgBTSUuM0oSmAzFJtqXZTWkC0ANCU8KB&#10;VaS7HSmKHm4UGgC00oWq818Fq1D4fkfl+B/tHFLPp8UI67j7DigDDm1JjwKqvMX6mn3X3uKhqGMM&#10;0ZopKAFooooEFFJS0AFFFFABRRRQAlFLSUAFFJmk3UDLVmea6C16Vztkea6G16U0ItrTqatOqgFF&#10;LSUooAWkoooAUU4U0U4UALRRRQAUtJRQAtJRRQAUUUUAFFFFAC0UlFAC0lFGaAFopKKAHClpopRQ&#10;A6ikooAWikopAZm7FNacLVIFnqRbMt1oAe156VGZ2fpU6WgWpljApgUhAz1KlnjrVvFKEzQBCsAW&#10;ngYqYQ5p6wUAQAZpwiJqxgLSeaO1AEa29SrEFpVVn6CpU08t1NAERcLR5hboKux2KpU6qF6UrgZy&#10;2jyVYj08L1q3mkouAiRBegp+aSloAM0tJS0gFoooxQAUUtJimAZpwpoFOoAKQ06kIoAbQKXFKBSA&#10;MUYpcUtMBMUuKWlAoAbilxTttLtpANxSgU7bS4oAbinAUuKXFACYpcUuKMUAGKMUuKWgBuKMU6lo&#10;AZijFPpKAG4oxTqMUAJRS4opAFFFLQAUUUUALRmkooAXNGaSigBc0UUUAJRS0UAFFJRTAKKKKACl&#10;oooAKKKWkAlFLRQAUUUUAFFFFABRRRQAUUUUAFIw4p1I3SgCnRRRTAKKKKAEIpMU6imBJbjmp6ht&#10;6npMBDQKWjFIBRS5pAKKAFooooAaaKU0lABRRRQAUUUUAFFFLigBKMUuKXFADcUYp1GKAG4paWko&#10;ASilooASkpaSgAzRmiigAooopgFFFFABRS0YpAJRTsUu2gBoFGKeFo20AJilxS0ZoATFIaXNJQAl&#10;FFFACUUtJQA000mn4pCKAIjTGFTFaYy0wIqKcVpuKAENKKCKAKAHCilApQtADSKYKm2UCKgBgpwF&#10;SCKnBMUAMUVIKMUuKQC5paSigBKKKWgAopCaTNAyQUmabmkzQA7NMZqWo2piHBqWmLT6ACo3qSop&#10;XApARuMc08jcM1A09OtpM8UwIp48iqB9K15FrOnj2mmmBQnG2qWrW32mP3FacqZFVPaqEcKy7Tg0&#10;2tXXLHyGyOhrLqGhiqadTKeKQxaTOKKCKALtpPjjtV3burGVq07SfeMd6pAallqYgGG7UTawX4Qf&#10;iaqhaUsBS5SudiBieW5Jo8sZzimGXFRvPVEE7OBUZkqs90BVaS8pXAvNPiq8t3tqg93mkS3afntR&#10;cDS07OoyCLOAfWvRbGwWyUIg/H1ry63zCwdf4TXqGmXYvI1kHcUDL0Zp7LvGPWmLxTwakDktQgey&#10;c7SQP0p1vrhThxXS3UIkHNZE+krL04qrpiJINTSbgHn3q0CDWBcaKycjmoI55LXjn8aLAdLtprLW&#10;VDr3Zh+VaEN+k3Q0AMlslk7VQn0g9VrZ60m2i4HMy2jR9RUJXFdW0eetVZtOWT2oA56lrRm0kr05&#10;qk9uydRQBHRQRigUAFLijFKEzQAlJjNSiOl4WmBGEzUipUcl2qVXN6ZOFBNAF0sFqvLehKbHpcs/&#10;LfKPc4qwumRQ9W3H26UAZ5u2l4UE1ag0SSfl/lHucVoJPs4RQP500qZOppgOgsYLX7x3n26VM2pE&#10;fLGAo9hRDp5bnHHqeBT28uH7zZPovNAFUo03JP50s+nttJx+dWP7WCcIv4nrVC+u2mHJpAczertY&#10;ioKluutRVDGJRRRQAtFFLQISkpaQ0DCikzSigBaSn7aawxQA0tTd1I1NoAcTSZpMUuKALFkea6O0&#10;6Vztl1rorTpTQFxadTBTxVCFoFFLQAUUUtABSikpRQAtFFFABRRSUALRSUtABRRRQAUUUUALSUlF&#10;AC0UlLQAUUUUAKKUU2loAdRSUUALRRRQBnKuKdipFip+zbQBEqZqRYacHAp6qz9BQA0RYpdwWp10&#10;9n6mp47BUoApeYW6CpEtnk68VoKgXpTs0XApLpg7mrEdqsfSpaKQBRS0tACYoxS0UAJRilxSgUgE&#10;xS4pcUuKAG4pcUuKXFACAUuKXFLimA3FGKdikxSATFKBQBTsUAJijFOxRigBuKMUuKXFACYoxTgK&#10;XFADQKcBS4pQKADFLRiloAMUYoFOoATFLilooATFLS4oxQMSilxRigAooxS0CEopaSgYUUUUCCkp&#10;aKQCUUtFACUtFJQAtFFFABS0lLQAUUUUAFFFFABRRRTAKKKKAClpM0ZoAWijNFIBaKSigAooooAK&#10;KKKACiiigAooooAWkbpRSN0oAqGilpMUwCiiigAoopKYEtvVgVXt6sUmAtAooFIBaSlooASjNGaS&#10;gAJopKWgAooooAKKKKAClzSUUAOzRTc0uaAHUlGaKACiiigApKWkoAKSlooASjFLRigBMUYpcUuK&#10;AG4pcUuKWgBNtLilozQAYpaTNGaADNGaQ0lAC5pM0lFABRRRQAUUUUAFFFJQAUhpaSgBMUmKdRim&#10;BGVpmyrGygJQBX2U5Y6sBKcEpAQCOnhKkxRigBm2gCn03FABRilxRQAmKKM0hNABQTTS1JmgALUb&#10;qYaUUALmiiigBwFGKWmF8UAOqJzQ01VpZSaYFgSAUNNVRDmpTRYB5lzVeVqkqGWgCPNPjfac1FSO&#10;Nwpgaf3hmq9xHuFOspcjFSyDNIDKdcdapSgLzWldx4qlJFkVSEZmqQfakx3Fcg67Tg9q7dR2rm9c&#10;svJbcOhoY0ZWaVKSipGSUUA0oFADQKuQwtGdx4qss3lnjrTzdnqaANEz1C10FrPa5J6VGSWouBck&#10;vKrvck01YSaXbt60AMJLUCDdT856CnBCaBDUhVOSc/Sp2nL8DoKYsQFSBCelADNhPWu48EqREf8A&#10;eNclBp7zcKCa7zw5YmyiCtwTzTA1BThTd1OWkA8VTnTYauA0yaPeKAKW6mSQrL1FSBQelBXFMDMu&#10;NFV/u1nT6U8XI5ro6TNFwOci1CS346j3q/b68p4YYq9NaLL1FZ8+hg/dP50AaUV2s3Qg1JXNS6e8&#10;Bzj8qfFq0kPB5HvRYDoStMeIP1qhBriPw3Bq/HOJOhzQBUm0tX6cVSl0tl6VtZpDQBz5gKdajkuR&#10;HXQSQiTg1mT+HkkO7JpgY8mpbuFGaVbWWfr8o961hYfZvuj+tVpWI60AV49Mjj5Ylj7cVcjufJ4j&#10;AH61VEwJxmrKBV5J/AUAMkLS9TTo7Qjn9TxS/bRFyg/Pk1VluXnOTQBoR7I/vH8FofVAnEa49zya&#10;zgalRPWgB01y8/3jSJAWp4kC9B+dKZGk60AHlY6n8uabMRtIA/E1NFalqfdWmxSSaAOQuz81QGp7&#10;z71QVDGFFJRmgB1FN3Um6gBxNNJppakzQA7NOWo8U8HFICYNSNzUXmUeZQAMKbjFBbNJQAZopKKA&#10;LNl1rorTpXOWf3q6Oz6VSBlwU4UwU+qEOopBS0ALRSUUALSikpaAFopKKAFpKKKAClpKKAFopKKA&#10;FopKKAFopKKAFopKKAFopKKAHUUlFADqKSloAWikooARLZ39qnXTc/eNXaWlcCCO0WPoKmC4paKA&#10;CilpKACijFLigBKWlApcUAJijFOApcUANpcUuKXFADcUoFLilxSATFLijFLigBMUuKMUuKYCYpcU&#10;uKKQCYoxTsUYoAQClxSgUoFACYoxTqKAG4oxTsUtADQKXFLRQAUUuKMUAFLRilxQAmKWiloAKWkp&#10;c0gClpM0UDFozSUUCFzRSUUDCiiimAUUUUCCiiikAUUUUAFFFFMAopaKACiiigAooooAKKKKACik&#10;paACkxS0UAJiloooAKKKSkA6ikozQAtFGaKACiiigAopKWgAooooAKR+lLSP0oArUlLRTAQikp1J&#10;QAlJS0YpgSwVOKggqcUgFooozSAM0ZpKKACig0lAC0UUuKAEooxRigBKKXFGKAEopaKAEozRRQAu&#10;aXNNxS0ALmikpaAFopM0uaACiiigAoopM0ALRSZozQAuaM03NGaAHZozTc0ZoAXNGaTNFMB2aTNJ&#10;RRYBc0UlGaQC0tNzS0ALSUtGKAEpKdtp22gCPFLtqTbRigBgSnhaWloATbRiloIoAbS0UmaAFpKM&#10;0hagANNzQWpuaAHbqaTRRigBM0lLikoAKKKa0mKYCGlBqvJdAVEbkmiwFxpAKiN0BVRnJpop2Aum&#10;4zUfm5po6U2gB/mVFJIKWq81AieNxUu6qcVTGgCXdUUrUm6qtxOBRYCUHNOWs7zielKrN1zTsBpI&#10;3lGtFfnGaxEkLda1LGbPBpNAhs6bqzpBitmVKo3MQXmhMZleTk5qtqen/akI7ir7rnkVAGPSmBwU&#10;sXlkqe1JWxr9h5Lbx3rHAqWAqHFKW3DikIDcU2I7DtPSgYm2nrDmn7gOgowzUAJsC9aN47CnCGpE&#10;ioAiAZqcIKuQWbScAVsWnhR5OW+Ue9Owjn1i9KtW+mPPwoJrr7bw5FAOfmP5CtKGERDCgAewoA5e&#10;08Hu/LkL/Otm08NwwdfmPvwK0tpPFSpDii4EcVusX3QB9BU4bNIRQoxSAcop+aYDS0APzTlOabjF&#10;OUUgMy9hMZyOntUa3ZHXmtnbnrUU2nJJ7fSncCgtwre1O69KJtKK8jmqbK0XWmBaJxSbqreaaPNo&#10;sBYZs9aqzWCS9sfSpA2aTNAGbPoh/hNUjFJbHjIroN1NYBuopgZEWtvHw3NXodZSTrx9abNpqSdO&#10;KoT6SycjmgDdWcN0NKWrlxK9v0JqzFrbL94UgN0tUE9qs3UVXg1NZafJfqlAGfdeH93KHn3qqlu9&#10;v8r1oSagW6cVA0hfqaYDNtKFApCcUBs0WAlVc9KlS1LVDHN5ZqZ9RY8AAUCLC2YXljihpki6c0kF&#10;oZxuZuKeFig9zQAwTPLwgxTprEsuXalbUeyjFU7m4Mg5NAzmtSjCMcVTzVnUW5qnmoYxSaTNFGKA&#10;E3UYzShaXOKAG7aUCgtSZoAUnFNZs0GkxQAAU6kozQAtJRRQAUUu3NPWOkBJZjmuis+lYdpHg1u2&#10;tUgZbFPpi0+qEKKWm0ooAWiiigApaSigBc0UmaKBC0UlFAC0UUUALRSUUALRSUUAFFFFABRSUUAL&#10;RmkooAXNLmm0tAx1LTc0tAC0UlFAGtilApcUYpAJilpcUYpAJijFLiigBMUuKWlxQAmKXFLijFAB&#10;ilAoooAMUuKKWgBMUuKMUuKAExRinYoxQAmKXFLijFACYpcUuKXFACYoxTqMUAJilopaAExRiloo&#10;ATFLiiloASilooAKWkooAWiiigBaKKKBhRRRSEFFLRQAUUUUAFFLRQAlFLRTASilooASlopaQCUU&#10;tFACUUUUwCiiigApaKKACkpaSgAooooASilxRQAlLSUUAFFFFABRRRSAKKKKAClzSUUALRRRQAUU&#10;UUAFLSUUALSP0paR+lAFailopgJRilooAbilFKRSCgCSEVOKhiqUUALSUtJQAUUUUABooopAKBS4&#10;oXmnYoAbijFPxSYoAbijFOxS4oAZijbT8UlADdtG2nZpM0ANxRSmkJoASiikoAXNGaSigBc0uabS&#10;0ALSUUUAFFFFACUUtFMBKKWigAooooAKKKKAEooxSgUgFApwWhRTxQAgSl20tFACYpaKKACikooA&#10;Wim5o3UDHUE0zdSE0CFLU3dRRQAmaKKKYCUYpaTNIBaKTNJmgBaQ0maKYEcme1VXBq7TSmaAM16R&#10;auSW+ahaHFO4EWKAKcVxQKAJRTacOlQyThOtADqgmqNr0t0H51C+X6mmIlFwEoN0W6D86hVdtO3Y&#10;oAGDN1NMZAvNSFs1n6nPswOxoAl+1oOM1PGQ3NYsmiIy+eGOfSm6Rflzt7Ci4zo0WpopPLNU4pt1&#10;Tg0CNlG8wVDcQ+ZxUOnT54ParrDPNSMyDbY4NNNtjmtGWLPNCxYp3AwdW0/7ShXvXCSxGMlT2r1S&#10;dQa4nxPpnlt5ijg0bgc+KlWLPJp8FuXrYsfDsl12wPU8UrAZCpUsduX4FddbeFI4uXOT7cVpRWqQ&#10;cIoH86dgOUs/DUk/J4HvW3Z+GI4vvZY/kK1lGacTsoAIYEt+FUD6UrNmow2eaFOaBEuM1IExSJUo&#10;GOtAxgwKeGzSU9RikAwjNAFP25p6xUARgU4JUojp2AKQDNlPAxTTJTdxNAyQsKcjZqAipYhigCTF&#10;RvEH61JRQIoTaWrdOKpy2DJ7itukxTuBzrRgexpnIroJbZZOoqnLpQP3TincDLEmaWpprNo+oqDA&#10;FMBaaz7akSPd3rH1pmB2joKALNxcI3BGazpIVY5AxVQXBWpUuM0ATKgXoKRn20qvmhgDQBGJ80nL&#10;VIBilzQA3b60oprqT0oCmmBJRSAUtAhQMUoYikzSZpASCSmyHimFqaW7UDMDUOWqqBW5cacJuR1r&#10;EmjMR2mpaGGaN1MpaQBmkpaTNABRmiigAzRRinBM0ANxQFqVY6eExQBEI808R1IBS0AMC08CgClp&#10;ASW/Wtu1rEg61tWtUgZcFOFMFOFUIdSim0tAC0tNzS0wCiikpAKKKSloELRSUUALRSUUALRSUUAL&#10;RSUtABmikooAWkoooAKM0lFADs0U2lzQMdmjNNzS5oAdmjNNzS5oA3MUUpFFIBKWiikAUYpaMUAI&#10;BS4pcUUAFFLRQAYpcUUtMBMUuKWikAYoxS4pcUAJilxRS0AGKMUtFABijFLilxQA2lpcUYoASilx&#10;RQAUUUlAC0UlLQAUtJRQAtFFFABRRS0DCiiloEJS0UUAFFLRQAUUUtACUUtFACUUtFIAopaSgAoo&#10;ooAKKKKACiiigAooooAKKKKACiiigAooooAKTFLRQAmKMUtFACUlOxSYoASilxRQAlFLSUAFLRRQ&#10;AUUUUAFFFFABRRS4oABQ44paRjxQBXIoAp2KSmAmKKWjFACUlLijFAD4alqOIYqWkAUlLSUAFFFF&#10;ABQaKKAHJT6YlPoAWkoooATNJuoNNNAClqTNJRQAZozRRQAZooooASijNGaYBRRmjNABRRmjNAC0&#10;UmaTNADqSkzRmgB1FNzS5oAWiiigAopcUu2kA2in7aNlADcUoFP20oWgBAKdRiigAopCaaWoAdSE&#10;00tTc0APLU3dSUUALupM0UUALRSUZoAWkozSZpgLRmkzSUAKTSUUlAC0YoooATFFLRQAmKMUtJQA&#10;00bc0pooAiaEGqlynlDIrQxTZIhJ1ouBhSTM/BOPpUQTFa8tl7ZqqbYfSquIoZpwNSyQEVCUxQA4&#10;c06ot1PBzQApbFZGq5Y8VqsM1TuxmgCIzbYiuKxtLbY/TrW+g+Q5qlbQ4OaBmhG23mrInxVPNOHv&#10;TEXor7aRW3C28ZrlG5rZ0i5yNp7Umhmm61WYmrec1XlTFSBGRmo5rRZxtYZFSA4p26mBUi0+O2+4&#10;oqQuTU/FNagCLBNPCYoCk07yqAG9KQqWqfy9tJRcCLyqlRdtOEZNSpBSuA0NT8E1KI8UvSkBCsWa&#10;lEeKUvim7s0AOAApS1R0m70oAeTTCcUoUtThbjvTAjD09YyalVQtLmkMYIQKkFJRQAuaKSigBaSj&#10;NRyTrH1NAiWkNZ8urAcKM1TlvXk6n8qLAa01wsfU1lXkyzdF/Gq5NFUkA1UxTXXdT6NuaYFCfTVk&#10;7VnXGkFOVrfYBPvHFQm6XOFGfrQBzDloetPS7q9qdm942wfpWRLpU0B2gE0gNFJgakBzVNbKRBki&#10;miQp1pgXqWqqXNTLLmgCSlpnNO246mmAE0gyaa04XpVOXVOwpAX2UDqaYZgOgplmnnjc1XViC9KA&#10;Kmxn9qy/EFsIGAHJIya6Aiua1uTfJz2pMDPzRRShc1AxKMVIsVSCOmBAEp6x1MFpcUAMEeKcFpcU&#10;YoATFLRiigAoopaACiikpASwda2bWsaDrWzbdKpAWxTqatLVCHZpaaDS0ALS02lpgLSUUUgClpKK&#10;BC0UUUALRSUUALRSUUALRSUUALmkpKKAFopKKAFpKKSgBaXNNzRQMdmlzTc0ZoAdmjNNzRmgDojR&#10;SmipATFGKWjFABijFLilxQAmKXFGKXFACYpcUuKMUAJilxS4ooAKKKWgApaKKACloooAWjFFLQAU&#10;tJmjNAC0UmaM0AFFJS0AFJS0UAFFFLQAlFLRQAUUtFABRS0UAFFLRQAUUUUAFLSUUAFFFFAC0UlF&#10;AC0UlFIBaKKKACiiigAooooAKKKKACiiigAooooAKKKKACiiigAooooAKKKKACiiigAxRiiloAbR&#10;TttL5dADKKfspNtADaMU7FFACYoxS0lABRRRQAUjUUjGmAykIpaTNABQRRS0ANNKOaQigcUASJUg&#10;qOOpMUgCkoooAKWiloATFLiiigBVp1MBpd1ADqQmmlqQtQApNJmmk0maAHZpM0lFAC5opKWgApKW&#10;koAKKKKYBSUtFAxKKXFGKAEop2KNtAhtFP2UoSgCMCnBakCU4LQAwLTglPxRSATbS4oooAKSjNGa&#10;AFozTd1NLUAO3Um6m5ooAUmmk0UUAJS0UUAFFJRmgBaTNJmigBc0lFFABRRS0wEopaKAEpKWigAo&#10;paSgAooooAKDS0mKAG0opcUoFACYpMU/FGKQDdtNeMN1qbFNIpiKb2fdTiq7wkfeH5VplaaRii4z&#10;GltQelQNARW60IeomtyOnNO4GG3y1DJzW09qO9VJtPz0p3EZj8DFRotWZrcp1qv0pgPzQBmhRmpU&#10;joAEizVqEeUcimoMU/pxSA2IJN4zSyDNUbOXbwavnmpYyqwxQibqlZM0qrigBvl9qeIwKUU4LRcB&#10;mKXZmpRHTwuKAIBDu61MIgKdSF6AFAxQWxTM0hYUgHF6bnNIAW6U9YPWgBhbFKAWqZYwKXNAEaw+&#10;tSBQKKM0ALRSbqM0DCikprSBOSaBD6WqM2qqnTk1Rl1F5Pb6UWA2ZJhH1OKpTasF+7zWUW3cmjNO&#10;wFmS/eTvj6VB15puaUc1QC0ZpdmOTx9aY9yqe9ADgM04rt5Y4+tU3vWbpx9KrtJnrRYC7JeqnQZ/&#10;Sqkt8zd8D2pogaToMD3qVLAD73P8qAKDS7unJ/OpIbSR+fuj3rTRAnAGKdigCG3g8nJyST3qUjNL&#10;SdaAGFagms1k6irsduX6CrcWm5+9SuBy8ujZ+7TE02SDkqcV2JWO35OKq3OsLjatCYHMEO54GBUi&#10;2Y6nmrLnJoqgIZogqnHpXNBcNXUT9D9K5wrzUsDZ0zhauVT077tXKYMQ1zWrJmQ10hrn9U++aUgR&#10;QEVSBMUCnYqBiYoxTqKYDaWiigBaKSlzQAUlLmkoAKKKKAEopaKQEkHWti2NY8PWte2NUgLamnUx&#10;TT6oQtLSUUALS0lFAC0UUlAC0tNpaBC0UlFAC0UlFAC0UlLQAUUUUAJRRRQAUUlFAC0lFJQAtFJS&#10;0DFopKKAFopKKAOmNJS0CpAKKWigApaKKAFoopaYBRS0UgCiiigApaKKAClpKKAFpaSigBaKSloA&#10;KKKKACiiloASloooAKWiloASlopaAEopaKACiiigApaSigBaKSigBaKSigBaKKKACiiigBKKWigA&#10;ooooAKKKKADNGaKKQC0UlLQAUUUUAFFFFABRRRQAUUUUAFFFFABRRRQAUUUuKAEopwWlCUAIBTgt&#10;KFpwoAQCloooAKQilpM0ANK00ipKMUAQ0malKVGUoATNJmgimmgBc0hNJWZqmvRWHDHJ9B1pgaQp&#10;KzbDXorz7rc+h4NaG7NADqcKYDS7qAHU2jdSZoAlhqWobc5qWgAIopabmgBaKTNGaAFzQTTd1RS3&#10;KxDLEAe5osBKTRmuW1jxasDKIvmAPzelbemammoLvQ/UdxRYC9mkopaACiiikAUUUUAJRS0UAFFG&#10;KXbQA2in7aTbTAbS4pdtLigBMUUuKXbSAaKcKULS7aAACloooAWlpuaN1ADqM0wtSbqAHlqbupua&#10;KAFLUm6kooAKKKKACiiigAooooAKKKKAExRinUUANxRinUUANxRinUtADMUYp9FADMUU7FGKAGUU&#10;8ik20ANpadtpdtADMUuKdtpdtADMUuKdijFADcUAUuKKACkpaKAFpMU6koAbimsKfSGgBgFKRSgU&#10;7FAEZXNQtbg9OKs4pjCgClJb56jNVJrBX6da1qa0YbrTTA5ySzaLpTUfHWuge19KrSWQPUU7iKCH&#10;NTBBTn0/HK1EVMfWmAp45FakEwkFZQkAqe1lwcUmM09tG2nLS5xUgIFp6rTc0mfWgB5OKQtmmb/S&#10;nCIt1oAQtikGT0qZYQtPHFAECwE9alWILS5pM0AOzSZpM0hNADs0mabmkZwvWgB2aTNUptWSPvk+&#10;1UZtZaT7vFOwG0zheTVSXVUTgc/SsRpDJyxJoFOwF6XVHk6cCqzOX5JpgNKKYhc0oNKsRNIzqnU/&#10;lQAUoQnmonvP7ox+tV5JC3JNFgLbTKnfJ9qie8J6cfzquFLdBT1tyep/KgBryZ6mkWMv0H51ZSMJ&#10;0FSUAQJa/wB41MqBegpaKBi0macsZfpVqLTmbrQBUzTkiL9K0ks0i5ao5tUjg4H6UrgRxacT1qfy&#10;Eh5P61l3GtNJwvFUJJjJ1OaLAbk2sJHwvNZ1xq7y9DiqOaQmnYBzSFuppoNJSrQA9+tFD9aBTAjl&#10;6H6Vz5HNdBN0NYLDmkwNbT/u1bqpY/dq0KAGmsDUx85roDWDqn36UgRTpc0hpKgY7NFJS0wCjFLi&#10;lxQAlJTsUmKAEoxTsUYoAbilpaKAEopaKAHw9a1besqLrWpbmmgZbFOBpoNLVCHg0tMFLTAdRmkp&#10;aQC0UlFAC5ozSUlAh2aM02loAXNGaSigBc0uabRQA7NGabRQAuaSikoGLRmkooELRSUZoAKWm5pa&#10;Bi5opKKAFooooA6egUtKBUgJRS4pcUAJS0YpcUAFFLilxTASilxRikAlLRijFABRRS0AJS0UUAFF&#10;LijFACUtLijFACUU7FGKAEop2KMUAJRTgKMUAJRS4pcUAJRS4oxQMSilxRigBKKXFGKBCUUuKKAE&#10;opaMUAFFGKKACiiigAooooAKKMUUAFFFLQAlFLRigBKKXFGKQCUUuKKACijFGKACilxRigBKKXFF&#10;ACUUuKMUAJRS4oxQAYpQtOAp2KAGBacFpaXFACYpaMUYoAKKXFGKAEopcUYpDEpKdikxQAlFLijF&#10;MBM0HmlxQRQAwpmo2jqfFNY4oA5nxPrn2JfLX7xrg5HMh3HkmtXxHMZJmJ7HFZTU2BXln8vp1q5p&#10;3iuazPJLL6H/ABrLuetQ0rgeiad41hueHyp9+n51uRXiy8qQRXkSNjirNrqL2p+Umi4rHrW+jzK4&#10;XTvF7E7WH5V0dtqnndqaQjdtW61YBqjp77gTT3vghxiiwy2TTC1c/qviUWfUE/TFc3feN5ZuEAUf&#10;rTsB3s92sIyxAHuaw7/xvBbcAlj/ALP+NefXN+0/LEk+5qoxpAdNqPj2W44j+Qfmf5ViNqEl0cux&#10;P1NUqsW6d6LhYsJzW/4UvTBMEzw/BrnlbHFbPhmDzZlPpQhnpINLmkAp2KACijFGKQBRTgtKFoEN&#10;ApwWnBaeBQMYFpdtPxRigBuKMU7FJikITFG2lxS4oAbijFLikNMYUmaCaaTQIUtTS1JRQAZozSUt&#10;MAopcUYoASilxRigAoooxQAlJS4oxSAKKXFGKAEop2KMUAJRRiigAoopaAEopaSgAooxRigApaAK&#10;cBQA3FLinAU7bQBHilApxFGKAG0U7FGKAEop2KMUANop2KMUAMoAp2KMUAJikxTsUYoATFJin4ox&#10;QBHikIqXFIRQBGBS4p4FLtoGR4prCpttNZaAIMUbal20baBEeKMZqTbRtoArPADVd4SPetHZSGKi&#10;4GPLZh/Y1U+wMhBB4roDCDxUZswaaYEcA45qUP6VJFaCphGFpAVhGzU9YAKnIpuM0DEHFBNGMUho&#10;AM0E0hpDQICaTdUcswjGTWPc+IMcIv507AbRbFVJ9USLqcn25rn5rx5/vH8O1RU7CNS41wtwgx7m&#10;qMk7S/eJNQ5pQadhjxTwaYozVmK1Lc0AMHNSLEW6UG4WLgDJ96gluWfr+Q6UAWDtT7x/Lmmm7A+6&#10;PxNUy2KfHGZOelAh0kxfqaYPm6VMsAX3+tSgUXArrAT1qVIgvQVJSUABpKWpYbfzKAIqcqFq0odL&#10;A5JqyQtuM4pXAzYrBn9qtR2Kx8tVa61rbwo/Osua9abqaLNhc3ZL+ODp+lULnWi33eKyt1ITTsMl&#10;luWl6mojSUtMBM0lLSUgA0lKaSgBDSpRQh5oAkk60lLJ1pBTAZN0rCbrW7L0NYZ60mBp2XSrYqpZ&#10;dKtigBDWDqn363XrB1T71KQIpk0UhoqBjqUGkopgOzS0zNOBoAXNGaQ0maAHZozTc0ZoAdRTc0Zo&#10;AdSUm6kzQBLF1rUt6yojzWrbU0BaFOpop1UIUU6milpgLS0lFIBaKSigBaSiigQUtJRQAtFFFABR&#10;RRQAUUlFAC0lFFAwozRSUCFzSUUUAFLSUUDFozSUUALmjNJRQB//2VBLAwQKAAAAAAAAACEApHAY&#10;RuxEAADsRAAAFAAAAGRycy9tZWRpYS9pbWFnZTIucG5niVBORw0KGgoAAAANSUhEUgAABpEAAADk&#10;CAYAAABwggwSAAAACXBIWXMAABYlAAAWJQFJUiTwAAAgAElEQVR4nO3d23HbyLaAYYxrv5MnAtIR&#10;gK7CGx5ERyA5AlIRSI7AcgSWIxAVgakITD7wjVVDRDBiBENG4FPwrJ6BaV14Qa++/V+Vzuy9a45E&#10;giCA1evSf/z48SPD3vry85JH+QEAAACAGAyyLOu+8j5WWZZt+LQBAACAuPyPz/NnMDRoJIiaiaL6&#10;f++08Dfm8s+NBFe12c4/AQAAAECLiXtMgqgZB5218Bq2jdhnNw5q/ncAAAAAHkutE2koQZJJGrUR&#10;HLXBBFjm5zEjueSLbuO8yeQ/mypL8znReZau7s51JdtZIEn5ezyQY2MWpbqNY7NqLCDhaa9de1Ys&#10;viFwu9eI/k6BDR0NQLt8jYPWO8/U3N+Qkr58N/uN4lZiTSAxVVF2G8/GWePZ2FwP6p9ZvlxwfwTg&#10;TOxJpGHjx5dA6RDzxmLrigdIVfU5c51l2fkef7QOfm+yLJtE9P7xsr585qNX/r06QXwrPykshvbl&#10;ezPes4tzLsdmqvDaQnHotedWrj0stiME3cY1orfH672X85vCGuAw3Z04KA/w+DXjIApPEJux/Oyz&#10;RlE1nvcARKQqyvo6cLFn7JfJ+kIdO9+SUAKgLbYkUl8uwMMDLsIhWcsNY8aiqzVdObbHJB3Xcv5x&#10;M49bnTz6dOA73MrCaczB3428x2NGgM7l/zfl705Xzo9j7l1rWYhgoR0+u5Bz/JhrxFe5xrCIDDzP&#10;xEEXgRbPvaZqJJSIgxCqvtwLj/mOVvK8R6wJBK4qyqFcC/YpqnpOHUOP8+WCYvP0DOR+MIj0mc8H&#10;VSP2bHYIP6Y8MSOGJJIJmMaBVtmd4kGCqCkLK60YSGB66j5Yl1SKRakv37VTrjNfJVkSm8keXVmv&#10;2cp1PMWFoYEcw1PvYVx74Kv6u3134murpEiI5x3gP/1GR8MpC1Gh2TaSScRBCEUbsea2MeIYQGBk&#10;bN1tC7Fz85pwnS8XxIBpGEphHYkjP8x3RjFHX9QbchLpkBbwFJBQOo2ZN3tqAsn4QJVkVNpKMGYR&#10;LvS3kUBqep9YR43ZK6qtxT8SSfBNGwkkg0QS8M9940KKUlIroHsOcRB812YsQSIJCJAkkGaW7t33&#10;+XIx5ryI2jETcaBv3uicj25dK7Qk0qH7baTqvhFIYT+rlm/mWwkWaC0O31C+S21ec95Gcm7U1+Mv&#10;Lf/OrVzrU1kEmlkohnjHwgI8Ud8H/2z5pTzIAjqQGrMf4wVx0LPMXhHspQaftF0wlMko4wFJUyAM&#10;lhNIBomkeLVduAsd0XXOv/HgNezDzA7+K8uyKwKnV9UXl2+ySH0tD654no1RiB0J9BG2+tz4buGa&#10;E8O50bX0PjrS4p+CoaVu2lSOH/xn41w8l+8OkApTzPKXPOMTBz2vI8fou8RBY+IgeODawrjJXqQj&#10;soFYnToWfx+jqii5LsTnhgRSsDoSu9ZTOf6W60DQiV7fO5H6fGFaYarybuiMedKjxTnysXScpKjN&#10;EUxPCf3csN1OncJ3x0YXkkE3ElwbykKuDXQjIQXMvW/HVhLaE57J4cjGUvI3te59IEhVUWqPIXuf&#10;Lxd048bBxlQHuGfW6G9DW7PxtROp2XlEAul0pirvLzmu/dDfUIsGljciZpErTLeWE0hZBOeG7QqK&#10;2Kuo+pYXBhllANdsnoPndBcgYn0JLL+TQGpFRxbviIPggs3xkx1iTcBvVVEOHexjM5HxeQgfE0bi&#10;ZNbo/5TC4mCmbPiWRDLjkVYkj6whmfQr2w/ePNiHZyJjM20bBHyM+paTr1kC46psvz/GfcE1znHg&#10;MF1ZLPhLEqVoH3EQtHEvBNLmIgnQY2uFKNguOoUfznbGMHvNpyTSUJJHn5j1raIZRKVcpWB7IT/k&#10;REFqzGaXWgnskBcvNM5r2zOjXbP9+cd+/OA/24lm7q+IyYUEjxpFLPgvDrqhqxGW2b5XkQwFPFUV&#10;pY29t/d1VRUl14ewUZCelp5MQ1r5XCDiQxLJVN19V1hwwO9GErSmWqlgO3AkIRqGruX9aWKjtXgb&#10;c3UllaOImcY1goVfxKAro+u+8czoxCeJg9iIHLbYvldRUAF4SMbJuR5FRjdS2FgvSFMu+ZGZj4Ui&#10;rpNIpvuIqju3Oo0gigsVUjOQ6xCdGwDQDo0EDwtnCJ3pPmJ0nVt1HPTF98pPBMt2fEHyGfDT2IPv&#10;54hupKBRMJe2s0bXvDdcJpFu6D7yTk8+kykXLCRiIBl+F9ehDScZAABJuqX7yDum8vOWOAgAcCJf&#10;OlzptA0XCUBk0vCx8qWA0kUSyYxt+OTgb2M/51IZyQxOxGwsCSRXCzgzzi4AAJLSZQqD967oSgIA&#10;HEv2QvKlWH4so/UQHhouYNSFTn/60JWknUTqy8IpYxv815EKSbqSEKOxbFrnsgJ4ypkFAEAyBlKk&#10;xfhc//XoSgIAHGns0YHrePZ6ABzvk+RUnD2baiaR2HckTOdU4yEyt5JAcmkuC0kAACB+Q8fdzzjO&#10;lXxu7MEGAHhVVZQD2cvEJ4y0A+JxJmuJTp5NtZJIAwKnoJlqPK829AKOMPFkhAzfJQAA0jCW52ji&#10;oDCZESIswgEAXuPjvaJXFSVbVQDx6EiORb3LUCOJ5HrfEbTHeesccCSzB8HIgwP4wH5IAAAkYexB&#10;9zPa8UWKkYiDAAC/qYqy78l6w1MohADi0pEYQzWR9D/Lv38QaeBUZVm22fnfuomM6jOtcxcshCMQ&#10;XTlXffh+rplJDABAEmJNIKUcB41kNOGFFCcBAGD4HOef1aP28uWCexcQlzrW6GtNO7KZRBoEmGTY&#10;SkCwkuDIvP7HI/cvMfsI9eVnIEGWbzNSD9WRsRyXUpEH+MqnUZpbWXTYXXgBAABxCTGB9FwctDri&#10;2aXbmNU+aPz3fgTJpp4cGwrqAABNvnf7XFPQCkTpkzxrW78G2UoihbIHUiWvcyYBUtsb3b8UWAx2&#10;fkJMLN1JUDn14LUAu3y6DlWy2ND2NQYAAPilfv64DeAzsRkHNZNQT8VDzThoGGBiqSPxz5COJABA&#10;VZTjANY/R1VRXufLBUWtQHyu5JnUaqOHjSRSV160rxfQB3nonzruCFg9EXRcSDASUjA1kapCbkTw&#10;iU8VwHM6kAAASELf40K6rcQ/Mw/joG4jBrqQbh/fmUTSgGc8AEieyiipFlwH9Fph3x+JH2MzNaz5&#10;n81PqI0emc1Eko0k0tTDBMhcDqLrgOk100ZXT1+CqLHnCaWOVFvSFgtf+JRAuue7AQBAErryHO9b&#10;AskU0Pk8gnrTiIOuGx1KvsdBPRbkACBtVVEOAyl+yOS+yj0L+MdrW9c0u+ZD+Z7fyXuyMnL5Tcu/&#10;78azbF29gPtWPuxJYFVij5KcGch7+Cyb8vto1MjeAi5NPEogfSSBBABAMm49SnjUXUdfJYa4CHAP&#10;01UjDnon72Xrwet6yrUkEAEAafJ9L6SmnozeA/A6Mx5uLGveb2Wdr/L82E1trdG3mUQaymZOPjDJ&#10;o3Eke5A8SoKuPgk+SEWhby48fE1Iy0QSmq5t5Xsawn4IAADgdBcePYN8lpjhOpI4aNVI1FzKhAmf&#10;dIiDACBNVVHW99vzwN58SEkvwCe7zR6+Fjl1GlPOWtVWEqnrSYXbQ2TJo6dMJVB5K8kyXxA8wZWu&#10;LDD4sngztHXBBgAA3ul7Egfdy2u5iXiPnok8Z73zLA4aevAaAAD6QhwNl8sIPgDHe9wpcvJtclhu&#10;o7C9rSTSjePZgPWH9V4SGbEmj3Y9SrLMl2TSwIPXgPR0ZdanD+NjKlm8We3x7wIAgDhMHO+DVEkc&#10;NI44ebRr5VkcxFhvAEhMVZTdgIupGWkHtGciz4K+JZOu2i50aiOJNJQX5spXSWBY2TQqAL4kk3zb&#10;RBjxG8j570MC6UGuhaks3gAAgH8Wj1zuB/uZOOjfOMjHcd8AgHiNA14HG8koPgDtMcmkzx6NuZu0&#10;uXdnG0kkV+MbzL4j1yzc/mSCqHcezgoH2mYWTHx4aPsqi0hchwAASIfLcd5b6T4KcYyODY/yLPY+&#10;gM2OAQBxCH1vIbqRADtuZM3ShwKnXpvxwqlJpGtHY+zW7DvyrJUcmw/KmU8CNmipH3b+9CSBdMnG&#10;lAAAJOna0bNIlXj30Utmcmw+errRMQAgAlVRji2vhWp0MlzLSD4A7TMFTpcePJNetbUFzSlJpK6j&#10;6jcTOLHvyMum0kb3VenvpbIXFdyqH9buPPgMTAWwDxtpAwAAXX1HRSSVFIvx3P2yW/mMtCpAiUsB&#10;IC02u3i2ch+zXTTfCXhPJyAUE3l2d914cdvGLzklieSi+q5i35GDbORzeq+Q+aQaErZNPEkgmesQ&#10;5zwAAGm6IQ7y3kYWxzSmM/BMCACJqIpyYHk/xGm+XGzaWvR9BWNxAfvMxDCXW8+cyWs4ybFJpK6D&#10;6jsCp+PNFKrx6MiATfX5NfLgCJvrEBWnAACkqevgmYQ46HhTmWJhK3DfMmIdAJJiey30Z2InXy5W&#10;CovOvaooT15YBvCqjTzL3zs8VCcnjY9NIl0oV99tCZxOZqrxPlr43V/5bGBJVxI2PiSQ7mURgnMd&#10;AIB0UUgXnkc5hp8tvHKNSnEAgAeqouxbXpuY58tFc2StRrE23UiAnrHDRNLJ3UjHJpG0LzIETu2p&#10;A513WZatW/qNa246sKQrXXS5Bwf4s+W5xwAAIAyaSaStFIERB7XjpuUx3xVxEAAkxfaawC+FCfly&#10;MWlx7e45Z5IcA6DDZSLppDjmmCRSndDpnfJHD/SR0VGtW7U01oHAFrYMpGrUdQKpPscvWSAAAAAS&#10;9GlOYxjL8xDaM5PnzFM3ON6yITkAJMdmIck6Xy6eGo9KNxIQn7HlLWeecy7b3RzlmCSSZjX+AyMC&#10;rDHzGD8eWY23ZW8YWDKUAF97w+pd5hxnvy8AAJApx0Ff2WvHmkdJJH0+Mg4yIwZJ8AFAIqqitF1I&#10;8ty6g8aa6EVVlF2FvwPgP+MWipqOcXQy/NAkkuZGslsHM8dTdCtZyK8HBFH38v9DAgltqy+i3z1I&#10;IFWyuMA5DgAAMnn2PVM6EoyL1nEjz3uHjBT5SiEdACTJ9n35yWRRvlxsFEZfdRjfD6jbyPeurTHL&#10;+zq6k/7QJJJmy/4t1V1qNpKw68voroeduatbGX1Xdy29lZOcEXZoW30O3nlwVOdUlwIAgB2acdAN&#10;z9pqHiW2eSuxzvyVOOiazwYA0lIVpe1tPe4lWfQcjW4kivgBfSsH372erHkezNckEtV3bmykhfZC&#10;Ekp/yE9XTjASe7ClPu++eHB07+VcZ3EAAAA0aVXozhml68SjxDpD4iAAwA7bi7wvJony5WKlMPaq&#10;JyP7AOiaONgf6aj8zqFJpKMyVUcggQSkoSsXTK0xmS+5pIUbAAA8oX5eyZUODPvBAgDgiaoo+7IZ&#10;vS1zSRK9RuP5gPUQwI1r5bF21pNIQ6V9SrZU3wFJqBdkZh4kkOprzgeuOwAA4BlahXT1NIYpHwIA&#10;AN6wXeS+1zpEvlxMFBaZz6qiHFj+GwB+96hcSNaTfUEPcmgSSQMLuUD8+pJA0qrqfc5arm0s2AAA&#10;gOdoxUF0IQEA4ImqKLuWt/VYS3JoX+yNBMTrVrkb6eD45pAkklY2muAJiNtANo9znUCqGq8FAADg&#10;ORTTAQCQnrHliUyH3vc1nhNGMsIPgK6N8vY+VpNIGsFTxYalQNSG0oGkMRrzJffyWjacbgAA4BUa&#10;hS8PPJcAAOAV2105BxXR58vFo6xl2MbeSIAbGmMrDWvj7LpKi74zhb8BwI36QeS7Bwmkr/JaWKgB&#10;AACv0epCIg4CAMATVVGOZd8QW+7z5eKYNQmNbiRG2gFubBQnE/Qk37O3fZNIWqPsCJ6AONUPIXce&#10;vLNLHogAAMABtEa6EAcBAOAP2904R23lkS8XM9nb2aaOJNEA6NPc5uegfA9JJAC21Vn0L46Pct0O&#10;+o69BgAAwIG0kkjs0QgAgAeqoqzXQM8svpJ5vlycct/X2DeF4lvAjUfZ7keDlSTSQe1NR1ozXgqI&#10;SleSNiPHb6qSUTQszgAAgENpJJHmfCoAAHjDdgLl1OLWqcK+KXlVlFojfQH8SqsAPthxdo8KfwOA&#10;jq50FpJAAgAAIdNIIlFIBwCAB6qi7Ftex9jmy8VJC8SylxJ7IwHx0prUdlCi2KdOJIInIA59ueDl&#10;jt/NvSTAubYAAACfUewCAIAfvNwLyeLvecm5JNUA6FopdBsebN8kkgaCJyB8A/kuu04gfVR4+AMA&#10;APGzuScCAADwi++j7H7Kl4t6mtNDG7/rFXQjAW5odSPtzackEoCwDeUi13H4LupM/WWL1T0AAAAA&#10;ACByVVGOLa9n3Evypy0a6x7jqig1plMB+JVGs81BxXL7JpGowAPwkvph67sHCaSh4gZ0AAAAAAAg&#10;DjeW30WraxX5clEX8a7b/J1P6DDlBXCCTiQA0anbm+8cv6mqMUoPAAAAAABgvwWFoqwLUnsWj1Yl&#10;SZ+2aXQjMdIO0Ofd/u4+JZGGHrwGAIepK2m+OD5mD3L9aLMtHAAAAAAApMF2osRWsmeisAF/ryrK&#10;C8t/A8CvvCuS3zeJZPuCBCAsXXlYGTl+1fdZll34mKEHAADY04ADBQCAG1VR9rMsO7f4x7f5cmFl&#10;7H6+XNRrIVMbv3sH3UhA4vZNImlkv/oKfwPA6boym9N1AumS2bwAACACbFgNAIA7tvdCsj1yzvbr&#10;r51Jsg2AHtt7nh3Ep3F2NmePAmjHQBJIucPjWXdGvm97U0oAAIAnaExkoBMJAAAHqqLsynQTm6yu&#10;XeTLRT3af65w9DSSVQD+49W2HT4lkTL2RQK85kMCaS3XCRsbUgIAAOzSmMjQYSoDAABOjOU+bMu9&#10;JHlss93tVBtJ0g1AHKpD3sW+SSStzBdVeICfLiRxY/Ph6jWVXCO821wOAADgRMRBAADos73Xj8oE&#10;lXy5mCqNvmJvJCAeB+0v71sSiU4kwD91Zc43xwmke7k+HHSBAwAAOJFW8QpxEAAAiqqiHFveWmOd&#10;LxeaU1Q0ElbsSw3oOfPpWJNEAvCSeubtneMj9FkeVEggAQAAbVrPH7b3YwAAAL+ynRDR3kNIY6Rd&#10;T5JvAMJ3UJLbtyRShwAK8EZdxfLJ8Yu5ZPNGAADgkFYFcY+RdgAA6KiKcmC5yn+bZdlU8+PMl4uN&#10;THGxjZF2QBysjLPTbL8kow241ZWHnZHDV1E/cL3Tmh8MAADwDK1iuow4CAAANdb3QpKkjjaNbqS8&#10;KkomSQF2aXzHDhrbvW8SKZNN7TWcZ1nWV/pbAH7VlaTxucPjUsnFUmsPAgAAgOc8SnGLhrE8iwEA&#10;AEuqouwrFM1qJHN+ky8X9TrKXOFPUfgC2KWRG7GWRKIbCYjbQL7nucN3OSeBBAAAPKMVB3WIgwAA&#10;sM72vfYhXy40O5l3aUx0GUkyDoAdtr9fW1vj7DLlJNI1VXiAKh8SSPeSQHLR8g0AAPAczTjohjgI&#10;AACrbI+yc9KFZOTLRZ1EWiv8KQpfAHtsj7M7OL7xNYnUcX3RBRJyId/vjsO3/JEHEAAA4CntOIgN&#10;qwEAsKAqyrHltY91vlxoPjc8R6Mb6boqSgpfADvOLB9Xq0mkjeK+SJnMJx0o/j0gRfUD1DeHCaS6&#10;ffIDSWMAAOCxlVJFr3HNHrEAAFhxY/mw2v79+9JIInWkKBlAuzS+V1aTSJnSRcjl3wNSUj/c3Dl8&#10;v1tpz5xy1gEAAM9pPq90HMRdAABErSrKev2hZ/E9bn1Z35A9me4V/pQvSTMgJraTSNtj9qI/NImk&#10;fTHM6VAArKgXJj45PLSVVNgefNECAABwQDupc8ZYOwAAWmX7vjrJlwuf9njWeHbpSXIOQHtsJ5GO&#10;yu8cmkSqM9nzY/7QCa7YKwVoTVcuFiOHh/RBOpB8ergCAAB4ifZIu9oXxnsDAHC6qijrItZzy4fS&#10;qyJ42ZtJY1sSupGA9lwobDmikkTKHI1WuCWAAk7WlZmXth+cXvJVLogkkAAAQGhcLA7N2B8JAICT&#10;2U50zGWEnG80nl3OJEkH4HS2OyaPHrt5bBJJuwqvIwEUiSTgOAP5DuUOj98lY1kAAEDAJhJ4aepI&#10;oNflxAEA4HBVUXYVxkN5uRVHvlxoPbvQjQScri8jrW06equiY5JImaNuJAIo4DiuE0j1A8t7NogG&#10;AACB2zjaMDuXZzniIAAADje2PB5qnS8XLp4P9qWxFnMhyToAx9NIxh6d8D42iXTroAqv1pN55HQk&#10;Afu5kEUH2/M0n7OW/Y9mfF4AACACriptSSQBAHAc2xNRvOxCatB4fR32swdOMlDYv76SvMpRjk0i&#10;bRxeJHuMtgP2Ut/AvzlMIFXyPT36AgUAAOCZer+De0cvKScOAgBgf1VRjmUd0Zat71NXZK+mB4U/&#10;xfYFwPE08iwn/Y1jk0jmD2vvjWSYPZLIcgNPq7+fdw6Pzb0scGz4fAAAQGSuHU1lyBqJpCEnFQAA&#10;r7K9bjjNl4sQ1j00Fqh7krQDcJgLhb2Q1qcmvE9JIm0cb5zWkUVyNm8DflVfFK4cHpPPJHgBAEDE&#10;XE5lyCQO+k7FLwAAz6uKcqCwMBvEmmS+XMyUGgFYCwIO01XqZjz5WnVKEimTNzk/9UWc6BPzwYGf&#10;uvJdsD1D8yWXJHYBAEACbhxOZTC+1BXQxEEAADzJdrHFXEbFhUJjreZMkncA9jNR2Ibk5C6krIUk&#10;UuZJBdyZzCe/8OC1AC6YBJLtKpvn1CNd3vk+CxgAAKBFPlTbnsv+k4y3AwBAVEXZVyiwddmVfIyp&#10;0jheOqWB/VzLs7xtrXwn20girWR8lWt11u4b1XhI0EC+h7mjt141XgMAAEAq6gKerx68156Mt7sl&#10;DgIA4CfbhR7rfLmYhnSoZe8mjcLfkSTxADzvQqYK2DaXXMnJ2kgiZdISWXlyYpxLVxKZb6RgIAsY&#10;PUfvdS6VryG1cAMAALTFpzjoSop6mM4AAEid7TXB0LqQDK3Xzd5IwPMGipOcWvsutpVEyiRY0WiL&#10;3EdHsnkzRjsgYmM5x23PznzOvXy/NpxkAAAgURvPFkp6Mp1hJgEqAABJqYpyrLBOEuQof9nDSWNv&#10;ewr7gacNFNdyP7dZ9N9mEunRw0zzmYx2qC/utFIiJvV37c5hAumSyhIAAICfVvJs5JM6DvqTOAgA&#10;kKAby2/5XkbDhUqjG6kjyTwA/9FMIFVtXwvbTCJlMmPPh/2RdtWb6f1FEIVI3EoCyYW62/BDqFU3&#10;AAAAlkykS9s3I0ly3bBfEgAgdlVRDhXG/Yc6yu4n2ctprfCn6EYC/jNUTCBtbRT+t51EyiRA8TGA&#10;ykgmIQITmXfvwlYuekFtHgkAAKBkrDQi5lB1sPpJJkeQTAIAxMx24mKeLxerCI6fRiIsl6QekLpr&#10;mZSmNU3qWorIWmUjiZRJAOXLBrNPIZmE0HQlYz1y9Lor+a7E8LAEAABgy4XHcVAzmXRLHAQAiElV&#10;lPV97dzyW4plKstEaV97upGQsq4U4n9RPAZfbV2nbCWRMulY8DmRlDWSSVN5vYCPTALpzNFru5fv&#10;R8gzfwEAADRsAoiDOtLZborqiIMAADGwvRfSOl8uokgiyZ5OGlNmziW5B6RmKIX4thPbTXObiVub&#10;SaQQAijjXNrKHqWLihEP8MVALjq5o9fzVb4TJJAAAAD2s5GOJI0K31ONJA6a2ZidDgCAhqoou3Lv&#10;tSm2vaG19naiGwkp6cq14rvC/mxNle1roM0kUhZYIimTD/dOkkkTWcAHXBlIQK950Wm65GYPAABw&#10;lEeJgzQ2rm7DmcRBG0bdAQACNFbYb0Qr6aJC9nbS2MtxLEk+IGZd6YZ8dLAVSaUxQcp2EikLMJGU&#10;yY2n/sD/lC4QupOgbSwJJK1N15rqqtn3EVbZAAAAaFpJUVBocZAZdTcjDgIABMJ2Aey9jICLjca6&#10;T4duZ0SsmTz65GAdd6s1QUojiZQ1EkkPSn+vTblU5f0tF1fb7bHAWM45Fwkkk72eJf8pAAAAnC7E&#10;gjrjbGdKA3EQAMA7VVGOFSa4RNWFZMgeTxpd00y5QWz6cl1wlTzKGmu4K40/ppVEyhqzwe8V/2bb&#10;6u6kb/Je2IQWNtxKsO6C6sUHAAAgESaRFGoc1GnEQY/yvMrYbwCAL2x3ucxl9FusNLqRelVRUoyC&#10;0PUlIbqSrv0rR8mjzMUarmYSyagv7h8d/N02dRqb0BJIoS0TuQC5cC/ncIzt2QAAAK5tJA76Gvgn&#10;0ZPn1T+JgwAArlVFOZDOWZtiH/Wv1WVFNxJCNJRxdSZx9EWmlrmksgfSLhdJpEwuUO9lbl/odgMp&#10;Rj3gUF0ZH6e98Zrxkfm0AAAAKuoFlMtI4yASSgAAbbYTE1sZ+RYt2etJo1v6rCrKfszHEkEbNBJG&#10;E0ka/ZAGknpcnevEkeGsCeB/2n+wYSZveurRB3GqniQCRhIYTuXEY38ZPMckkFx8B7bywBV7VQ0A&#10;AIBPTGA6iSwOupKfdSMOYkwyAMAKSUjYLsaNci+kJ9wqFTbfUMTsDdaq/1mTDelZ/NLlGq7LJFIm&#10;FWsDuVi5GuNlS6eRUCKQwlMGctF2MT9zy/5HAAAAzqzkWUxr0UbTbkJpIj+PnG4AgBZpJCOSKLqt&#10;93yqirJSWFAfVUV5Ld1PcMv2GEi0p5LrndM1XFfj7HZdy3i7tSevp23NUQ8reb/duN4iDuQygVTJ&#10;3yeBBAAA4I7ZJ+lDJOPtntKTESB/ybPnmDgIANAS26Ps7vPlIqUCCPZGAvzz1ZcmAF+SSFljvF3o&#10;m82+JpdNuP6W7iT2T0rPWBKKLhJID3LxoRIUAADAD3VM0JfntJjVcdCdxEETeSYFAOBgVVGOFdZU&#10;khr9L3s/aRS1MM4OeN1aGm6uXex/9BSfkkiZHJTYu5KazrMs+yYL+jcSPCJuYwmeXbiXpCVtwwAA&#10;AH7ZyHNazF1JTSPZqPiRKQ0AgCPcWD5oVb5cpLhnjEY3Uk+SgAB+V8cBnyVH4NU1yLckkmG6kj77&#10;8XKsa455oCovXhOHCaRLqj0AAAC8Z6r61ekAACAASURBVLqSYp/OYPQaUxomEgMCAPCsqiiHcv+w&#10;SWu0m2+0uq8YaQf87l6ehW0nyY/iaxIpk2q8+qC9zbJs7sHr0WKq8lYs+kdl4mjT5K1UtCbVhg0A&#10;ABAwM53hXYJx0J9SUMjIbwDAc2wnILYy2i05sgfUvcL7ziUZCOCf79xbyQN4u/2Iz0kk41E6c1IZ&#10;cWeYmeFm1B0jHsK1cpRAWst3ZxrLgQQAAEjISp7lLhOLg84aI78pqgMA/Ksqyr5sDWFTql1IhlYC&#10;jXs8UhdE8sgIIYlkzGS0Q2pBlBl1RzIpXLmDV15JC+QqloMIAACQqInEQZ8T2S/J6ElR3YY4CAAg&#10;NMY8JT3JRfaC0lh3HUlSEEjRgxT9B7NvfUhJJCPVIKpDMgl7upeq1WAuRAAAAHjVDXEQcRAApKoq&#10;yq7CuNN7GemWOq09WehGQqrOpfP+b0kmjX1/xg0xiWQQRBFE4WlBZbIBAACwtw1x0L9xEAAgLWO5&#10;F9jEftL/mCo9Y1xLchBI2bl03/8t1yAv9wsLOYmU7Yw2SG3MXTOIsr2pIMLyjWoOAACAqO0mk1KN&#10;g3jmBYB02F77qmSUW/Ly5WKjlFDrKHSXASGp99T/3ljv9ybJGnoSqWnS2DNp7s/Lsq6+4H6Rk4sL&#10;L4w7NoMEAACIXjOZdCn7YqbC7Jm08rViEwDQjqoox3Ldt4k1lF9pHQ+6i4Hf9Rrr/V5MIospiWSY&#10;tq93sjdMKnrSgTKTIBK4ohUbAAAgGfVz3yDLsveyWW8qcqnYnBIHAUC0bHeebuU+AiF7Q2k8T/Sq&#10;oqQYBHiaN9vaxJhEMlZyk/m/LMs+JjTi4SzLsr/YL8krLmfVj+S7wLkAAACQhplMKHib2Ki7c3nu&#10;paIZACJSFeVA1rpsmsgIN/yKbiTAD873Bo05iWRs5KLXl6q8VLqTPjHawRsDx6NFcjrUAAAAkvPY&#10;GHX3IZHupA5xEABER2MfcEbZPUH2iNIoRjmripI1K+B1zWSS6rNuCkmkplmjOymFvZN6Mtrhlk4U&#10;p8wX23UiaSUJLQAAAKRlKt1JZkpD7Hsn5cRBABA+SSyMLL+RBxndhqfRjQT4p9cY56zyrJtaEsnY&#10;NPZOeptAIHVFNZ5zGzn+LitAO43xJgAAAEiPmdIwSCgOmlFIBQDBsr0XUkYX0qsmSts0XFRFSeEH&#10;cJhzaV6wvtb7x48fP/hs/tOXgz6W6rUYfVVqBQ7FTGG27h87/32iUEnzmkt5HcAxbqR91rb38h2N&#10;kYtrD6BlKFVRNs0pjgFa1ZcYaCyVjTH6TJUzlGkstvC8h6hVRbmRglhb1vlywRi1V1RFqbWO9TFf&#10;Lkjq6dw/Yp/OdSzb6zQ23cuav5X93f7nzdv0w6NUINxGHEhdyaLLhbxf6BvLF/rK4bG/k4pMEooA&#10;AAAw+yfdyDPiWOKFmOKgT404iM3TAcBzVVGOLSeQMooL9najlES6pjNMDQV5r+vLT90hN5CfvseN&#10;J6PGc/yq7V+e6ji7fTQ3on0nHTwa7ZsazP44jDVz51q6gVy6ohsJAAAAO1byrNqXruD7iOKgM4nz&#10;GG8HAP6zneDZyn4ieIXsGaXRudKT5CHgg0eZIlNfJ25kHX0gXcDvpcvd5bYlT8ltbWVCEmk/JpCq&#10;M48fJJAKXV3N8Y1OFKcmkkhyGZSP5Pxm7iwAAAB2zaSasSvPrb4Fyseo46A/lfbZAAAcoSrKoUI3&#10;7CRfLuhM3Z9WhxD3Z4Rg1kgs/dHIF/hQeGXW/Fv9LpFEOtxUPoT/i2Qj2i90ozg1kRZSlxcZk6Vm&#10;DjAAAACeM5FA+a3EQevAj9QdI3MAwFsaBc/cAw6QLxdTpXv/WVWUdAwjNNNG4dUHTwqv7tpc8yeJ&#10;dLyN3HAGMu4u5DEPdKO4tfIkkbRitAcAAABe8djYQ/Z94FMazHhn4iAA8ERVlPX95dzyq3mQEW04&#10;jFbijalJCNm0UXj12YMJVK0kkkgitWMl2ca+jHkIsSrPdKMQQLmxkvPHZWdbx9bcTAAAAERptjOl&#10;IcQ4aEQcBABesb0XUsZEnqNpHbeRJBOBkD3K9azvOJnUSiKJJFK7NvKhmKq80GaGk0hyayMdSa4T&#10;Sa3PzQQAAEDUNo3upA9Km2+3iTgIADxQFWVXobB1LaPZcCDZQ0qrA5l1KcRis5NMcuHkRBJJJHtm&#10;jda1kEbd5ZIpJePvhkkkuR4Lwox4AAAAHGMqz7NvAxt1RyIJANwbS3GrTax1nIaRdsBxTDLpraOC&#10;q9Ep31+SSPY9NkbduZ6DuK+OBH8EUG5s5JxxHXRf0eINAACAI5k4yId58PsikQQAbtlOHGxZ5zhN&#10;vlyslBbAO1VR0o2EGD1KwdVHB8/HV8d2+ZFE0tNsXQthXjgBlHtjOVdcGsl+TZwHAAAAOIYv8+D3&#10;RRwEAA5IwqBn+S9PZSQbTqOViKMbCTG7dbStyZ383YOQRNLXnBd+6XkQRQDl3q2cJy6Z84ARhwAA&#10;ADjW7jx43+MgKtUBQJdG18kNn+np8uViolQcn1dFefBiNxCQlaNtTaaHrvOSRHJrEkAQlTMv1rmJ&#10;bFDs8hzJ5cI28OSYAAAAIEyhJJPOSSQBgI6qKOu1hjPLf2yeLxePfKStoRsJaMfGwTQqs5XN3kgi&#10;ubcbRPloRLWGc2aDYpdBdkc6ki48OSYAAAAIl4mDBh7sBfqckVJlPACkTiNRQIF0u7SSSOdVUTIZ&#10;BynQnkaVH7LeTxLJHyaIqjeeffDw9X06Zl4iWmVaHF3up1Unkr4RTAMAAKAlj/Js+U5po+5D3dGN&#10;DwD2SIJgZPkQr/Pl4qCqe7xMurq0ikDoRkIqJsqJpL3X+0ki+edROj3eO04WPGXK/kjOmZFy2puu&#10;7bqjigcAAAAtMgVTPu4bSxwEAPZoFKmyfmGHVjfSuCpK7sNIhXYiaa/vMUkkf80kWeDTiLuD5yXC&#10;io0E2K4rNa+YEw8AAICWmX1jv3p0YHssQAKANba7TLasXdiRLxczpSLnDhNxkBjNRFJvn7F2JJH8&#10;ZkbcvfOg88Q4o43UCyaR5Hp+/EiqRqkIAQAAQFs2EnP4NJ1hxN6gANCuqijHkiCwaZovFxs+Omu0&#10;iixYi0RqJopFVddSxPUskkhhMKMdfKnGu3ntxIKasQeJpFw65zgnAAAA0CYzncGXPWMnFE8BQKv2&#10;3tT9BHSSWpQvFxOlMbS9qigp5kBqrpUmUXVeux6TRAqHqcb74MGM8A6twF4ZK8/KfEre2K8JAAAA&#10;aMtGOoB82Cvp1QAbALCfqiiHMkbJpnm+XKz4SKyjGwmw50LpGXgkTSxPIokUnqks1Lseb3f20okF&#10;ddqbrj2lI9WiVIYAAACgbROJP1yPt7uicAoAWqGREKAAWofWcT6ripIpOEjNRnGt9dliKZJIYXr0&#10;ZD8cbsZ+mcjceJcVmnUi6RsbHgIAAMCClScFdYxGAoATSCLg3PIxXMuoNViWLxePiqNn6QhGimZK&#10;29w82zRCEilcGw/2w+mRLPDOTL7srkd93BFcAwAAwIKNJJJcxkFMZQCA02gkAkgg6dJaAxpVRcn+&#10;hEjRjdJ675Nr/SSRwud6PxwqAPzjS4XmFQ9tAAAAsMR1QR1xEAAcQRIAGqOZKGxVlC8XM8WRs+yN&#10;hBRtlM79em+k38ZGkkSKg8v9cOhG8pMZeeg6kTSSpBZVIgAAAGiby0QS3UgAcJyxjMK36T5fLjZ8&#10;Puq0CixYh0SqJkrJ2t+SVSSR4lGfRB8dvRuq8Py0kcBWay7tc3IZs8fmhwAAAGiby0QScRAAHE6j&#10;kp4uJDemSuO2elVRkkhCqjSeP3/7fpFEisutowCqRxWetzbSJu5y1EcmiSQzZg8AAABok6tE0hmF&#10;UgCwP1n471k+ZPN8uVjxseiT7i+tbQ0YaYdUaXQjdXbHjpJEis/YUecJF2+/1efFV8evsCMdSRqz&#10;jwEAAJCWa0ejnImDAGB/Gt0j7M3sllYXWF4VJQXtSJVGNxJJpASMFTezM87Z98Z71w73zjLqRNI3&#10;5tcCAACgZaYDX2OMThPPtQCwh6ooB9LBadM6Xy5IIjmULxf1Ht1zpVfAPRip0hgdSRIpARtH3R50&#10;mPhvIokk7eB61x0zigEAANCyRwcLSr+N+wAAPEmjc5MEkh+01ntGVVEyVhYp2kgiyaZfnnFJIsWr&#10;nv/6WfndUQEQhonsYeU6kXTFAx4AAABaNnUwxpkkEgC8QBb6RwrHiDUGD+TLxVRxQhJrkUiV7SRS&#10;JuvHP5FEituN8li7M0baBWPlSSJpJK+F8wYAAABtuVF+ziWJBAAv01jov5dRavCDVjfSdVWUrCkh&#10;Raoj7UgixU87I08AFY46edN3tAFxU55l2UxeCwAAAHCqjdLYJKPTrNQEAPyGUXbpmSgVdDBWFimb&#10;WX7vPbNeSxIpfjPFDe0ygqfgbOQz8yGRVCe1BgEeQwAAAPhnojyVgTgIAJ5QFeVYFvptqvLlwvZi&#10;Kg6QLxcae7YYN3w2SJTGd+znWi1JpDRoXkwJnsJjEkn3jl95R5KeVJAAAACgDcRBAOCexrVYa3Qa&#10;DqN1H+5VRcl9GClaKbxnkkgJ0exG6jGWLEgbGX3oQyLpGxsjAgAAoAWa3UhnfGAA8CtZ2O9ZPizb&#10;fLlglJ2HZI8qrfVIupGQIo0k0s8ELUmkdGjeUBlJFq46efPRg1d/RyURAAAAWqD5TEkVNAD8SmMv&#10;JNYO/Ka1HnlWFSVF7UiR7UQtnUiJ0drQLiOJFLz6AezSgzdxxcaYAAAAOJHm8ySLVwAgZEH/XOF4&#10;sG7gMekS0+oKphsJKbLdjfRzTzuSSGnR2tCOJFL46pv8B8XE43NGcjHsRnqcAQAAYFc9tvlB6RgT&#10;BwHAfzQW9O9lZBr8ppXou6iKkvUjpGaj8H6HJJHSopVE4oIdh6mM5HCdSMplXy8qOwEAAHAMiukA&#10;QJEs5F8o/EW6kMKgNXKwwx7bSJDGvkh0IiVGK3hiU9l4rCSRpNV6/JxcXguBOQAAAA41UzpiFNMB&#10;wD/GZgSSRVW+XGhd33GCfLmoOyXulY6hxj5cgE/oRIIVtjfbQnxM8qZy/M46sgDAhsUAAAA4xKNS&#10;UVTOpwIAP2ks5Gt1t6AdWp9XrypKupGAlpFESo9WlQYL/XHZyGfqOglZJ5K+054MAACAA1GtDgAK&#10;ZAG/Z/kvbRWn7aAF+XKxUixOZs0IaBlJpPSozElElEwiSasF+SV3Spt0AgAAIA5aG68zfhlA6jQW&#10;8CcyIg1h0epGOquKkvsx0J4+SaT0aAVPiNfYk0TSJzbRBAAAwJ7YFwkALJOFe419shllF6B8uZhI&#10;F5kG9kYC2kMSKUFanUgET3GrE0mXHrzDkSwIcL4BAADgJVSsA4B9Ggv3D/lyQYF0uLQSgKOqKPsx&#10;HkDABZJIsIW20fhNPEkknZFIAgAAwCsY6w0AFsmC/UjhGNOFFDbNiTLsjQS0hCRSmuapHwC0pr75&#10;v1dsR35OLqMaSV4CAAAAAKBPY8F+nS8XWuNJYYF0kWltkcBIO6AlJJEAnKp+gBt6kEjqNF4LAAAA&#10;sGvNEQEAazQW7G/4+KKg1Y3UqYqSbiTETqWgniQSgDas5KJVOT6adSLpOy3LAAAAeAJ7aACABbJQ&#10;37F8bOvC1SmfX/ikm0xr/YhuJMROY3uPGUkk2MLGtel5lC4g14mk2h0VSgAAAAAAqNCIvyf5csFa&#10;Uzy09rbKq6JkYg1iRicSgsbGtWnaSCLpwYN3/0l5w0YAAAAAAJIiC/Q9hfeslXSAjqnitgh0IyFm&#10;fY33RhIJQNvqRNKF4kaJLxnJPkkarZ0AAAAAAKRGY4H+IV8uGEkaEekq0yr8Pa+KUmWhHVBWr3fm&#10;Cn/ykSQSAFvqmchfPTi6ZySSAAAAoDTug4kMAJIhC/PnCu+XKSNx0uwuoxsJMVIZZUcSKV0a2Xcq&#10;RJDJTfrSgyORyzmpdXEFAACAf2xv+p6xNyyAxGjshbTOl4spJ1Z8pLtMazuEcVWUFBcjNhdK74ck&#10;UqI0ZtWSRIIxkUSS1qzb53SkI4kNFQEAANKjsXDk+nkXANTIgrzGAiZ7IcVN6/PtKC64A1q01jhJ&#10;IiVIowtpnfpBxm8mcmHzIZH0XUbtAQAAIB2MsgOAdo0VOjy3jLKLW75czBTXETU65wAtfaX9kOb1&#10;/yGJlB6N4IkuJDxl5UkiqXbHwwMAAEBSNOIgRtkBSInGHjPTfLng2ho/rW6kXlWUdCMhFmqj7DKS&#10;SEmiAg8urSRTXnnwKXyiogkAACAZxEEA0JKqKMdKWyVQ/JmGiWLBsUbyE9CgdS7/fL4liZQejVmJ&#10;dCLhJRs5D31IJI1knyQ2VwQAAIgbSSQAaI/GiPh5vlywvpQA6TabKr3Ts6ooNbb6AGwaKiXyM1k3&#10;JYmUoDOFt0zwhNeYRNK9B0fqjEQSAABA1LRmxhMHAYheVZQDpbUlrRFn8INm1xkdbgid1l7vWzqR&#10;0qQ1K3GW+oHGXjZy0fMhkZRLB51GhSoAAAB0aUxj2DKRAUAiNEYorfPlQqszBR6QrrO50isZVUVJ&#10;ITFC1ZfJShr+XeMniZQWjSSS1gUf8agTSR89eDcduThqLDIAAABAj0YcRCEdgOjJGDCNxUu6kNKk&#10;+bmzNxJCpdlJ928y/5AkUl8WV8nUhqmrFDwxwgHHqB8ULj04cnUi6btiWygAAPBfnyKToNWf37nC&#10;GyCJBCAFGrFy3dk54WxKj3SfrZXeOOs+CJFmF1K2bxKpLwu7dVLgR5Zlf8ni6t8yhmpCMBWUC1kg&#10;t412YxyrvqZ8kAdG1+6YkQsAQLKei4N+yLiyCSNwg6K1SEQSCUAKNLo3pvlyseFsSpZWN1KvKkoS&#10;SQiNZoK9khzQT08lkbryha2DpatnNiDtSNbrO+OfgqGxIL4leMKJpnI98SGR9InqJwAAktKVe/9L&#10;cVBP4qA/5bmXZJL/VPbuYCIDgNjJgrtGcTIFnWnTXIchiYSQ1A0iZ4qv95eE7m4SaSAPv1cH/MIz&#10;SSbdMurOWxcS8NpGAgltWEkiSauF+SUjOa+5tgEAELeBdBkdMh7iTJJJLHb5S2vBk2kMAFKgcb+b&#10;58vFI2dTuqQL7V7pAJxVRUljBELQdVDo/svzbTOJ1JfF0mOTDVdU43lLqxWU4AltWcm1pPLgiJ6R&#10;SAIAIGoDudcfm2z4JM8ufU4Tr3QVE3x0rwOImiy0axQncz1FpriOmdGNhEBMlAqjjPvmKLtsJ4k0&#10;beHF5BKA8QX0x1jpRr8liYSWbaQjae7Bgc2lOpkkOQAAcem2GAetGPPtlWulOIhRdgBSoDIaNF8u&#10;SCKh7kZaKa4FjaqipBAIPquvv+fKr++3a7FJIo2fmfl9jI5sSq+ZNcbTuspdSGx8iLaZRJJWK/NL&#10;OuwBBwBAdNpMNHRkzDfj7dzrKy14ZhTSAYidLLBrLGCSQEITeyMB/xSzf1E+DtVTW9aYJJKNQOeK&#10;sQ7Oaba6cbOHTWOPEknfecAAACAKXUuJhk+SWGAUrjuacRDFkwBip1UcwfUU/5KuNK29sq+rouS5&#10;Db4ZPJXMUfDktfiNvCBbbf5mrMMFp6G6sWKr29rRSY201Of0pSfv+I4qYwAAgje0mGg4Z7ydM9ey&#10;p6WGuYw8BoAoycK6xprefb5cMN0Gu7QK1jusXcMzXQf7IGWyxv/k9+6NwpekfrPfJItFVlfHQLmC&#10;g8V0aJl4lEj6RAceAABBs53g6THeTt1QeeQHny2A2I2VFjHpQsJTNNdcuKfDF11p1mhr66FDPPs9&#10;eKO4UfwV1Xgq2toceF/PZigBS+rz7X2WZVsPDvBILuwkyAEACI9WHPRJ4iCtv5eqvvL+RExjAJAC&#10;jf3l5vlyseJswq58uXhU3NqgVxUla9ZwzWUCaf7SGv8b5cVPU41HV5Id5kSzNZ7wKSSQ4MJMEtI+&#10;JJLOSCQBAIBX1IHgn1S5WqNdSJfxWQKIXVWUY6X1JdaV8BLN80MjaQo8ZyCFZy4SSNlrz7Zv9F7H&#10;L67YK6l1LjKVa1qO4ZCp6K08+BBymYdPhTEAAHjJJ3lmoNK1Pa7iIBY9AcRurPD+1vlywfUUz8qX&#10;i5nius95VZR9Pg04MHTQGNJ0/1qH/RuHG4H2ZK+kmYwewPFctbrVGUo2PoRLZhHGh0RSp9EhBQAA&#10;8BwznWFCHHQyV3GQxsIqADhTFeVApm7YRgIJ+2Dfd8TsRmIDzY76pu0+XXhvpJrfpfqm9Bcj7o7m&#10;KnCquNnDExtJ3Dx48HI6cuFnYQEAAP+5joNG8hpuiIOOMnAUB83ZCwlAArTGejHdBq+SbjWt7Qwu&#10;qqLkuQwa+vJM+cnx0R7v0yTyxqMH4CvpKiCI2t9AjpmLWYnMCYVPNjIeU2vDxdfcUb0CAID3fIiD&#10;Oo0RdxSh7G/ocNNhPicAUZNxXiOF93ifLxdMt8G+tBKOHe71UHAtxWQaHZ8veZB9RV9lOpHWnpwd&#10;zSCKZNLLrmVzXhetbq/OSQQcqW/0Xz05+J/o1gMAwGtTz+KgO5JJe3E58uOzw3HwAKBF6z5EvIxD&#10;aJ4vFM7DFlMI9cXh+Dpje8j1/o3807eKeZJJz+s3TjYX9pqTCDhUn5+XnnwAI/m+cg0DAMBPvi1g&#10;9RrJJOKgX/WlANLVyI81Y5cAJEJjzafKlwuKk7G3fLl4VNzGoFcVJUU9aFNf4o7vHnQfGRf7jLEz&#10;TBJpIrOdfWOSSX/Laxx4+Bo1+dDqttecRMCxiSSStGbmvuSMRBIAAN66kb0+fdNrFNVNJPBM2Y3s&#10;o+tifJ1xUKANACGShXON6niS8jiG5nlDEgltGMiz/F9KY0L39fHQKWNvGv/5wqNxDk8Zyfi2lXyR&#10;U1qQHUoA6brV7eu+cxIBD0zku+NDIimX73DqiXAAAHx04cnzwlM6Egf9JYFeanHQWJ6hXG84/Fni&#10;UACIncakom2+XDDKDgeT7jWtteuzqihZw8GxxvLs/qdnyaNMtqk5OCHbTCKZjel9rMRrymXEg+lO&#10;uvDnpbXOzEn8LtWILlUejj0EXrPyKJHUke/z0IPXAgAA/vPo0fPCS84ao+5ij4NM8ujOgzhoThwE&#10;IAVVUQ6Vrrl0IeEUmvdktvPAIS7kGX0jz7C+jK1rqo7tsvvjx48fu/9bV97weZuv0LKtdMhMZZE2&#10;5DEDXTnpbjwImIytdFDEuInsTOFL/Yfl34/XdeWzdjkCpeky8E1Eb5Qqgt8f2l4bEI1rz/uojlja&#10;VoE92wylAMamiqAuGhuPOjx8e17YRzMOCn1iQFeC2muP4qC1xEGMscMxfltssYDnvXg4j3uqopwq&#10;rQVeRrq+BB3188I3xWP9f/lyof0coHH/YK3ydH2JfS/kny6nh+2jktd51Pn8VBLJmHjYbrWveSOh&#10;FMrYgYvGj28nHQu5p+HC7AffFoY+B1zVShLpdBrXHsSlkmezSQCLmRpJJMTFJEImHlz3u1IhHWoc&#10;9CDHMMQ4yLdjvpXrGWPscCyNRUDE5aFxP1RVFWVfRqcC+NXnfLnQXrshieSfgSSNBvITQtKo6aQE&#10;UvZKEimTKrAvp7xCD2zlwb8ZTPmw+NJtZCp9TBwZoXdMvIYkUlp8Wxi6D3SzRpJIpyOJhGOt5fnM&#10;544Dkkg4xYPcG10/r9fPC1eOX8Opto34x6c4KJSqzQ/sB4sTkUTCscy4IbUkdlWUIReSAzbVe3hp&#10;70epcf/4rPA3QtWXn0wSRiEli55ycgIp2yOJlDXm+YV+wJrW0jo7k38+KgRVw0a2chDImIyQOyX2&#10;RRIpTT49IIeYSCKJdDqSSDiVz0UeJJFwqlYCnRaMJZlEHHS87k4MpLXfxqliL6SDDpJIOIVaN2RV&#10;lF25H8R0vwPadJkvF5rPBdw/0JbW4qr/7fHvTOWPTQKbD/6Snvw8tYC3bsxm3V28fG0xs7lh/qAR&#10;NIV4I75nA1lEzFR1+dBpaZJZIXYkAXDnTh4EqZJHjHJ57nadSJrI88I0kMTHPl6Kg6rG8W7GPfvs&#10;WzV84j+HGgeRQALgg07jXmg7kTQmgQS86JpnAwSo1cK8fTqRjNDng2N/oY7YOgadSGkby0KsD0Ja&#10;sKAT6XR0IqENW2mz922PJDqR0BZfuuK7co/W2GwcbpFAQpuoJEcbKknKW1MV5WNExRKALe/z5UJr&#10;fYL7B051L8nP1tYK3hzw725kwfVSFi0Qp5QSSMBE5t37cE27bcxcBYB9dOTBEIjVJ0/ujRsZ8f3R&#10;g9cCe0ggAfBRbnONpirKUMaMAq4RdyEUX23sMXtIEsmYSBXEnFMnOpckkJAgM7LTdSKpwwhJAEcg&#10;mEHsLjx6f3XBxzupCkdcSCAB8JnNeyFrQMB+zmX/MMBXWymUt7JGcEwSKZM9g4ZSjUdXUvi2BE5I&#10;3EquaWvHh2EkI3MAYF+dnb1IgNj4lETK5JlhIKP2EL6tjM8lDgLgM5vjVH27zwI+4/sCX5nRp9b2&#10;TD42iWTc0pUUvK0sPhE4IXVmUch1dTEPJQAOZXVOPuCYr/vH3dCVFDyz2XCs+y8CiEvrRUMyyq7D&#10;eQLsjbgLPvos5+ajzdd2ahIpa3QlsVdSeOYyZ36V+oEAxEauZy4T43QUADgUHYyAG6YAhekM4XmQ&#10;Zy7iIAApI/YEDqOVROK5EvtYS0e9ytYYbSSRjIkkJL62+Dthz2d5YGh1ky0gAiaRdO/orfiwgTjs&#10;49qLmFmtgAI8dCv3b1fPDtjfVpJ+F9yLoYBORfiOJBLgJ4pc8JKtrOv3NTvq20wiZfIgXm/e9JYR&#10;d95ay+gNNvAHXjZmMQgW8VCImJFEQoo28uzwnjjIW2Z83W3qBwJqSFQCAIA2PUhHnPq6fttJJMOM&#10;uCOI8stXOdFYvAT2M5ZRnfiVVkAc80I012G0ycdFKqqvkapZIw5acxZ44zNxEBzgfAMAHIP9GrFr&#10;LvHFhau1MltJJGNGMskLc+k+uqYa6je2L8wsooVvopxICuE7qhEQbyNPIvFQiDb5uEjFOY62hBpD&#10;zGTExCXJJKfmMiWDKQxwgXshsvmx0AAABIZJREFU2mTjfKJ7HDiMVtzF/QOGSR4NXZ8XtpNIBskk&#10;N9YSuLJp7PNsHxeOexwmcv3S2NwwhHNG48YV+0PTRtqQgVNtPf2+TDx4DYjDNPB3YfaN/UAcpGrd&#10;CLhZJIUrU5LIaImt4lTWK4DDaMVdM+4fyXvwJXlkaCWRDJNMesdeI1Y1N9hiEedlM8uJgdAXPvAf&#10;c/2ynUgK5ZyxnQBJ4bvDngxog6/flRUL5mhJLPeDaaOojjjIHlNEp7rRMPAC4nG0wVbcwHoFsL9t&#10;vlxofmfook7PVraieStj67x6lv3jx48fLv9+V0as1fuO9Fy+kEhs5eHilrF1B6kf7EcWfu9aAljE&#10;pS8P23ni50y9EPbd0u/eyv0hBfW5dJ7Ie4Udbz2usu9LMqnjwWtBmO4lTohRX94bcVA71rLYwoI9&#10;fLSyFDsgDVZjxKooiUeA/XzOlwvtxA73jzQ8yNqQ18+xrpNITRfyY2MxP3YETaextch1yWcSra5U&#10;BLR9Mw/tnKmPwZmF35vSd8fWuYQ0fA6gQq1eIL/z4HUgPFt5RkuhMOpCviss4h2ukgI6nrnhs4E8&#10;71FUgWO8t1mNXhUlRT/A66p8uRg4OE7cP+JlEkfTUOIdn5JIRreRUCKQetm9BEyMajhd3RH3pcXf&#10;9yDnMOLV9uL/XLp7QmLjgSbF7w6JJBwjpA4NEkk41DbRPT1NHHTNPeFF20a1JnEQQsFCII6hUlxX&#10;FSXnJ/C8umBlmC8Xrhb6+X7GYS2f41T+GVyhnI9JpCYSSr+r5CFiwsi61rU11q6ShQ8+nzS0cd6E&#10;XG1dX5+/tfS7Uv7udKWj5MqD1wL/hdCBtGso10vGduE1lSQeU9/suy/32CFx0L/mch0JpmIT2GH2&#10;LLbRyY+4bKWgQK3LUhJJt5yfwC/qItexwwSSwf0jPJUki1byT19H0O/N9yTSLhNIDROrzqsaAVPw&#10;J53n6kW5Tye8xLmcpwS2abmWc+eYypBKzpmQv9tDuT6dUhlzL8cx9e/OUBZPGe2KpzzItSbUxfWu&#10;nN/XJJPwhLU877KJ8O+6cn8wsVBK35+HRtUmcRBiMZRrHYuB2GU6LW9cXfOqohxTyA38M/kpXy58&#10;63jm/uGfuaxjreS6vYq1GC60JFJTX748gwiTSqbFbUalnRNDqcA55JzayoX8NqLjgMMcUxnyVc6b&#10;GL7jXTn/D01+rGVBeWrpdYWq27i/AatQW95fYJ7jrG0UjWBsGlV6OOz7Y2KhGOOgYEd9AAfoNr7H&#10;wMynEZ1VURKPIDU/EwEeJo6ewv3DDXNubFKMXUJOIj2lGUz1Awqo5o1MZRQtbpEwHQHPVXxuG0Eu&#10;m/nCGEhS5LnzZt7YPC/G73q/MYb0uYRac4GI5BEAAKdpLvSFGgfNGhWcAAAAADwSWxLpKSaQMv80&#10;Py7GQDRb3JptbgjDQIL0TD43KiPxmm6jMuQx0YWR5jFIsloDAABHho37MHEQAAAAgKOkkER6SXNx&#10;s7vTBrj731+zu0DcTDKE0AoJAAAAIA3NWKe/M1qyrTiI4hEAAAAgdFmW/T/LKs7kJZMZnAAAAABJ&#10;RU5ErkJgglBLAQItABQABgAIAAAAIQC746FeEwEAAEYCAAATAAAAAAAAAAAAAAAAAAAAAABbQ29u&#10;dGVudF9UeXBlc10ueG1sUEsBAi0AFAAGAAgAAAAhADj9If/WAAAAlAEAAAsAAAAAAAAAAAAAAAAA&#10;RAEAAF9yZWxzLy5yZWxzUEsBAi0AFAAGAAgAAAAhAK/QfqDKAgAA7ggAAA4AAAAAAAAAAAAAAAAA&#10;QwIAAGRycy9lMm9Eb2MueG1sUEsBAi0AFAAGAAgAAAAhALPXP6bHAAAApQEAABkAAAAAAAAAAAAA&#10;AAAAOQUAAGRycy9fcmVscy9lMm9Eb2MueG1sLnJlbHNQSwECLQAUAAYACAAAACEAJulH7eEAAAAL&#10;AQAADwAAAAAAAAAAAAAAAAA3BgAAZHJzL2Rvd25yZXYueG1sUEsBAi0ACgAAAAAAAAAhAFv1AAhN&#10;wQQATcEEABQAAAAAAAAAAAAAAAAARQcAAGRycy9tZWRpYS9pbWFnZTEuanBnUEsBAi0ACgAAAAAA&#10;AAAhAKRwGEbsRAAA7EQAABQAAAAAAAAAAAAAAAAAxMgEAGRycy9tZWRpYS9pbWFnZTIucG5nUEsF&#10;BgAAAAAHAAcAvgEAAOINBQAAAA==&#10;">
                    <v:shape id="Picture 4" o:spid="_x0000_s1027" type="#_x0000_t75" style="position:absolute;width:75533;height:113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hHwQAAANoAAAAPAAAAZHJzL2Rvd25yZXYueG1sRI9BawIx&#10;FITvBf9DeII3zVZr0dUoVhB6UdCK58fmuVm6eVmT1F3/fVMQehxm5htmue5sLe7kQ+VYwesoA0Fc&#10;OF1xqeD8tRvOQISIrLF2TAoeFGC96r0sMdeu5SPdT7EUCcIhRwUmxiaXMhSGLIaRa4iTd3XeYkzS&#10;l1J7bBPc1nKcZe/SYsVpwWBDW0PF9+nHKvCTqbmc7bz94Ft38JPb/krZXqlBv9ssQETq4n/42f7U&#10;Ct7g70q6AXL1CwAA//8DAFBLAQItABQABgAIAAAAIQDb4fbL7gAAAIUBAAATAAAAAAAAAAAAAAAA&#10;AAAAAABbQ29udGVudF9UeXBlc10ueG1sUEsBAi0AFAAGAAgAAAAhAFr0LFu/AAAAFQEAAAsAAAAA&#10;AAAAAAAAAAAAHwEAAF9yZWxzLy5yZWxzUEsBAi0AFAAGAAgAAAAhAF//KEfBAAAA2gAAAA8AAAAA&#10;AAAAAAAAAAAABwIAAGRycy9kb3ducmV2LnhtbFBLBQYAAAAAAwADALcAAAD1AgAAAAA=&#10;">
                      <v:imagedata r:id="rId13" o:title=""/>
                      <v:path arrowok="t"/>
                    </v:shape>
                    <v:shape id="Picture 6" o:spid="_x0000_s1028" type="#_x0000_t75" style="position:absolute;left:4000;top:4953;width:33052;height:4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TEfwgAAANoAAAAPAAAAZHJzL2Rvd25yZXYueG1sRI9Pi8Iw&#10;FMTvgt8hPMGbpoqIdo0iguJBcNc/90fytu1u81KbVOu3NwsLHoeZ+Q2zWLW2FHeqfeFYwWiYgCDW&#10;zhScKbict4MZCB+QDZaOScGTPKyW3c4CU+Me/EX3U8hEhLBPUUEeQpVK6XVOFv3QVcTR+3a1xRBl&#10;nUlT4yPCbSnHSTKVFguOCzlWtMlJ/54aq6BJmvnxsptNPpvDj2/1DfX+elOq32vXHyACteEd/m/v&#10;jYIp/F2JN0AuXwAAAP//AwBQSwECLQAUAAYACAAAACEA2+H2y+4AAACFAQAAEwAAAAAAAAAAAAAA&#10;AAAAAAAAW0NvbnRlbnRfVHlwZXNdLnhtbFBLAQItABQABgAIAAAAIQBa9CxbvwAAABUBAAALAAAA&#10;AAAAAAAAAAAAAB8BAABfcmVscy8ucmVsc1BLAQItABQABgAIAAAAIQC4MTEfwgAAANoAAAAPAAAA&#10;AAAAAAAAAAAAAAcCAABkcnMvZG93bnJldi54bWxQSwUGAAAAAAMAAwC3AAAA9gIAAAAA&#10;">
                      <v:imagedata r:id="rId14" o:title=""/>
                      <v:path arrowok="t"/>
                    </v:shape>
                    <w10:wrap anchorx="page"/>
                  </v:group>
                </w:pict>
              </mc:Fallback>
            </mc:AlternateContent>
          </w:r>
        </w:p>
        <w:p w14:paraId="29C5BD2A" w14:textId="7372839B" w:rsidR="0073210A" w:rsidRPr="00CF3084" w:rsidRDefault="00526025" w:rsidP="00CF3084">
          <w:pPr>
            <w:pStyle w:val="Title"/>
            <w:spacing w:before="3480"/>
          </w:pPr>
          <w:sdt>
            <w:sdtPr>
              <w:rPr>
                <w:b/>
                <w:sz w:val="50"/>
                <w:szCs w:val="50"/>
              </w:rPr>
              <w:alias w:val="Title"/>
              <w:tag w:val=""/>
              <w:id w:val="-689759080"/>
              <w:dataBinding w:prefixMappings="xmlns:ns0='http://purl.org/dc/elements/1.1/' xmlns:ns1='http://schemas.openxmlformats.org/package/2006/metadata/core-properties' " w:xpath="/ns1:coreProperties[1]/ns0:title[1]" w:storeItemID="{6C3C8BC8-F283-45AE-878A-BAB7291924A1}"/>
              <w:text/>
            </w:sdtPr>
            <w:sdtEndPr/>
            <w:sdtContent>
              <w:r w:rsidR="00190C51" w:rsidRPr="006E4E84">
                <w:rPr>
                  <w:b/>
                  <w:sz w:val="50"/>
                  <w:szCs w:val="50"/>
                </w:rPr>
                <w:t>ASSESSMENT &amp; SELECTION OF STUDENTS</w:t>
              </w:r>
            </w:sdtContent>
          </w:sdt>
        </w:p>
        <w:p w14:paraId="21F6CBED" w14:textId="00D3AE57" w:rsidR="0073210A" w:rsidRPr="006E4E84" w:rsidRDefault="00F64A05" w:rsidP="00F64A05">
          <w:pPr>
            <w:pStyle w:val="Subtitle"/>
            <w:spacing w:after="120" w:line="240" w:lineRule="auto"/>
            <w:rPr>
              <w:color w:val="FFFFFF" w:themeColor="background1"/>
              <w:szCs w:val="36"/>
            </w:rPr>
          </w:pPr>
          <w:r w:rsidRPr="006E4E84">
            <w:rPr>
              <w:color w:val="FFFFFF" w:themeColor="background1"/>
              <w:szCs w:val="36"/>
            </w:rPr>
            <w:t xml:space="preserve">RTO Code: </w:t>
          </w:r>
          <w:r w:rsidR="000E2A84">
            <w:rPr>
              <w:color w:val="FFFFFF" w:themeColor="background1"/>
              <w:szCs w:val="36"/>
            </w:rPr>
            <w:t>45486</w:t>
          </w:r>
        </w:p>
        <w:p w14:paraId="7A71D4AC" w14:textId="68DD80C9" w:rsidR="0073210A" w:rsidRPr="006E4E84" w:rsidRDefault="00F64A05" w:rsidP="006E4E84">
          <w:pPr>
            <w:pStyle w:val="Subtitle"/>
            <w:spacing w:after="120" w:line="240" w:lineRule="auto"/>
            <w:rPr>
              <w:i w:val="0"/>
              <w:color w:val="FFFFFF" w:themeColor="background1"/>
              <w:szCs w:val="36"/>
            </w:rPr>
          </w:pPr>
          <w:r w:rsidRPr="006E4E84">
            <w:rPr>
              <w:color w:val="FFFFFF" w:themeColor="background1"/>
              <w:szCs w:val="36"/>
            </w:rPr>
            <w:t xml:space="preserve">Created:  </w:t>
          </w:r>
          <w:r w:rsidR="00C4624A" w:rsidRPr="006E4E84">
            <w:rPr>
              <w:color w:val="FFFFFF" w:themeColor="background1"/>
              <w:szCs w:val="36"/>
            </w:rPr>
            <w:t>20/07</w:t>
          </w:r>
          <w:r w:rsidRPr="006E4E84">
            <w:rPr>
              <w:color w:val="FFFFFF" w:themeColor="background1"/>
              <w:szCs w:val="36"/>
            </w:rPr>
            <w:t>/2017</w:t>
          </w:r>
        </w:p>
        <w:p w14:paraId="7BF8B434" w14:textId="107AB8A5" w:rsidR="00F64A05" w:rsidRPr="006E4E84" w:rsidRDefault="00F64A05" w:rsidP="006E4E84">
          <w:pPr>
            <w:pStyle w:val="Subtitle"/>
            <w:spacing w:after="120" w:line="240" w:lineRule="auto"/>
            <w:rPr>
              <w:i w:val="0"/>
              <w:color w:val="FFFFFF" w:themeColor="background1"/>
              <w:szCs w:val="36"/>
            </w:rPr>
          </w:pPr>
          <w:r w:rsidRPr="006E4E84">
            <w:rPr>
              <w:color w:val="FFFFFF" w:themeColor="background1"/>
              <w:szCs w:val="36"/>
            </w:rPr>
            <w:t xml:space="preserve">Last Modified:  </w:t>
          </w:r>
          <w:r w:rsidR="007516AB">
            <w:rPr>
              <w:color w:val="FFFFFF" w:themeColor="background1"/>
              <w:szCs w:val="36"/>
            </w:rPr>
            <w:t>2</w:t>
          </w:r>
          <w:r w:rsidR="009311B7">
            <w:rPr>
              <w:color w:val="FFFFFF" w:themeColor="background1"/>
              <w:szCs w:val="36"/>
            </w:rPr>
            <w:t>4</w:t>
          </w:r>
          <w:r w:rsidR="00FB32AD">
            <w:rPr>
              <w:color w:val="FFFFFF" w:themeColor="background1"/>
              <w:szCs w:val="36"/>
            </w:rPr>
            <w:t>/</w:t>
          </w:r>
          <w:r w:rsidR="009311B7">
            <w:rPr>
              <w:color w:val="FFFFFF" w:themeColor="background1"/>
              <w:szCs w:val="36"/>
            </w:rPr>
            <w:t>03</w:t>
          </w:r>
          <w:r w:rsidR="007516AB">
            <w:rPr>
              <w:color w:val="FFFFFF" w:themeColor="background1"/>
              <w:szCs w:val="36"/>
            </w:rPr>
            <w:t>/202</w:t>
          </w:r>
          <w:r w:rsidR="009311B7">
            <w:rPr>
              <w:color w:val="FFFFFF" w:themeColor="background1"/>
              <w:szCs w:val="36"/>
            </w:rPr>
            <w:t>2</w:t>
          </w:r>
        </w:p>
        <w:p w14:paraId="0F263A7C" w14:textId="08CB2E13" w:rsidR="00F64A05" w:rsidRPr="006E4E84" w:rsidRDefault="00F64A05" w:rsidP="006E4E84">
          <w:pPr>
            <w:pStyle w:val="Subtitle"/>
            <w:spacing w:after="120" w:line="240" w:lineRule="auto"/>
            <w:rPr>
              <w:i w:val="0"/>
              <w:color w:val="FFFFFF" w:themeColor="background1"/>
              <w:szCs w:val="36"/>
            </w:rPr>
          </w:pPr>
          <w:r w:rsidRPr="006E4E84">
            <w:rPr>
              <w:color w:val="FFFFFF" w:themeColor="background1"/>
              <w:szCs w:val="36"/>
            </w:rPr>
            <w:t xml:space="preserve">Revision Date:  </w:t>
          </w:r>
          <w:r w:rsidR="00652456">
            <w:rPr>
              <w:color w:val="FFFFFF" w:themeColor="background1"/>
              <w:szCs w:val="36"/>
            </w:rPr>
            <w:t>2</w:t>
          </w:r>
          <w:r w:rsidR="009311B7">
            <w:rPr>
              <w:color w:val="FFFFFF" w:themeColor="background1"/>
              <w:szCs w:val="36"/>
            </w:rPr>
            <w:t>3</w:t>
          </w:r>
          <w:r w:rsidR="00F27978" w:rsidRPr="006E4E84">
            <w:rPr>
              <w:color w:val="FFFFFF" w:themeColor="background1"/>
              <w:szCs w:val="36"/>
            </w:rPr>
            <w:t>/</w:t>
          </w:r>
          <w:r w:rsidR="009311B7">
            <w:rPr>
              <w:color w:val="FFFFFF" w:themeColor="background1"/>
              <w:szCs w:val="36"/>
            </w:rPr>
            <w:t>03</w:t>
          </w:r>
          <w:r w:rsidR="00F27978" w:rsidRPr="006E4E84">
            <w:rPr>
              <w:color w:val="FFFFFF" w:themeColor="background1"/>
              <w:szCs w:val="36"/>
            </w:rPr>
            <w:t>/20</w:t>
          </w:r>
          <w:r w:rsidR="007516AB">
            <w:rPr>
              <w:color w:val="FFFFFF" w:themeColor="background1"/>
              <w:szCs w:val="36"/>
            </w:rPr>
            <w:t>2</w:t>
          </w:r>
          <w:r w:rsidR="009311B7">
            <w:rPr>
              <w:color w:val="FFFFFF" w:themeColor="background1"/>
              <w:szCs w:val="36"/>
            </w:rPr>
            <w:t>3</w:t>
          </w:r>
        </w:p>
        <w:p w14:paraId="489E69CF" w14:textId="77777777" w:rsidR="00F64A05" w:rsidRPr="006E4E84" w:rsidRDefault="00F64A05" w:rsidP="006E4E84">
          <w:pPr>
            <w:pStyle w:val="Subtitle"/>
            <w:spacing w:after="120" w:line="240" w:lineRule="auto"/>
            <w:rPr>
              <w:i w:val="0"/>
              <w:color w:val="FFFFFF" w:themeColor="background1"/>
              <w:szCs w:val="36"/>
            </w:rPr>
          </w:pPr>
        </w:p>
        <w:p w14:paraId="004DFDF9" w14:textId="73590980" w:rsidR="00F64A05" w:rsidRPr="006E4E84" w:rsidRDefault="00F03B84" w:rsidP="006E4E84">
          <w:pPr>
            <w:pStyle w:val="Subtitle"/>
            <w:spacing w:after="120" w:line="240" w:lineRule="auto"/>
            <w:rPr>
              <w:i w:val="0"/>
              <w:color w:val="FFFFFF" w:themeColor="background1"/>
              <w:szCs w:val="36"/>
            </w:rPr>
          </w:pPr>
          <w:r w:rsidRPr="006E4E84">
            <w:rPr>
              <w:color w:val="FFFFFF" w:themeColor="background1"/>
              <w:szCs w:val="36"/>
            </w:rPr>
            <w:t>Appr</w:t>
          </w:r>
          <w:r w:rsidR="00F64A05" w:rsidRPr="006E4E84">
            <w:rPr>
              <w:color w:val="FFFFFF" w:themeColor="background1"/>
              <w:szCs w:val="36"/>
            </w:rPr>
            <w:t>oved by</w:t>
          </w:r>
          <w:r w:rsidR="00430C19">
            <w:rPr>
              <w:color w:val="FFFFFF" w:themeColor="background1"/>
              <w:szCs w:val="36"/>
            </w:rPr>
            <w:t>: Laura Mabikafola</w:t>
          </w:r>
        </w:p>
        <w:p w14:paraId="4B14EFC8" w14:textId="49FDB5F0" w:rsidR="00F64A05" w:rsidRPr="00F64A05" w:rsidRDefault="00F64A05" w:rsidP="006E4E84">
          <w:pPr>
            <w:pStyle w:val="Subtitle"/>
            <w:spacing w:after="120" w:line="240" w:lineRule="auto"/>
            <w:rPr>
              <w:color w:val="FFFFFF" w:themeColor="background1"/>
              <w:sz w:val="28"/>
              <w:szCs w:val="28"/>
            </w:rPr>
          </w:pPr>
          <w:r w:rsidRPr="006E4E84">
            <w:rPr>
              <w:color w:val="FFFFFF" w:themeColor="background1"/>
              <w:szCs w:val="36"/>
            </w:rPr>
            <w:t>General Manager</w:t>
          </w:r>
        </w:p>
        <w:p w14:paraId="7D3F9994" w14:textId="1A088A4C" w:rsidR="0073210A" w:rsidRDefault="0073210A">
          <w:r>
            <w:br w:type="page"/>
          </w:r>
        </w:p>
        <w:sdt>
          <w:sdtPr>
            <w:rPr>
              <w:rFonts w:eastAsiaTheme="minorHAnsi" w:cstheme="minorBidi"/>
              <w:bCs w:val="0"/>
              <w:color w:val="auto"/>
              <w:sz w:val="22"/>
              <w:szCs w:val="22"/>
              <w:lang w:eastAsia="en-US"/>
            </w:rPr>
            <w:id w:val="-1619598121"/>
            <w:docPartObj>
              <w:docPartGallery w:val="Table of Contents"/>
              <w:docPartUnique/>
            </w:docPartObj>
          </w:sdtPr>
          <w:sdtEndPr>
            <w:rPr>
              <w:b/>
              <w:noProof/>
            </w:rPr>
          </w:sdtEndPr>
          <w:sdtContent>
            <w:p w14:paraId="0BF3CDC3" w14:textId="18FE3819" w:rsidR="0073210A" w:rsidRDefault="0073210A">
              <w:pPr>
                <w:pStyle w:val="TOCHeading"/>
              </w:pPr>
              <w:r>
                <w:t>Contents</w:t>
              </w:r>
            </w:p>
            <w:p w14:paraId="60140137" w14:textId="0B285188" w:rsidR="00F91601" w:rsidRDefault="0073210A">
              <w:pPr>
                <w:pStyle w:val="TOC1"/>
                <w:rPr>
                  <w:rFonts w:eastAsiaTheme="minorEastAsia"/>
                  <w:b w:val="0"/>
                  <w:noProof/>
                  <w:color w:val="auto"/>
                  <w:sz w:val="22"/>
                  <w:lang w:eastAsia="en-AU"/>
                </w:rPr>
              </w:pPr>
              <w:r>
                <w:fldChar w:fldCharType="begin"/>
              </w:r>
              <w:r>
                <w:instrText xml:space="preserve"> TOC \o "1-3" \h \z \u </w:instrText>
              </w:r>
              <w:r>
                <w:fldChar w:fldCharType="separate"/>
              </w:r>
              <w:hyperlink w:anchor="_Toc531958941" w:history="1">
                <w:r w:rsidR="00F91601" w:rsidRPr="005848BD">
                  <w:rPr>
                    <w:rStyle w:val="Hyperlink"/>
                    <w:noProof/>
                  </w:rPr>
                  <w:t>Documents</w:t>
                </w:r>
                <w:r w:rsidR="00F91601">
                  <w:rPr>
                    <w:noProof/>
                    <w:webHidden/>
                  </w:rPr>
                  <w:tab/>
                </w:r>
                <w:r w:rsidR="00F91601">
                  <w:rPr>
                    <w:noProof/>
                    <w:webHidden/>
                  </w:rPr>
                  <w:fldChar w:fldCharType="begin"/>
                </w:r>
                <w:r w:rsidR="00F91601">
                  <w:rPr>
                    <w:noProof/>
                    <w:webHidden/>
                  </w:rPr>
                  <w:instrText xml:space="preserve"> PAGEREF _Toc531958941 \h </w:instrText>
                </w:r>
                <w:r w:rsidR="00F91601">
                  <w:rPr>
                    <w:noProof/>
                    <w:webHidden/>
                  </w:rPr>
                </w:r>
                <w:r w:rsidR="00F91601">
                  <w:rPr>
                    <w:noProof/>
                    <w:webHidden/>
                  </w:rPr>
                  <w:fldChar w:fldCharType="separate"/>
                </w:r>
                <w:r w:rsidR="00D95E9E">
                  <w:rPr>
                    <w:noProof/>
                    <w:webHidden/>
                  </w:rPr>
                  <w:t>4</w:t>
                </w:r>
                <w:r w:rsidR="00F91601">
                  <w:rPr>
                    <w:noProof/>
                    <w:webHidden/>
                  </w:rPr>
                  <w:fldChar w:fldCharType="end"/>
                </w:r>
              </w:hyperlink>
            </w:p>
            <w:p w14:paraId="7A7F7544" w14:textId="7409ACEE" w:rsidR="00F91601" w:rsidRDefault="00526025">
              <w:pPr>
                <w:pStyle w:val="TOC1"/>
                <w:rPr>
                  <w:rFonts w:eastAsiaTheme="minorEastAsia"/>
                  <w:b w:val="0"/>
                  <w:noProof/>
                  <w:color w:val="auto"/>
                  <w:sz w:val="22"/>
                  <w:lang w:eastAsia="en-AU"/>
                </w:rPr>
              </w:pPr>
              <w:hyperlink w:anchor="_Toc531958942" w:history="1">
                <w:r w:rsidR="00F91601" w:rsidRPr="005848BD">
                  <w:rPr>
                    <w:rStyle w:val="Hyperlink"/>
                    <w:noProof/>
                  </w:rPr>
                  <w:t>References</w:t>
                </w:r>
                <w:r w:rsidR="00F91601">
                  <w:rPr>
                    <w:noProof/>
                    <w:webHidden/>
                  </w:rPr>
                  <w:tab/>
                </w:r>
                <w:r w:rsidR="00F91601">
                  <w:rPr>
                    <w:noProof/>
                    <w:webHidden/>
                  </w:rPr>
                  <w:fldChar w:fldCharType="begin"/>
                </w:r>
                <w:r w:rsidR="00F91601">
                  <w:rPr>
                    <w:noProof/>
                    <w:webHidden/>
                  </w:rPr>
                  <w:instrText xml:space="preserve"> PAGEREF _Toc531958942 \h </w:instrText>
                </w:r>
                <w:r w:rsidR="00F91601">
                  <w:rPr>
                    <w:noProof/>
                    <w:webHidden/>
                  </w:rPr>
                </w:r>
                <w:r w:rsidR="00F91601">
                  <w:rPr>
                    <w:noProof/>
                    <w:webHidden/>
                  </w:rPr>
                  <w:fldChar w:fldCharType="separate"/>
                </w:r>
                <w:r w:rsidR="00D95E9E">
                  <w:rPr>
                    <w:noProof/>
                    <w:webHidden/>
                  </w:rPr>
                  <w:t>4</w:t>
                </w:r>
                <w:r w:rsidR="00F91601">
                  <w:rPr>
                    <w:noProof/>
                    <w:webHidden/>
                  </w:rPr>
                  <w:fldChar w:fldCharType="end"/>
                </w:r>
              </w:hyperlink>
            </w:p>
            <w:p w14:paraId="06C2AD30" w14:textId="25A3DF37" w:rsidR="00F91601" w:rsidRDefault="00526025">
              <w:pPr>
                <w:pStyle w:val="TOC1"/>
                <w:rPr>
                  <w:rFonts w:eastAsiaTheme="minorEastAsia"/>
                  <w:b w:val="0"/>
                  <w:noProof/>
                  <w:color w:val="auto"/>
                  <w:sz w:val="22"/>
                  <w:lang w:eastAsia="en-AU"/>
                </w:rPr>
              </w:pPr>
              <w:hyperlink w:anchor="_Toc531958943" w:history="1">
                <w:r w:rsidR="00F91601" w:rsidRPr="005848BD">
                  <w:rPr>
                    <w:rStyle w:val="Hyperlink"/>
                    <w:noProof/>
                  </w:rPr>
                  <w:t>Purpose</w:t>
                </w:r>
                <w:r w:rsidR="00F91601">
                  <w:rPr>
                    <w:noProof/>
                    <w:webHidden/>
                  </w:rPr>
                  <w:tab/>
                </w:r>
                <w:r w:rsidR="00F91601">
                  <w:rPr>
                    <w:noProof/>
                    <w:webHidden/>
                  </w:rPr>
                  <w:fldChar w:fldCharType="begin"/>
                </w:r>
                <w:r w:rsidR="00F91601">
                  <w:rPr>
                    <w:noProof/>
                    <w:webHidden/>
                  </w:rPr>
                  <w:instrText xml:space="preserve"> PAGEREF _Toc531958943 \h </w:instrText>
                </w:r>
                <w:r w:rsidR="00F91601">
                  <w:rPr>
                    <w:noProof/>
                    <w:webHidden/>
                  </w:rPr>
                </w:r>
                <w:r w:rsidR="00F91601">
                  <w:rPr>
                    <w:noProof/>
                    <w:webHidden/>
                  </w:rPr>
                  <w:fldChar w:fldCharType="separate"/>
                </w:r>
                <w:r w:rsidR="00D95E9E">
                  <w:rPr>
                    <w:noProof/>
                    <w:webHidden/>
                  </w:rPr>
                  <w:t>6</w:t>
                </w:r>
                <w:r w:rsidR="00F91601">
                  <w:rPr>
                    <w:noProof/>
                    <w:webHidden/>
                  </w:rPr>
                  <w:fldChar w:fldCharType="end"/>
                </w:r>
              </w:hyperlink>
            </w:p>
            <w:p w14:paraId="757ACB19" w14:textId="36EB41B9" w:rsidR="00F91601" w:rsidRDefault="00526025">
              <w:pPr>
                <w:pStyle w:val="TOC1"/>
                <w:rPr>
                  <w:rFonts w:eastAsiaTheme="minorEastAsia"/>
                  <w:b w:val="0"/>
                  <w:noProof/>
                  <w:color w:val="auto"/>
                  <w:sz w:val="22"/>
                  <w:lang w:eastAsia="en-AU"/>
                </w:rPr>
              </w:pPr>
              <w:hyperlink w:anchor="_Toc531958944" w:history="1">
                <w:r w:rsidR="00F91601" w:rsidRPr="005848BD">
                  <w:rPr>
                    <w:rStyle w:val="Hyperlink"/>
                    <w:noProof/>
                  </w:rPr>
                  <w:t>Scope</w:t>
                </w:r>
                <w:r w:rsidR="00F91601">
                  <w:rPr>
                    <w:noProof/>
                    <w:webHidden/>
                  </w:rPr>
                  <w:tab/>
                </w:r>
                <w:r w:rsidR="00F91601">
                  <w:rPr>
                    <w:noProof/>
                    <w:webHidden/>
                  </w:rPr>
                  <w:fldChar w:fldCharType="begin"/>
                </w:r>
                <w:r w:rsidR="00F91601">
                  <w:rPr>
                    <w:noProof/>
                    <w:webHidden/>
                  </w:rPr>
                  <w:instrText xml:space="preserve"> PAGEREF _Toc531958944 \h </w:instrText>
                </w:r>
                <w:r w:rsidR="00F91601">
                  <w:rPr>
                    <w:noProof/>
                    <w:webHidden/>
                  </w:rPr>
                </w:r>
                <w:r w:rsidR="00F91601">
                  <w:rPr>
                    <w:noProof/>
                    <w:webHidden/>
                  </w:rPr>
                  <w:fldChar w:fldCharType="separate"/>
                </w:r>
                <w:r w:rsidR="00D95E9E">
                  <w:rPr>
                    <w:noProof/>
                    <w:webHidden/>
                  </w:rPr>
                  <w:t>6</w:t>
                </w:r>
                <w:r w:rsidR="00F91601">
                  <w:rPr>
                    <w:noProof/>
                    <w:webHidden/>
                  </w:rPr>
                  <w:fldChar w:fldCharType="end"/>
                </w:r>
              </w:hyperlink>
            </w:p>
            <w:p w14:paraId="02CE74EC" w14:textId="4142431E" w:rsidR="00F91601" w:rsidRDefault="00526025">
              <w:pPr>
                <w:pStyle w:val="TOC1"/>
                <w:rPr>
                  <w:rFonts w:eastAsiaTheme="minorEastAsia"/>
                  <w:b w:val="0"/>
                  <w:noProof/>
                  <w:color w:val="auto"/>
                  <w:sz w:val="22"/>
                  <w:lang w:eastAsia="en-AU"/>
                </w:rPr>
              </w:pPr>
              <w:hyperlink w:anchor="_Toc531958945" w:history="1">
                <w:r w:rsidR="00F91601" w:rsidRPr="005848BD">
                  <w:rPr>
                    <w:rStyle w:val="Hyperlink"/>
                    <w:noProof/>
                  </w:rPr>
                  <w:t>Definitions</w:t>
                </w:r>
                <w:r w:rsidR="00F91601">
                  <w:rPr>
                    <w:noProof/>
                    <w:webHidden/>
                  </w:rPr>
                  <w:tab/>
                </w:r>
                <w:r w:rsidR="00F91601">
                  <w:rPr>
                    <w:noProof/>
                    <w:webHidden/>
                  </w:rPr>
                  <w:fldChar w:fldCharType="begin"/>
                </w:r>
                <w:r w:rsidR="00F91601">
                  <w:rPr>
                    <w:noProof/>
                    <w:webHidden/>
                  </w:rPr>
                  <w:instrText xml:space="preserve"> PAGEREF _Toc531958945 \h </w:instrText>
                </w:r>
                <w:r w:rsidR="00F91601">
                  <w:rPr>
                    <w:noProof/>
                    <w:webHidden/>
                  </w:rPr>
                </w:r>
                <w:r w:rsidR="00F91601">
                  <w:rPr>
                    <w:noProof/>
                    <w:webHidden/>
                  </w:rPr>
                  <w:fldChar w:fldCharType="separate"/>
                </w:r>
                <w:r w:rsidR="00D95E9E">
                  <w:rPr>
                    <w:noProof/>
                    <w:webHidden/>
                  </w:rPr>
                  <w:t>6</w:t>
                </w:r>
                <w:r w:rsidR="00F91601">
                  <w:rPr>
                    <w:noProof/>
                    <w:webHidden/>
                  </w:rPr>
                  <w:fldChar w:fldCharType="end"/>
                </w:r>
              </w:hyperlink>
            </w:p>
            <w:p w14:paraId="45683882" w14:textId="64D9A752" w:rsidR="00F91601" w:rsidRDefault="00526025">
              <w:pPr>
                <w:pStyle w:val="TOC1"/>
                <w:rPr>
                  <w:rFonts w:eastAsiaTheme="minorEastAsia"/>
                  <w:b w:val="0"/>
                  <w:noProof/>
                  <w:color w:val="auto"/>
                  <w:sz w:val="22"/>
                  <w:lang w:eastAsia="en-AU"/>
                </w:rPr>
              </w:pPr>
              <w:hyperlink w:anchor="_Toc531958946" w:history="1">
                <w:r w:rsidR="00F91601" w:rsidRPr="005848BD">
                  <w:rPr>
                    <w:rStyle w:val="Hyperlink"/>
                    <w:noProof/>
                  </w:rPr>
                  <w:t>Policy</w:t>
                </w:r>
                <w:r w:rsidR="00F91601">
                  <w:rPr>
                    <w:noProof/>
                    <w:webHidden/>
                  </w:rPr>
                  <w:tab/>
                </w:r>
                <w:r w:rsidR="00F91601">
                  <w:rPr>
                    <w:noProof/>
                    <w:webHidden/>
                  </w:rPr>
                  <w:fldChar w:fldCharType="begin"/>
                </w:r>
                <w:r w:rsidR="00F91601">
                  <w:rPr>
                    <w:noProof/>
                    <w:webHidden/>
                  </w:rPr>
                  <w:instrText xml:space="preserve"> PAGEREF _Toc531958946 \h </w:instrText>
                </w:r>
                <w:r w:rsidR="00F91601">
                  <w:rPr>
                    <w:noProof/>
                    <w:webHidden/>
                  </w:rPr>
                </w:r>
                <w:r w:rsidR="00F91601">
                  <w:rPr>
                    <w:noProof/>
                    <w:webHidden/>
                  </w:rPr>
                  <w:fldChar w:fldCharType="separate"/>
                </w:r>
                <w:r w:rsidR="00D95E9E">
                  <w:rPr>
                    <w:noProof/>
                    <w:webHidden/>
                  </w:rPr>
                  <w:t>7</w:t>
                </w:r>
                <w:r w:rsidR="00F91601">
                  <w:rPr>
                    <w:noProof/>
                    <w:webHidden/>
                  </w:rPr>
                  <w:fldChar w:fldCharType="end"/>
                </w:r>
              </w:hyperlink>
            </w:p>
            <w:p w14:paraId="4A4CA49A" w14:textId="6B6FAF7C" w:rsidR="00F91601" w:rsidRDefault="00526025">
              <w:pPr>
                <w:pStyle w:val="TOC1"/>
                <w:rPr>
                  <w:rFonts w:eastAsiaTheme="minorEastAsia"/>
                  <w:b w:val="0"/>
                  <w:noProof/>
                  <w:color w:val="auto"/>
                  <w:sz w:val="22"/>
                  <w:lang w:eastAsia="en-AU"/>
                </w:rPr>
              </w:pPr>
              <w:hyperlink w:anchor="_Toc531958947" w:history="1">
                <w:r w:rsidR="00F91601" w:rsidRPr="005848BD">
                  <w:rPr>
                    <w:rStyle w:val="Hyperlink"/>
                    <w:noProof/>
                  </w:rPr>
                  <w:t>Procedure</w:t>
                </w:r>
                <w:r w:rsidR="00F91601">
                  <w:rPr>
                    <w:noProof/>
                    <w:webHidden/>
                  </w:rPr>
                  <w:tab/>
                </w:r>
                <w:r w:rsidR="00F91601">
                  <w:rPr>
                    <w:noProof/>
                    <w:webHidden/>
                  </w:rPr>
                  <w:fldChar w:fldCharType="begin"/>
                </w:r>
                <w:r w:rsidR="00F91601">
                  <w:rPr>
                    <w:noProof/>
                    <w:webHidden/>
                  </w:rPr>
                  <w:instrText xml:space="preserve"> PAGEREF _Toc531958947 \h </w:instrText>
                </w:r>
                <w:r w:rsidR="00F91601">
                  <w:rPr>
                    <w:noProof/>
                    <w:webHidden/>
                  </w:rPr>
                </w:r>
                <w:r w:rsidR="00F91601">
                  <w:rPr>
                    <w:noProof/>
                    <w:webHidden/>
                  </w:rPr>
                  <w:fldChar w:fldCharType="separate"/>
                </w:r>
                <w:r w:rsidR="00D95E9E">
                  <w:rPr>
                    <w:noProof/>
                    <w:webHidden/>
                  </w:rPr>
                  <w:t>8</w:t>
                </w:r>
                <w:r w:rsidR="00F91601">
                  <w:rPr>
                    <w:noProof/>
                    <w:webHidden/>
                  </w:rPr>
                  <w:fldChar w:fldCharType="end"/>
                </w:r>
              </w:hyperlink>
            </w:p>
            <w:p w14:paraId="79537C76" w14:textId="01235804" w:rsidR="00F91601" w:rsidRDefault="00526025">
              <w:pPr>
                <w:pStyle w:val="TOC2"/>
                <w:rPr>
                  <w:rFonts w:eastAsiaTheme="minorEastAsia"/>
                  <w:noProof/>
                  <w:color w:val="auto"/>
                  <w:sz w:val="22"/>
                  <w:lang w:eastAsia="en-AU"/>
                </w:rPr>
              </w:pPr>
              <w:hyperlink w:anchor="_Toc531958948" w:history="1">
                <w:r w:rsidR="00F91601" w:rsidRPr="005848BD">
                  <w:rPr>
                    <w:rStyle w:val="Hyperlink"/>
                    <w:noProof/>
                  </w:rPr>
                  <w:t>Guidelines</w:t>
                </w:r>
                <w:r w:rsidR="00F91601">
                  <w:rPr>
                    <w:noProof/>
                    <w:webHidden/>
                  </w:rPr>
                  <w:tab/>
                </w:r>
                <w:r w:rsidR="00F91601">
                  <w:rPr>
                    <w:noProof/>
                    <w:webHidden/>
                  </w:rPr>
                  <w:fldChar w:fldCharType="begin"/>
                </w:r>
                <w:r w:rsidR="00F91601">
                  <w:rPr>
                    <w:noProof/>
                    <w:webHidden/>
                  </w:rPr>
                  <w:instrText xml:space="preserve"> PAGEREF _Toc531958948 \h </w:instrText>
                </w:r>
                <w:r w:rsidR="00F91601">
                  <w:rPr>
                    <w:noProof/>
                    <w:webHidden/>
                  </w:rPr>
                </w:r>
                <w:r w:rsidR="00F91601">
                  <w:rPr>
                    <w:noProof/>
                    <w:webHidden/>
                  </w:rPr>
                  <w:fldChar w:fldCharType="separate"/>
                </w:r>
                <w:r w:rsidR="00D95E9E">
                  <w:rPr>
                    <w:noProof/>
                    <w:webHidden/>
                  </w:rPr>
                  <w:t>8</w:t>
                </w:r>
                <w:r w:rsidR="00F91601">
                  <w:rPr>
                    <w:noProof/>
                    <w:webHidden/>
                  </w:rPr>
                  <w:fldChar w:fldCharType="end"/>
                </w:r>
              </w:hyperlink>
            </w:p>
            <w:p w14:paraId="12DAB6E0" w14:textId="32A1CC9D" w:rsidR="00F91601" w:rsidRDefault="00526025">
              <w:pPr>
                <w:pStyle w:val="TOC3"/>
                <w:rPr>
                  <w:rFonts w:eastAsiaTheme="minorEastAsia"/>
                  <w:noProof/>
                  <w:color w:val="auto"/>
                  <w:lang w:eastAsia="en-AU"/>
                </w:rPr>
              </w:pPr>
              <w:hyperlink w:anchor="_Toc531958949" w:history="1">
                <w:r w:rsidR="00F91601" w:rsidRPr="005848BD">
                  <w:rPr>
                    <w:rStyle w:val="Hyperlink"/>
                    <w:noProof/>
                  </w:rPr>
                  <w:t>Privacy &amp; Confidentiality</w:t>
                </w:r>
                <w:r w:rsidR="00F91601">
                  <w:rPr>
                    <w:noProof/>
                    <w:webHidden/>
                  </w:rPr>
                  <w:tab/>
                </w:r>
                <w:r w:rsidR="00F91601">
                  <w:rPr>
                    <w:noProof/>
                    <w:webHidden/>
                  </w:rPr>
                  <w:fldChar w:fldCharType="begin"/>
                </w:r>
                <w:r w:rsidR="00F91601">
                  <w:rPr>
                    <w:noProof/>
                    <w:webHidden/>
                  </w:rPr>
                  <w:instrText xml:space="preserve"> PAGEREF _Toc531958949 \h </w:instrText>
                </w:r>
                <w:r w:rsidR="00F91601">
                  <w:rPr>
                    <w:noProof/>
                    <w:webHidden/>
                  </w:rPr>
                </w:r>
                <w:r w:rsidR="00F91601">
                  <w:rPr>
                    <w:noProof/>
                    <w:webHidden/>
                  </w:rPr>
                  <w:fldChar w:fldCharType="separate"/>
                </w:r>
                <w:r w:rsidR="00D95E9E">
                  <w:rPr>
                    <w:noProof/>
                    <w:webHidden/>
                  </w:rPr>
                  <w:t>8</w:t>
                </w:r>
                <w:r w:rsidR="00F91601">
                  <w:rPr>
                    <w:noProof/>
                    <w:webHidden/>
                  </w:rPr>
                  <w:fldChar w:fldCharType="end"/>
                </w:r>
              </w:hyperlink>
            </w:p>
            <w:p w14:paraId="6BA67A87" w14:textId="4A45766F" w:rsidR="00F91601" w:rsidRDefault="00526025">
              <w:pPr>
                <w:pStyle w:val="TOC3"/>
                <w:rPr>
                  <w:rFonts w:eastAsiaTheme="minorEastAsia"/>
                  <w:noProof/>
                  <w:color w:val="auto"/>
                  <w:lang w:eastAsia="en-AU"/>
                </w:rPr>
              </w:pPr>
              <w:hyperlink w:anchor="_Toc531958950" w:history="1">
                <w:r w:rsidR="00F91601" w:rsidRPr="005848BD">
                  <w:rPr>
                    <w:rStyle w:val="Hyperlink"/>
                    <w:noProof/>
                  </w:rPr>
                  <w:t>Records Management</w:t>
                </w:r>
                <w:r w:rsidR="00F91601">
                  <w:rPr>
                    <w:noProof/>
                    <w:webHidden/>
                  </w:rPr>
                  <w:tab/>
                </w:r>
                <w:r w:rsidR="00F91601">
                  <w:rPr>
                    <w:noProof/>
                    <w:webHidden/>
                  </w:rPr>
                  <w:fldChar w:fldCharType="begin"/>
                </w:r>
                <w:r w:rsidR="00F91601">
                  <w:rPr>
                    <w:noProof/>
                    <w:webHidden/>
                  </w:rPr>
                  <w:instrText xml:space="preserve"> PAGEREF _Toc531958950 \h </w:instrText>
                </w:r>
                <w:r w:rsidR="00F91601">
                  <w:rPr>
                    <w:noProof/>
                    <w:webHidden/>
                  </w:rPr>
                </w:r>
                <w:r w:rsidR="00F91601">
                  <w:rPr>
                    <w:noProof/>
                    <w:webHidden/>
                  </w:rPr>
                  <w:fldChar w:fldCharType="separate"/>
                </w:r>
                <w:r w:rsidR="00D95E9E">
                  <w:rPr>
                    <w:noProof/>
                    <w:webHidden/>
                  </w:rPr>
                  <w:t>8</w:t>
                </w:r>
                <w:r w:rsidR="00F91601">
                  <w:rPr>
                    <w:noProof/>
                    <w:webHidden/>
                  </w:rPr>
                  <w:fldChar w:fldCharType="end"/>
                </w:r>
              </w:hyperlink>
            </w:p>
            <w:p w14:paraId="6CB76DFF" w14:textId="1C35793F" w:rsidR="00F91601" w:rsidRDefault="00526025">
              <w:pPr>
                <w:pStyle w:val="TOC3"/>
                <w:rPr>
                  <w:rFonts w:eastAsiaTheme="minorEastAsia"/>
                  <w:noProof/>
                  <w:color w:val="auto"/>
                  <w:lang w:eastAsia="en-AU"/>
                </w:rPr>
              </w:pPr>
              <w:hyperlink w:anchor="_Toc531958951" w:history="1">
                <w:r w:rsidR="00F91601" w:rsidRPr="005848BD">
                  <w:rPr>
                    <w:rStyle w:val="Hyperlink"/>
                    <w:noProof/>
                  </w:rPr>
                  <w:t>Australian Core Skills Framework Assessment</w:t>
                </w:r>
                <w:r w:rsidR="00F91601">
                  <w:rPr>
                    <w:noProof/>
                    <w:webHidden/>
                  </w:rPr>
                  <w:tab/>
                </w:r>
                <w:r w:rsidR="00F91601">
                  <w:rPr>
                    <w:noProof/>
                    <w:webHidden/>
                  </w:rPr>
                  <w:fldChar w:fldCharType="begin"/>
                </w:r>
                <w:r w:rsidR="00F91601">
                  <w:rPr>
                    <w:noProof/>
                    <w:webHidden/>
                  </w:rPr>
                  <w:instrText xml:space="preserve"> PAGEREF _Toc531958951 \h </w:instrText>
                </w:r>
                <w:r w:rsidR="00F91601">
                  <w:rPr>
                    <w:noProof/>
                    <w:webHidden/>
                  </w:rPr>
                </w:r>
                <w:r w:rsidR="00F91601">
                  <w:rPr>
                    <w:noProof/>
                    <w:webHidden/>
                  </w:rPr>
                  <w:fldChar w:fldCharType="separate"/>
                </w:r>
                <w:r w:rsidR="00D95E9E">
                  <w:rPr>
                    <w:noProof/>
                    <w:webHidden/>
                  </w:rPr>
                  <w:t>8</w:t>
                </w:r>
                <w:r w:rsidR="00F91601">
                  <w:rPr>
                    <w:noProof/>
                    <w:webHidden/>
                  </w:rPr>
                  <w:fldChar w:fldCharType="end"/>
                </w:r>
              </w:hyperlink>
            </w:p>
            <w:p w14:paraId="5403D1A3" w14:textId="77577397" w:rsidR="00F91601" w:rsidRDefault="00526025">
              <w:pPr>
                <w:pStyle w:val="TOC2"/>
                <w:rPr>
                  <w:rFonts w:eastAsiaTheme="minorEastAsia"/>
                  <w:noProof/>
                  <w:color w:val="auto"/>
                  <w:sz w:val="22"/>
                  <w:lang w:eastAsia="en-AU"/>
                </w:rPr>
              </w:pPr>
              <w:hyperlink w:anchor="_Toc531958952" w:history="1">
                <w:r w:rsidR="00F91601" w:rsidRPr="005848BD">
                  <w:rPr>
                    <w:rStyle w:val="Hyperlink"/>
                    <w:noProof/>
                  </w:rPr>
                  <w:t>Information for All Students</w:t>
                </w:r>
                <w:r w:rsidR="00F91601">
                  <w:rPr>
                    <w:noProof/>
                    <w:webHidden/>
                  </w:rPr>
                  <w:tab/>
                </w:r>
                <w:r w:rsidR="00F91601">
                  <w:rPr>
                    <w:noProof/>
                    <w:webHidden/>
                  </w:rPr>
                  <w:fldChar w:fldCharType="begin"/>
                </w:r>
                <w:r w:rsidR="00F91601">
                  <w:rPr>
                    <w:noProof/>
                    <w:webHidden/>
                  </w:rPr>
                  <w:instrText xml:space="preserve"> PAGEREF _Toc531958952 \h </w:instrText>
                </w:r>
                <w:r w:rsidR="00F91601">
                  <w:rPr>
                    <w:noProof/>
                    <w:webHidden/>
                  </w:rPr>
                </w:r>
                <w:r w:rsidR="00F91601">
                  <w:rPr>
                    <w:noProof/>
                    <w:webHidden/>
                  </w:rPr>
                  <w:fldChar w:fldCharType="separate"/>
                </w:r>
                <w:r w:rsidR="00D95E9E">
                  <w:rPr>
                    <w:noProof/>
                    <w:webHidden/>
                  </w:rPr>
                  <w:t>8</w:t>
                </w:r>
                <w:r w:rsidR="00F91601">
                  <w:rPr>
                    <w:noProof/>
                    <w:webHidden/>
                  </w:rPr>
                  <w:fldChar w:fldCharType="end"/>
                </w:r>
              </w:hyperlink>
            </w:p>
            <w:p w14:paraId="318E39C0" w14:textId="7CED811D" w:rsidR="00F91601" w:rsidRDefault="00526025">
              <w:pPr>
                <w:pStyle w:val="TOC2"/>
                <w:rPr>
                  <w:rFonts w:eastAsiaTheme="minorEastAsia"/>
                  <w:noProof/>
                  <w:color w:val="auto"/>
                  <w:sz w:val="22"/>
                  <w:lang w:eastAsia="en-AU"/>
                </w:rPr>
              </w:pPr>
              <w:hyperlink w:anchor="_Toc531958953" w:history="1">
                <w:r w:rsidR="00F91601" w:rsidRPr="005848BD">
                  <w:rPr>
                    <w:rStyle w:val="Hyperlink"/>
                    <w:noProof/>
                  </w:rPr>
                  <w:t>Application Process</w:t>
                </w:r>
                <w:r w:rsidR="00F91601">
                  <w:rPr>
                    <w:noProof/>
                    <w:webHidden/>
                  </w:rPr>
                  <w:tab/>
                </w:r>
                <w:r w:rsidR="00F91601">
                  <w:rPr>
                    <w:noProof/>
                    <w:webHidden/>
                  </w:rPr>
                  <w:fldChar w:fldCharType="begin"/>
                </w:r>
                <w:r w:rsidR="00F91601">
                  <w:rPr>
                    <w:noProof/>
                    <w:webHidden/>
                  </w:rPr>
                  <w:instrText xml:space="preserve"> PAGEREF _Toc531958953 \h </w:instrText>
                </w:r>
                <w:r w:rsidR="00F91601">
                  <w:rPr>
                    <w:noProof/>
                    <w:webHidden/>
                  </w:rPr>
                </w:r>
                <w:r w:rsidR="00F91601">
                  <w:rPr>
                    <w:noProof/>
                    <w:webHidden/>
                  </w:rPr>
                  <w:fldChar w:fldCharType="separate"/>
                </w:r>
                <w:r w:rsidR="00D95E9E">
                  <w:rPr>
                    <w:noProof/>
                    <w:webHidden/>
                  </w:rPr>
                  <w:t>9</w:t>
                </w:r>
                <w:r w:rsidR="00F91601">
                  <w:rPr>
                    <w:noProof/>
                    <w:webHidden/>
                  </w:rPr>
                  <w:fldChar w:fldCharType="end"/>
                </w:r>
              </w:hyperlink>
            </w:p>
            <w:p w14:paraId="384A44EE" w14:textId="21BB44BD" w:rsidR="00F91601" w:rsidRDefault="00526025">
              <w:pPr>
                <w:pStyle w:val="TOC3"/>
                <w:rPr>
                  <w:rFonts w:eastAsiaTheme="minorEastAsia"/>
                  <w:noProof/>
                  <w:color w:val="auto"/>
                  <w:lang w:eastAsia="en-AU"/>
                </w:rPr>
              </w:pPr>
              <w:hyperlink w:anchor="_Toc531958954" w:history="1">
                <w:r w:rsidR="00F91601" w:rsidRPr="005848BD">
                  <w:rPr>
                    <w:rStyle w:val="Hyperlink"/>
                    <w:noProof/>
                  </w:rPr>
                  <w:t>Administrative Receipt</w:t>
                </w:r>
                <w:r w:rsidR="00F91601">
                  <w:rPr>
                    <w:noProof/>
                    <w:webHidden/>
                  </w:rPr>
                  <w:tab/>
                </w:r>
                <w:r w:rsidR="00F91601">
                  <w:rPr>
                    <w:noProof/>
                    <w:webHidden/>
                  </w:rPr>
                  <w:fldChar w:fldCharType="begin"/>
                </w:r>
                <w:r w:rsidR="00F91601">
                  <w:rPr>
                    <w:noProof/>
                    <w:webHidden/>
                  </w:rPr>
                  <w:instrText xml:space="preserve"> PAGEREF _Toc531958954 \h </w:instrText>
                </w:r>
                <w:r w:rsidR="00F91601">
                  <w:rPr>
                    <w:noProof/>
                    <w:webHidden/>
                  </w:rPr>
                </w:r>
                <w:r w:rsidR="00F91601">
                  <w:rPr>
                    <w:noProof/>
                    <w:webHidden/>
                  </w:rPr>
                  <w:fldChar w:fldCharType="separate"/>
                </w:r>
                <w:r w:rsidR="00D95E9E">
                  <w:rPr>
                    <w:noProof/>
                    <w:webHidden/>
                  </w:rPr>
                  <w:t>9</w:t>
                </w:r>
                <w:r w:rsidR="00F91601">
                  <w:rPr>
                    <w:noProof/>
                    <w:webHidden/>
                  </w:rPr>
                  <w:fldChar w:fldCharType="end"/>
                </w:r>
              </w:hyperlink>
            </w:p>
            <w:p w14:paraId="1443318F" w14:textId="56A07904" w:rsidR="00F91601" w:rsidRDefault="00526025">
              <w:pPr>
                <w:pStyle w:val="TOC3"/>
                <w:rPr>
                  <w:rFonts w:eastAsiaTheme="minorEastAsia"/>
                  <w:noProof/>
                  <w:color w:val="auto"/>
                  <w:lang w:eastAsia="en-AU"/>
                </w:rPr>
              </w:pPr>
              <w:hyperlink w:anchor="_Toc531958955" w:history="1">
                <w:r w:rsidR="00F91601" w:rsidRPr="005848BD">
                  <w:rPr>
                    <w:rStyle w:val="Hyperlink"/>
                    <w:noProof/>
                  </w:rPr>
                  <w:t>Senior Trainer</w:t>
                </w:r>
                <w:r w:rsidR="00F91601">
                  <w:rPr>
                    <w:noProof/>
                    <w:webHidden/>
                  </w:rPr>
                  <w:tab/>
                </w:r>
                <w:r w:rsidR="00F91601">
                  <w:rPr>
                    <w:noProof/>
                    <w:webHidden/>
                  </w:rPr>
                  <w:fldChar w:fldCharType="begin"/>
                </w:r>
                <w:r w:rsidR="00F91601">
                  <w:rPr>
                    <w:noProof/>
                    <w:webHidden/>
                  </w:rPr>
                  <w:instrText xml:space="preserve"> PAGEREF _Toc531958955 \h </w:instrText>
                </w:r>
                <w:r w:rsidR="00F91601">
                  <w:rPr>
                    <w:noProof/>
                    <w:webHidden/>
                  </w:rPr>
                </w:r>
                <w:r w:rsidR="00F91601">
                  <w:rPr>
                    <w:noProof/>
                    <w:webHidden/>
                  </w:rPr>
                  <w:fldChar w:fldCharType="separate"/>
                </w:r>
                <w:r w:rsidR="00D95E9E">
                  <w:rPr>
                    <w:noProof/>
                    <w:webHidden/>
                  </w:rPr>
                  <w:t>9</w:t>
                </w:r>
                <w:r w:rsidR="00F91601">
                  <w:rPr>
                    <w:noProof/>
                    <w:webHidden/>
                  </w:rPr>
                  <w:fldChar w:fldCharType="end"/>
                </w:r>
              </w:hyperlink>
            </w:p>
            <w:p w14:paraId="70D0FF48" w14:textId="12789802" w:rsidR="00F91601" w:rsidRDefault="00526025">
              <w:pPr>
                <w:pStyle w:val="TOC3"/>
                <w:rPr>
                  <w:rFonts w:eastAsiaTheme="minorEastAsia"/>
                  <w:noProof/>
                  <w:color w:val="auto"/>
                  <w:lang w:eastAsia="en-AU"/>
                </w:rPr>
              </w:pPr>
              <w:hyperlink w:anchor="_Toc531958956" w:history="1">
                <w:r w:rsidR="00F91601" w:rsidRPr="005848BD">
                  <w:rPr>
                    <w:rStyle w:val="Hyperlink"/>
                    <w:noProof/>
                  </w:rPr>
                  <w:t>Administrative Finalisation</w:t>
                </w:r>
                <w:r w:rsidR="00F91601">
                  <w:rPr>
                    <w:noProof/>
                    <w:webHidden/>
                  </w:rPr>
                  <w:tab/>
                </w:r>
                <w:r w:rsidR="00F91601">
                  <w:rPr>
                    <w:noProof/>
                    <w:webHidden/>
                  </w:rPr>
                  <w:fldChar w:fldCharType="begin"/>
                </w:r>
                <w:r w:rsidR="00F91601">
                  <w:rPr>
                    <w:noProof/>
                    <w:webHidden/>
                  </w:rPr>
                  <w:instrText xml:space="preserve"> PAGEREF _Toc531958956 \h </w:instrText>
                </w:r>
                <w:r w:rsidR="00F91601">
                  <w:rPr>
                    <w:noProof/>
                    <w:webHidden/>
                  </w:rPr>
                </w:r>
                <w:r w:rsidR="00F91601">
                  <w:rPr>
                    <w:noProof/>
                    <w:webHidden/>
                  </w:rPr>
                  <w:fldChar w:fldCharType="separate"/>
                </w:r>
                <w:r w:rsidR="00D95E9E">
                  <w:rPr>
                    <w:noProof/>
                    <w:webHidden/>
                  </w:rPr>
                  <w:t>10</w:t>
                </w:r>
                <w:r w:rsidR="00F91601">
                  <w:rPr>
                    <w:noProof/>
                    <w:webHidden/>
                  </w:rPr>
                  <w:fldChar w:fldCharType="end"/>
                </w:r>
              </w:hyperlink>
            </w:p>
            <w:p w14:paraId="1CDE602C" w14:textId="477F52D5" w:rsidR="00F91601" w:rsidRDefault="00526025">
              <w:pPr>
                <w:pStyle w:val="TOC2"/>
                <w:rPr>
                  <w:rFonts w:eastAsiaTheme="minorEastAsia"/>
                  <w:noProof/>
                  <w:color w:val="auto"/>
                  <w:sz w:val="22"/>
                  <w:lang w:eastAsia="en-AU"/>
                </w:rPr>
              </w:pPr>
              <w:hyperlink w:anchor="_Toc531958957" w:history="1">
                <w:r w:rsidR="00F91601" w:rsidRPr="005848BD">
                  <w:rPr>
                    <w:rStyle w:val="Hyperlink"/>
                    <w:noProof/>
                  </w:rPr>
                  <w:t>Age Requirement</w:t>
                </w:r>
                <w:r w:rsidR="00F91601">
                  <w:rPr>
                    <w:noProof/>
                    <w:webHidden/>
                  </w:rPr>
                  <w:tab/>
                </w:r>
                <w:r w:rsidR="00F91601">
                  <w:rPr>
                    <w:noProof/>
                    <w:webHidden/>
                  </w:rPr>
                  <w:fldChar w:fldCharType="begin"/>
                </w:r>
                <w:r w:rsidR="00F91601">
                  <w:rPr>
                    <w:noProof/>
                    <w:webHidden/>
                  </w:rPr>
                  <w:instrText xml:space="preserve"> PAGEREF _Toc531958957 \h </w:instrText>
                </w:r>
                <w:r w:rsidR="00F91601">
                  <w:rPr>
                    <w:noProof/>
                    <w:webHidden/>
                  </w:rPr>
                </w:r>
                <w:r w:rsidR="00F91601">
                  <w:rPr>
                    <w:noProof/>
                    <w:webHidden/>
                  </w:rPr>
                  <w:fldChar w:fldCharType="separate"/>
                </w:r>
                <w:r w:rsidR="00D95E9E">
                  <w:rPr>
                    <w:noProof/>
                    <w:webHidden/>
                  </w:rPr>
                  <w:t>11</w:t>
                </w:r>
                <w:r w:rsidR="00F91601">
                  <w:rPr>
                    <w:noProof/>
                    <w:webHidden/>
                  </w:rPr>
                  <w:fldChar w:fldCharType="end"/>
                </w:r>
              </w:hyperlink>
            </w:p>
            <w:p w14:paraId="1A1C4AEF" w14:textId="037DB880" w:rsidR="00F91601" w:rsidRDefault="00526025">
              <w:pPr>
                <w:pStyle w:val="TOC2"/>
                <w:rPr>
                  <w:rFonts w:eastAsiaTheme="minorEastAsia"/>
                  <w:noProof/>
                  <w:color w:val="auto"/>
                  <w:sz w:val="22"/>
                  <w:lang w:eastAsia="en-AU"/>
                </w:rPr>
              </w:pPr>
              <w:hyperlink w:anchor="_Toc531958958" w:history="1">
                <w:r w:rsidR="00F91601" w:rsidRPr="005848BD">
                  <w:rPr>
                    <w:rStyle w:val="Hyperlink"/>
                    <w:noProof/>
                  </w:rPr>
                  <w:t>English Language Proficiency</w:t>
                </w:r>
                <w:r w:rsidR="00F91601">
                  <w:rPr>
                    <w:noProof/>
                    <w:webHidden/>
                  </w:rPr>
                  <w:tab/>
                </w:r>
                <w:r w:rsidR="00F91601">
                  <w:rPr>
                    <w:noProof/>
                    <w:webHidden/>
                  </w:rPr>
                  <w:fldChar w:fldCharType="begin"/>
                </w:r>
                <w:r w:rsidR="00F91601">
                  <w:rPr>
                    <w:noProof/>
                    <w:webHidden/>
                  </w:rPr>
                  <w:instrText xml:space="preserve"> PAGEREF _Toc531958958 \h </w:instrText>
                </w:r>
                <w:r w:rsidR="00F91601">
                  <w:rPr>
                    <w:noProof/>
                    <w:webHidden/>
                  </w:rPr>
                </w:r>
                <w:r w:rsidR="00F91601">
                  <w:rPr>
                    <w:noProof/>
                    <w:webHidden/>
                  </w:rPr>
                  <w:fldChar w:fldCharType="separate"/>
                </w:r>
                <w:r w:rsidR="00D95E9E">
                  <w:rPr>
                    <w:noProof/>
                    <w:webHidden/>
                  </w:rPr>
                  <w:t>11</w:t>
                </w:r>
                <w:r w:rsidR="00F91601">
                  <w:rPr>
                    <w:noProof/>
                    <w:webHidden/>
                  </w:rPr>
                  <w:fldChar w:fldCharType="end"/>
                </w:r>
              </w:hyperlink>
            </w:p>
            <w:p w14:paraId="4A736939" w14:textId="5186CBBA" w:rsidR="00F91601" w:rsidRDefault="00526025">
              <w:pPr>
                <w:pStyle w:val="TOC2"/>
                <w:rPr>
                  <w:rFonts w:eastAsiaTheme="minorEastAsia"/>
                  <w:noProof/>
                  <w:color w:val="auto"/>
                  <w:sz w:val="22"/>
                  <w:lang w:eastAsia="en-AU"/>
                </w:rPr>
              </w:pPr>
              <w:hyperlink w:anchor="_Toc531958959" w:history="1">
                <w:r w:rsidR="00F91601" w:rsidRPr="005848BD">
                  <w:rPr>
                    <w:rStyle w:val="Hyperlink"/>
                    <w:noProof/>
                  </w:rPr>
                  <w:t>Academic Requirements</w:t>
                </w:r>
                <w:r w:rsidR="00F91601">
                  <w:rPr>
                    <w:noProof/>
                    <w:webHidden/>
                  </w:rPr>
                  <w:tab/>
                </w:r>
                <w:r w:rsidR="00F91601">
                  <w:rPr>
                    <w:noProof/>
                    <w:webHidden/>
                  </w:rPr>
                  <w:fldChar w:fldCharType="begin"/>
                </w:r>
                <w:r w:rsidR="00F91601">
                  <w:rPr>
                    <w:noProof/>
                    <w:webHidden/>
                  </w:rPr>
                  <w:instrText xml:space="preserve"> PAGEREF _Toc531958959 \h </w:instrText>
                </w:r>
                <w:r w:rsidR="00F91601">
                  <w:rPr>
                    <w:noProof/>
                    <w:webHidden/>
                  </w:rPr>
                </w:r>
                <w:r w:rsidR="00F91601">
                  <w:rPr>
                    <w:noProof/>
                    <w:webHidden/>
                  </w:rPr>
                  <w:fldChar w:fldCharType="separate"/>
                </w:r>
                <w:r w:rsidR="00D95E9E">
                  <w:rPr>
                    <w:noProof/>
                    <w:webHidden/>
                  </w:rPr>
                  <w:t>11</w:t>
                </w:r>
                <w:r w:rsidR="00F91601">
                  <w:rPr>
                    <w:noProof/>
                    <w:webHidden/>
                  </w:rPr>
                  <w:fldChar w:fldCharType="end"/>
                </w:r>
              </w:hyperlink>
            </w:p>
            <w:p w14:paraId="4898849A" w14:textId="2C1FC514" w:rsidR="00F91601" w:rsidRDefault="00526025">
              <w:pPr>
                <w:pStyle w:val="TOC2"/>
                <w:rPr>
                  <w:rFonts w:eastAsiaTheme="minorEastAsia"/>
                  <w:noProof/>
                  <w:color w:val="auto"/>
                  <w:sz w:val="22"/>
                  <w:lang w:eastAsia="en-AU"/>
                </w:rPr>
              </w:pPr>
              <w:hyperlink w:anchor="_Toc531958960" w:history="1">
                <w:r w:rsidR="00F91601" w:rsidRPr="005848BD">
                  <w:rPr>
                    <w:rStyle w:val="Hyperlink"/>
                    <w:noProof/>
                  </w:rPr>
                  <w:t>Recognition</w:t>
                </w:r>
                <w:r w:rsidR="00F91601">
                  <w:rPr>
                    <w:noProof/>
                    <w:webHidden/>
                  </w:rPr>
                  <w:tab/>
                </w:r>
                <w:r w:rsidR="00F91601">
                  <w:rPr>
                    <w:noProof/>
                    <w:webHidden/>
                  </w:rPr>
                  <w:fldChar w:fldCharType="begin"/>
                </w:r>
                <w:r w:rsidR="00F91601">
                  <w:rPr>
                    <w:noProof/>
                    <w:webHidden/>
                  </w:rPr>
                  <w:instrText xml:space="preserve"> PAGEREF _Toc531958960 \h </w:instrText>
                </w:r>
                <w:r w:rsidR="00F91601">
                  <w:rPr>
                    <w:noProof/>
                    <w:webHidden/>
                  </w:rPr>
                </w:r>
                <w:r w:rsidR="00F91601">
                  <w:rPr>
                    <w:noProof/>
                    <w:webHidden/>
                  </w:rPr>
                  <w:fldChar w:fldCharType="separate"/>
                </w:r>
                <w:r w:rsidR="00D95E9E">
                  <w:rPr>
                    <w:noProof/>
                    <w:webHidden/>
                  </w:rPr>
                  <w:t>12</w:t>
                </w:r>
                <w:r w:rsidR="00F91601">
                  <w:rPr>
                    <w:noProof/>
                    <w:webHidden/>
                  </w:rPr>
                  <w:fldChar w:fldCharType="end"/>
                </w:r>
              </w:hyperlink>
            </w:p>
            <w:p w14:paraId="1E23DA12" w14:textId="395015A0" w:rsidR="00F91601" w:rsidRDefault="00526025">
              <w:pPr>
                <w:pStyle w:val="TOC3"/>
                <w:rPr>
                  <w:rFonts w:eastAsiaTheme="minorEastAsia"/>
                  <w:noProof/>
                  <w:color w:val="auto"/>
                  <w:lang w:eastAsia="en-AU"/>
                </w:rPr>
              </w:pPr>
              <w:hyperlink w:anchor="_Toc531958961" w:history="1">
                <w:r w:rsidR="00F91601" w:rsidRPr="005848BD">
                  <w:rPr>
                    <w:rStyle w:val="Hyperlink"/>
                    <w:noProof/>
                  </w:rPr>
                  <w:t>Recognition of Prior Learning</w:t>
                </w:r>
                <w:r w:rsidR="00F91601">
                  <w:rPr>
                    <w:noProof/>
                    <w:webHidden/>
                  </w:rPr>
                  <w:tab/>
                </w:r>
                <w:r w:rsidR="00F91601">
                  <w:rPr>
                    <w:noProof/>
                    <w:webHidden/>
                  </w:rPr>
                  <w:fldChar w:fldCharType="begin"/>
                </w:r>
                <w:r w:rsidR="00F91601">
                  <w:rPr>
                    <w:noProof/>
                    <w:webHidden/>
                  </w:rPr>
                  <w:instrText xml:space="preserve"> PAGEREF _Toc531958961 \h </w:instrText>
                </w:r>
                <w:r w:rsidR="00F91601">
                  <w:rPr>
                    <w:noProof/>
                    <w:webHidden/>
                  </w:rPr>
                </w:r>
                <w:r w:rsidR="00F91601">
                  <w:rPr>
                    <w:noProof/>
                    <w:webHidden/>
                  </w:rPr>
                  <w:fldChar w:fldCharType="separate"/>
                </w:r>
                <w:r w:rsidR="00D95E9E">
                  <w:rPr>
                    <w:noProof/>
                    <w:webHidden/>
                  </w:rPr>
                  <w:t>12</w:t>
                </w:r>
                <w:r w:rsidR="00F91601">
                  <w:rPr>
                    <w:noProof/>
                    <w:webHidden/>
                  </w:rPr>
                  <w:fldChar w:fldCharType="end"/>
                </w:r>
              </w:hyperlink>
            </w:p>
            <w:p w14:paraId="60719B03" w14:textId="13C16D92" w:rsidR="00F91601" w:rsidRDefault="00526025">
              <w:pPr>
                <w:pStyle w:val="TOC3"/>
                <w:rPr>
                  <w:rFonts w:eastAsiaTheme="minorEastAsia"/>
                  <w:noProof/>
                  <w:color w:val="auto"/>
                  <w:lang w:eastAsia="en-AU"/>
                </w:rPr>
              </w:pPr>
              <w:hyperlink w:anchor="_Toc531958962" w:history="1">
                <w:r w:rsidR="00F91601" w:rsidRPr="005848BD">
                  <w:rPr>
                    <w:rStyle w:val="Hyperlink"/>
                    <w:noProof/>
                  </w:rPr>
                  <w:t>Recognition of Current Competency</w:t>
                </w:r>
                <w:r w:rsidR="00F91601">
                  <w:rPr>
                    <w:noProof/>
                    <w:webHidden/>
                  </w:rPr>
                  <w:tab/>
                </w:r>
                <w:r w:rsidR="00F91601">
                  <w:rPr>
                    <w:noProof/>
                    <w:webHidden/>
                  </w:rPr>
                  <w:fldChar w:fldCharType="begin"/>
                </w:r>
                <w:r w:rsidR="00F91601">
                  <w:rPr>
                    <w:noProof/>
                    <w:webHidden/>
                  </w:rPr>
                  <w:instrText xml:space="preserve"> PAGEREF _Toc531958962 \h </w:instrText>
                </w:r>
                <w:r w:rsidR="00F91601">
                  <w:rPr>
                    <w:noProof/>
                    <w:webHidden/>
                  </w:rPr>
                </w:r>
                <w:r w:rsidR="00F91601">
                  <w:rPr>
                    <w:noProof/>
                    <w:webHidden/>
                  </w:rPr>
                  <w:fldChar w:fldCharType="separate"/>
                </w:r>
                <w:r w:rsidR="00D95E9E">
                  <w:rPr>
                    <w:noProof/>
                    <w:webHidden/>
                  </w:rPr>
                  <w:t>12</w:t>
                </w:r>
                <w:r w:rsidR="00F91601">
                  <w:rPr>
                    <w:noProof/>
                    <w:webHidden/>
                  </w:rPr>
                  <w:fldChar w:fldCharType="end"/>
                </w:r>
              </w:hyperlink>
            </w:p>
            <w:p w14:paraId="01549DF5" w14:textId="1E639F4B" w:rsidR="00F91601" w:rsidRDefault="00526025">
              <w:pPr>
                <w:pStyle w:val="TOC3"/>
                <w:rPr>
                  <w:rFonts w:eastAsiaTheme="minorEastAsia"/>
                  <w:noProof/>
                  <w:color w:val="auto"/>
                  <w:lang w:eastAsia="en-AU"/>
                </w:rPr>
              </w:pPr>
              <w:hyperlink w:anchor="_Toc531958963" w:history="1">
                <w:r w:rsidR="00F91601" w:rsidRPr="005848BD">
                  <w:rPr>
                    <w:rStyle w:val="Hyperlink"/>
                    <w:noProof/>
                  </w:rPr>
                  <w:t>Credit Transfer</w:t>
                </w:r>
                <w:r w:rsidR="00F91601">
                  <w:rPr>
                    <w:noProof/>
                    <w:webHidden/>
                  </w:rPr>
                  <w:tab/>
                </w:r>
                <w:r w:rsidR="00F91601">
                  <w:rPr>
                    <w:noProof/>
                    <w:webHidden/>
                  </w:rPr>
                  <w:fldChar w:fldCharType="begin"/>
                </w:r>
                <w:r w:rsidR="00F91601">
                  <w:rPr>
                    <w:noProof/>
                    <w:webHidden/>
                  </w:rPr>
                  <w:instrText xml:space="preserve"> PAGEREF _Toc531958963 \h </w:instrText>
                </w:r>
                <w:r w:rsidR="00F91601">
                  <w:rPr>
                    <w:noProof/>
                    <w:webHidden/>
                  </w:rPr>
                </w:r>
                <w:r w:rsidR="00F91601">
                  <w:rPr>
                    <w:noProof/>
                    <w:webHidden/>
                  </w:rPr>
                  <w:fldChar w:fldCharType="separate"/>
                </w:r>
                <w:r w:rsidR="00D95E9E">
                  <w:rPr>
                    <w:noProof/>
                    <w:webHidden/>
                  </w:rPr>
                  <w:t>12</w:t>
                </w:r>
                <w:r w:rsidR="00F91601">
                  <w:rPr>
                    <w:noProof/>
                    <w:webHidden/>
                  </w:rPr>
                  <w:fldChar w:fldCharType="end"/>
                </w:r>
              </w:hyperlink>
            </w:p>
            <w:p w14:paraId="263C67A5" w14:textId="6C471A12" w:rsidR="00F91601" w:rsidRDefault="00526025">
              <w:pPr>
                <w:pStyle w:val="TOC3"/>
                <w:rPr>
                  <w:rFonts w:eastAsiaTheme="minorEastAsia"/>
                  <w:noProof/>
                  <w:color w:val="auto"/>
                  <w:lang w:eastAsia="en-AU"/>
                </w:rPr>
              </w:pPr>
              <w:hyperlink w:anchor="_Toc531958964" w:history="1">
                <w:r w:rsidR="00F91601" w:rsidRPr="005848BD">
                  <w:rPr>
                    <w:rStyle w:val="Hyperlink"/>
                    <w:noProof/>
                  </w:rPr>
                  <w:t>Physical Requirements</w:t>
                </w:r>
                <w:r w:rsidR="00F91601">
                  <w:rPr>
                    <w:noProof/>
                    <w:webHidden/>
                  </w:rPr>
                  <w:tab/>
                </w:r>
                <w:r w:rsidR="00F91601">
                  <w:rPr>
                    <w:noProof/>
                    <w:webHidden/>
                  </w:rPr>
                  <w:fldChar w:fldCharType="begin"/>
                </w:r>
                <w:r w:rsidR="00F91601">
                  <w:rPr>
                    <w:noProof/>
                    <w:webHidden/>
                  </w:rPr>
                  <w:instrText xml:space="preserve"> PAGEREF _Toc531958964 \h </w:instrText>
                </w:r>
                <w:r w:rsidR="00F91601">
                  <w:rPr>
                    <w:noProof/>
                    <w:webHidden/>
                  </w:rPr>
                </w:r>
                <w:r w:rsidR="00F91601">
                  <w:rPr>
                    <w:noProof/>
                    <w:webHidden/>
                  </w:rPr>
                  <w:fldChar w:fldCharType="separate"/>
                </w:r>
                <w:r w:rsidR="00D95E9E">
                  <w:rPr>
                    <w:noProof/>
                    <w:webHidden/>
                  </w:rPr>
                  <w:t>12</w:t>
                </w:r>
                <w:r w:rsidR="00F91601">
                  <w:rPr>
                    <w:noProof/>
                    <w:webHidden/>
                  </w:rPr>
                  <w:fldChar w:fldCharType="end"/>
                </w:r>
              </w:hyperlink>
            </w:p>
            <w:p w14:paraId="7660DBC9" w14:textId="3CBAFA31" w:rsidR="00F91601" w:rsidRDefault="00526025">
              <w:pPr>
                <w:pStyle w:val="TOC2"/>
                <w:rPr>
                  <w:rFonts w:eastAsiaTheme="minorEastAsia"/>
                  <w:noProof/>
                  <w:color w:val="auto"/>
                  <w:sz w:val="22"/>
                  <w:lang w:eastAsia="en-AU"/>
                </w:rPr>
              </w:pPr>
              <w:hyperlink w:anchor="_Toc531958965" w:history="1">
                <w:r w:rsidR="00F91601" w:rsidRPr="005848BD">
                  <w:rPr>
                    <w:rStyle w:val="Hyperlink"/>
                    <w:noProof/>
                  </w:rPr>
                  <w:t>Authenticity of Evidence</w:t>
                </w:r>
                <w:r w:rsidR="00F91601">
                  <w:rPr>
                    <w:noProof/>
                    <w:webHidden/>
                  </w:rPr>
                  <w:tab/>
                </w:r>
                <w:r w:rsidR="00F91601">
                  <w:rPr>
                    <w:noProof/>
                    <w:webHidden/>
                  </w:rPr>
                  <w:fldChar w:fldCharType="begin"/>
                </w:r>
                <w:r w:rsidR="00F91601">
                  <w:rPr>
                    <w:noProof/>
                    <w:webHidden/>
                  </w:rPr>
                  <w:instrText xml:space="preserve"> PAGEREF _Toc531958965 \h </w:instrText>
                </w:r>
                <w:r w:rsidR="00F91601">
                  <w:rPr>
                    <w:noProof/>
                    <w:webHidden/>
                  </w:rPr>
                </w:r>
                <w:r w:rsidR="00F91601">
                  <w:rPr>
                    <w:noProof/>
                    <w:webHidden/>
                  </w:rPr>
                  <w:fldChar w:fldCharType="separate"/>
                </w:r>
                <w:r w:rsidR="00D95E9E">
                  <w:rPr>
                    <w:noProof/>
                    <w:webHidden/>
                  </w:rPr>
                  <w:t>13</w:t>
                </w:r>
                <w:r w:rsidR="00F91601">
                  <w:rPr>
                    <w:noProof/>
                    <w:webHidden/>
                  </w:rPr>
                  <w:fldChar w:fldCharType="end"/>
                </w:r>
              </w:hyperlink>
            </w:p>
            <w:p w14:paraId="7CDCB839" w14:textId="11AE7DE3" w:rsidR="00F91601" w:rsidRDefault="00526025">
              <w:pPr>
                <w:pStyle w:val="TOC1"/>
                <w:rPr>
                  <w:rFonts w:eastAsiaTheme="minorEastAsia"/>
                  <w:b w:val="0"/>
                  <w:noProof/>
                  <w:color w:val="auto"/>
                  <w:sz w:val="22"/>
                  <w:lang w:eastAsia="en-AU"/>
                </w:rPr>
              </w:pPr>
              <w:hyperlink w:anchor="_Toc531958966" w:history="1">
                <w:r w:rsidR="00F91601" w:rsidRPr="005848BD">
                  <w:rPr>
                    <w:rStyle w:val="Hyperlink"/>
                    <w:noProof/>
                  </w:rPr>
                  <w:t>Appeal</w:t>
                </w:r>
                <w:r w:rsidR="00F91601">
                  <w:rPr>
                    <w:noProof/>
                    <w:webHidden/>
                  </w:rPr>
                  <w:tab/>
                </w:r>
                <w:r w:rsidR="00F91601">
                  <w:rPr>
                    <w:noProof/>
                    <w:webHidden/>
                  </w:rPr>
                  <w:fldChar w:fldCharType="begin"/>
                </w:r>
                <w:r w:rsidR="00F91601">
                  <w:rPr>
                    <w:noProof/>
                    <w:webHidden/>
                  </w:rPr>
                  <w:instrText xml:space="preserve"> PAGEREF _Toc531958966 \h </w:instrText>
                </w:r>
                <w:r w:rsidR="00F91601">
                  <w:rPr>
                    <w:noProof/>
                    <w:webHidden/>
                  </w:rPr>
                </w:r>
                <w:r w:rsidR="00F91601">
                  <w:rPr>
                    <w:noProof/>
                    <w:webHidden/>
                  </w:rPr>
                  <w:fldChar w:fldCharType="separate"/>
                </w:r>
                <w:r w:rsidR="00D95E9E">
                  <w:rPr>
                    <w:noProof/>
                    <w:webHidden/>
                  </w:rPr>
                  <w:t>13</w:t>
                </w:r>
                <w:r w:rsidR="00F91601">
                  <w:rPr>
                    <w:noProof/>
                    <w:webHidden/>
                  </w:rPr>
                  <w:fldChar w:fldCharType="end"/>
                </w:r>
              </w:hyperlink>
            </w:p>
            <w:p w14:paraId="3A94513A" w14:textId="30137FD3" w:rsidR="00F91601" w:rsidRDefault="00526025">
              <w:pPr>
                <w:pStyle w:val="TOC1"/>
                <w:rPr>
                  <w:rFonts w:eastAsiaTheme="minorEastAsia"/>
                  <w:b w:val="0"/>
                  <w:noProof/>
                  <w:color w:val="auto"/>
                  <w:sz w:val="22"/>
                  <w:lang w:eastAsia="en-AU"/>
                </w:rPr>
              </w:pPr>
              <w:hyperlink w:anchor="_Toc531958967" w:history="1">
                <w:r w:rsidR="00F91601" w:rsidRPr="005848BD">
                  <w:rPr>
                    <w:rStyle w:val="Hyperlink"/>
                    <w:noProof/>
                  </w:rPr>
                  <w:t>Responsibilities</w:t>
                </w:r>
                <w:r w:rsidR="00F91601">
                  <w:rPr>
                    <w:noProof/>
                    <w:webHidden/>
                  </w:rPr>
                  <w:tab/>
                </w:r>
                <w:r w:rsidR="00F91601">
                  <w:rPr>
                    <w:noProof/>
                    <w:webHidden/>
                  </w:rPr>
                  <w:fldChar w:fldCharType="begin"/>
                </w:r>
                <w:r w:rsidR="00F91601">
                  <w:rPr>
                    <w:noProof/>
                    <w:webHidden/>
                  </w:rPr>
                  <w:instrText xml:space="preserve"> PAGEREF _Toc531958967 \h </w:instrText>
                </w:r>
                <w:r w:rsidR="00F91601">
                  <w:rPr>
                    <w:noProof/>
                    <w:webHidden/>
                  </w:rPr>
                </w:r>
                <w:r w:rsidR="00F91601">
                  <w:rPr>
                    <w:noProof/>
                    <w:webHidden/>
                  </w:rPr>
                  <w:fldChar w:fldCharType="separate"/>
                </w:r>
                <w:r w:rsidR="00D95E9E">
                  <w:rPr>
                    <w:noProof/>
                    <w:webHidden/>
                  </w:rPr>
                  <w:t>13</w:t>
                </w:r>
                <w:r w:rsidR="00F91601">
                  <w:rPr>
                    <w:noProof/>
                    <w:webHidden/>
                  </w:rPr>
                  <w:fldChar w:fldCharType="end"/>
                </w:r>
              </w:hyperlink>
            </w:p>
            <w:p w14:paraId="66FCF4E9" w14:textId="433B76DC" w:rsidR="00F91601" w:rsidRDefault="00526025">
              <w:pPr>
                <w:pStyle w:val="TOC2"/>
                <w:rPr>
                  <w:rFonts w:eastAsiaTheme="minorEastAsia"/>
                  <w:noProof/>
                  <w:color w:val="auto"/>
                  <w:sz w:val="22"/>
                  <w:lang w:eastAsia="en-AU"/>
                </w:rPr>
              </w:pPr>
              <w:hyperlink w:anchor="_Toc531958968" w:history="1">
                <w:r w:rsidR="00F91601" w:rsidRPr="005848BD">
                  <w:rPr>
                    <w:rStyle w:val="Hyperlink"/>
                    <w:noProof/>
                  </w:rPr>
                  <w:t>General Manager</w:t>
                </w:r>
                <w:r w:rsidR="00F91601">
                  <w:rPr>
                    <w:noProof/>
                    <w:webHidden/>
                  </w:rPr>
                  <w:tab/>
                </w:r>
                <w:r w:rsidR="00F91601">
                  <w:rPr>
                    <w:noProof/>
                    <w:webHidden/>
                  </w:rPr>
                  <w:fldChar w:fldCharType="begin"/>
                </w:r>
                <w:r w:rsidR="00F91601">
                  <w:rPr>
                    <w:noProof/>
                    <w:webHidden/>
                  </w:rPr>
                  <w:instrText xml:space="preserve"> PAGEREF _Toc531958968 \h </w:instrText>
                </w:r>
                <w:r w:rsidR="00F91601">
                  <w:rPr>
                    <w:noProof/>
                    <w:webHidden/>
                  </w:rPr>
                </w:r>
                <w:r w:rsidR="00F91601">
                  <w:rPr>
                    <w:noProof/>
                    <w:webHidden/>
                  </w:rPr>
                  <w:fldChar w:fldCharType="separate"/>
                </w:r>
                <w:r w:rsidR="00D95E9E">
                  <w:rPr>
                    <w:noProof/>
                    <w:webHidden/>
                  </w:rPr>
                  <w:t>13</w:t>
                </w:r>
                <w:r w:rsidR="00F91601">
                  <w:rPr>
                    <w:noProof/>
                    <w:webHidden/>
                  </w:rPr>
                  <w:fldChar w:fldCharType="end"/>
                </w:r>
              </w:hyperlink>
            </w:p>
            <w:p w14:paraId="114C7C7E" w14:textId="62291693" w:rsidR="00F91601" w:rsidRDefault="00526025">
              <w:pPr>
                <w:pStyle w:val="TOC2"/>
                <w:rPr>
                  <w:rFonts w:eastAsiaTheme="minorEastAsia"/>
                  <w:noProof/>
                  <w:color w:val="auto"/>
                  <w:sz w:val="22"/>
                  <w:lang w:eastAsia="en-AU"/>
                </w:rPr>
              </w:pPr>
              <w:hyperlink w:anchor="_Toc531958969" w:history="1">
                <w:r w:rsidR="00F91601" w:rsidRPr="005848BD">
                  <w:rPr>
                    <w:rStyle w:val="Hyperlink"/>
                    <w:noProof/>
                  </w:rPr>
                  <w:t>Senior Trainer</w:t>
                </w:r>
                <w:r w:rsidR="00F91601">
                  <w:rPr>
                    <w:noProof/>
                    <w:webHidden/>
                  </w:rPr>
                  <w:tab/>
                </w:r>
                <w:r w:rsidR="00F91601">
                  <w:rPr>
                    <w:noProof/>
                    <w:webHidden/>
                  </w:rPr>
                  <w:fldChar w:fldCharType="begin"/>
                </w:r>
                <w:r w:rsidR="00F91601">
                  <w:rPr>
                    <w:noProof/>
                    <w:webHidden/>
                  </w:rPr>
                  <w:instrText xml:space="preserve"> PAGEREF _Toc531958969 \h </w:instrText>
                </w:r>
                <w:r w:rsidR="00F91601">
                  <w:rPr>
                    <w:noProof/>
                    <w:webHidden/>
                  </w:rPr>
                </w:r>
                <w:r w:rsidR="00F91601">
                  <w:rPr>
                    <w:noProof/>
                    <w:webHidden/>
                  </w:rPr>
                  <w:fldChar w:fldCharType="separate"/>
                </w:r>
                <w:r w:rsidR="00D95E9E">
                  <w:rPr>
                    <w:noProof/>
                    <w:webHidden/>
                  </w:rPr>
                  <w:t>14</w:t>
                </w:r>
                <w:r w:rsidR="00F91601">
                  <w:rPr>
                    <w:noProof/>
                    <w:webHidden/>
                  </w:rPr>
                  <w:fldChar w:fldCharType="end"/>
                </w:r>
              </w:hyperlink>
            </w:p>
            <w:p w14:paraId="3E50AC30" w14:textId="46D7D2C8" w:rsidR="00F91601" w:rsidRDefault="00526025">
              <w:pPr>
                <w:pStyle w:val="TOC2"/>
                <w:rPr>
                  <w:rFonts w:eastAsiaTheme="minorEastAsia"/>
                  <w:noProof/>
                  <w:color w:val="auto"/>
                  <w:sz w:val="22"/>
                  <w:lang w:eastAsia="en-AU"/>
                </w:rPr>
              </w:pPr>
              <w:hyperlink w:anchor="_Toc531958970" w:history="1">
                <w:r w:rsidR="00F91601" w:rsidRPr="005848BD">
                  <w:rPr>
                    <w:rStyle w:val="Hyperlink"/>
                    <w:noProof/>
                  </w:rPr>
                  <w:t>Administration</w:t>
                </w:r>
                <w:r w:rsidR="00F91601">
                  <w:rPr>
                    <w:noProof/>
                    <w:webHidden/>
                  </w:rPr>
                  <w:tab/>
                </w:r>
                <w:r w:rsidR="00F91601">
                  <w:rPr>
                    <w:noProof/>
                    <w:webHidden/>
                  </w:rPr>
                  <w:fldChar w:fldCharType="begin"/>
                </w:r>
                <w:r w:rsidR="00F91601">
                  <w:rPr>
                    <w:noProof/>
                    <w:webHidden/>
                  </w:rPr>
                  <w:instrText xml:space="preserve"> PAGEREF _Toc531958970 \h </w:instrText>
                </w:r>
                <w:r w:rsidR="00F91601">
                  <w:rPr>
                    <w:noProof/>
                    <w:webHidden/>
                  </w:rPr>
                </w:r>
                <w:r w:rsidR="00F91601">
                  <w:rPr>
                    <w:noProof/>
                    <w:webHidden/>
                  </w:rPr>
                  <w:fldChar w:fldCharType="separate"/>
                </w:r>
                <w:r w:rsidR="00D95E9E">
                  <w:rPr>
                    <w:noProof/>
                    <w:webHidden/>
                  </w:rPr>
                  <w:t>14</w:t>
                </w:r>
                <w:r w:rsidR="00F91601">
                  <w:rPr>
                    <w:noProof/>
                    <w:webHidden/>
                  </w:rPr>
                  <w:fldChar w:fldCharType="end"/>
                </w:r>
              </w:hyperlink>
            </w:p>
            <w:p w14:paraId="37EA930B" w14:textId="7D19B8D8" w:rsidR="00F91601" w:rsidRDefault="00526025">
              <w:pPr>
                <w:pStyle w:val="TOC2"/>
                <w:rPr>
                  <w:rFonts w:eastAsiaTheme="minorEastAsia"/>
                  <w:noProof/>
                  <w:color w:val="auto"/>
                  <w:sz w:val="22"/>
                  <w:lang w:eastAsia="en-AU"/>
                </w:rPr>
              </w:pPr>
              <w:hyperlink w:anchor="_Toc531958971" w:history="1">
                <w:r w:rsidR="00F91601" w:rsidRPr="005848BD">
                  <w:rPr>
                    <w:rStyle w:val="Hyperlink"/>
                    <w:noProof/>
                  </w:rPr>
                  <w:t>Student Support &amp; Children’s Protection Officers</w:t>
                </w:r>
                <w:r w:rsidR="00F91601">
                  <w:rPr>
                    <w:noProof/>
                    <w:webHidden/>
                  </w:rPr>
                  <w:tab/>
                </w:r>
                <w:r w:rsidR="00F91601">
                  <w:rPr>
                    <w:noProof/>
                    <w:webHidden/>
                  </w:rPr>
                  <w:fldChar w:fldCharType="begin"/>
                </w:r>
                <w:r w:rsidR="00F91601">
                  <w:rPr>
                    <w:noProof/>
                    <w:webHidden/>
                  </w:rPr>
                  <w:instrText xml:space="preserve"> PAGEREF _Toc531958971 \h </w:instrText>
                </w:r>
                <w:r w:rsidR="00F91601">
                  <w:rPr>
                    <w:noProof/>
                    <w:webHidden/>
                  </w:rPr>
                </w:r>
                <w:r w:rsidR="00F91601">
                  <w:rPr>
                    <w:noProof/>
                    <w:webHidden/>
                  </w:rPr>
                  <w:fldChar w:fldCharType="separate"/>
                </w:r>
                <w:r w:rsidR="00D95E9E">
                  <w:rPr>
                    <w:noProof/>
                    <w:webHidden/>
                  </w:rPr>
                  <w:t>14</w:t>
                </w:r>
                <w:r w:rsidR="00F91601">
                  <w:rPr>
                    <w:noProof/>
                    <w:webHidden/>
                  </w:rPr>
                  <w:fldChar w:fldCharType="end"/>
                </w:r>
              </w:hyperlink>
            </w:p>
            <w:p w14:paraId="3D17CC29" w14:textId="68FB40E1" w:rsidR="00F91601" w:rsidRDefault="00526025">
              <w:pPr>
                <w:pStyle w:val="TOC2"/>
                <w:rPr>
                  <w:rFonts w:eastAsiaTheme="minorEastAsia"/>
                  <w:noProof/>
                  <w:color w:val="auto"/>
                  <w:sz w:val="22"/>
                  <w:lang w:eastAsia="en-AU"/>
                </w:rPr>
              </w:pPr>
              <w:hyperlink w:anchor="_Toc531958972" w:history="1">
                <w:r w:rsidR="00F91601" w:rsidRPr="005848BD">
                  <w:rPr>
                    <w:rStyle w:val="Hyperlink"/>
                    <w:noProof/>
                  </w:rPr>
                  <w:t>Candidates</w:t>
                </w:r>
                <w:r w:rsidR="00F91601">
                  <w:rPr>
                    <w:noProof/>
                    <w:webHidden/>
                  </w:rPr>
                  <w:tab/>
                </w:r>
                <w:r w:rsidR="00F91601">
                  <w:rPr>
                    <w:noProof/>
                    <w:webHidden/>
                  </w:rPr>
                  <w:fldChar w:fldCharType="begin"/>
                </w:r>
                <w:r w:rsidR="00F91601">
                  <w:rPr>
                    <w:noProof/>
                    <w:webHidden/>
                  </w:rPr>
                  <w:instrText xml:space="preserve"> PAGEREF _Toc531958972 \h </w:instrText>
                </w:r>
                <w:r w:rsidR="00F91601">
                  <w:rPr>
                    <w:noProof/>
                    <w:webHidden/>
                  </w:rPr>
                </w:r>
                <w:r w:rsidR="00F91601">
                  <w:rPr>
                    <w:noProof/>
                    <w:webHidden/>
                  </w:rPr>
                  <w:fldChar w:fldCharType="separate"/>
                </w:r>
                <w:r w:rsidR="00D95E9E">
                  <w:rPr>
                    <w:noProof/>
                    <w:webHidden/>
                  </w:rPr>
                  <w:t>14</w:t>
                </w:r>
                <w:r w:rsidR="00F91601">
                  <w:rPr>
                    <w:noProof/>
                    <w:webHidden/>
                  </w:rPr>
                  <w:fldChar w:fldCharType="end"/>
                </w:r>
              </w:hyperlink>
            </w:p>
            <w:p w14:paraId="55001F74" w14:textId="114EA886" w:rsidR="00F91601" w:rsidRDefault="00526025">
              <w:pPr>
                <w:pStyle w:val="TOC1"/>
                <w:rPr>
                  <w:rFonts w:eastAsiaTheme="minorEastAsia"/>
                  <w:b w:val="0"/>
                  <w:noProof/>
                  <w:color w:val="auto"/>
                  <w:sz w:val="22"/>
                  <w:lang w:eastAsia="en-AU"/>
                </w:rPr>
              </w:pPr>
              <w:hyperlink w:anchor="_Toc531958973" w:history="1">
                <w:r w:rsidR="00F91601" w:rsidRPr="005848BD">
                  <w:rPr>
                    <w:rStyle w:val="Hyperlink"/>
                    <w:noProof/>
                  </w:rPr>
                  <w:t>Applicable Standards</w:t>
                </w:r>
                <w:r w:rsidR="00F91601">
                  <w:rPr>
                    <w:noProof/>
                    <w:webHidden/>
                  </w:rPr>
                  <w:tab/>
                </w:r>
                <w:r w:rsidR="00F91601">
                  <w:rPr>
                    <w:noProof/>
                    <w:webHidden/>
                  </w:rPr>
                  <w:fldChar w:fldCharType="begin"/>
                </w:r>
                <w:r w:rsidR="00F91601">
                  <w:rPr>
                    <w:noProof/>
                    <w:webHidden/>
                  </w:rPr>
                  <w:instrText xml:space="preserve"> PAGEREF _Toc531958973 \h </w:instrText>
                </w:r>
                <w:r w:rsidR="00F91601">
                  <w:rPr>
                    <w:noProof/>
                    <w:webHidden/>
                  </w:rPr>
                </w:r>
                <w:r w:rsidR="00F91601">
                  <w:rPr>
                    <w:noProof/>
                    <w:webHidden/>
                  </w:rPr>
                  <w:fldChar w:fldCharType="separate"/>
                </w:r>
                <w:r w:rsidR="00D95E9E">
                  <w:rPr>
                    <w:noProof/>
                    <w:webHidden/>
                  </w:rPr>
                  <w:t>15</w:t>
                </w:r>
                <w:r w:rsidR="00F91601">
                  <w:rPr>
                    <w:noProof/>
                    <w:webHidden/>
                  </w:rPr>
                  <w:fldChar w:fldCharType="end"/>
                </w:r>
              </w:hyperlink>
            </w:p>
            <w:p w14:paraId="00C387D3" w14:textId="770B136A" w:rsidR="00F91601" w:rsidRDefault="00526025">
              <w:pPr>
                <w:pStyle w:val="TOC2"/>
                <w:rPr>
                  <w:rFonts w:eastAsiaTheme="minorEastAsia"/>
                  <w:noProof/>
                  <w:color w:val="auto"/>
                  <w:sz w:val="22"/>
                  <w:lang w:eastAsia="en-AU"/>
                </w:rPr>
              </w:pPr>
              <w:hyperlink w:anchor="_Toc531958974" w:history="1">
                <w:r w:rsidR="00F91601" w:rsidRPr="005848BD">
                  <w:rPr>
                    <w:rStyle w:val="Hyperlink"/>
                    <w:noProof/>
                  </w:rPr>
                  <w:t>Standards for Registered Training Organisations 2015 – Domestic Students</w:t>
                </w:r>
                <w:r w:rsidR="00F91601">
                  <w:rPr>
                    <w:noProof/>
                    <w:webHidden/>
                  </w:rPr>
                  <w:tab/>
                </w:r>
                <w:r w:rsidR="00F91601">
                  <w:rPr>
                    <w:noProof/>
                    <w:webHidden/>
                  </w:rPr>
                  <w:fldChar w:fldCharType="begin"/>
                </w:r>
                <w:r w:rsidR="00F91601">
                  <w:rPr>
                    <w:noProof/>
                    <w:webHidden/>
                  </w:rPr>
                  <w:instrText xml:space="preserve"> PAGEREF _Toc531958974 \h </w:instrText>
                </w:r>
                <w:r w:rsidR="00F91601">
                  <w:rPr>
                    <w:noProof/>
                    <w:webHidden/>
                  </w:rPr>
                </w:r>
                <w:r w:rsidR="00F91601">
                  <w:rPr>
                    <w:noProof/>
                    <w:webHidden/>
                  </w:rPr>
                  <w:fldChar w:fldCharType="separate"/>
                </w:r>
                <w:r w:rsidR="00D95E9E">
                  <w:rPr>
                    <w:noProof/>
                    <w:webHidden/>
                  </w:rPr>
                  <w:t>15</w:t>
                </w:r>
                <w:r w:rsidR="00F91601">
                  <w:rPr>
                    <w:noProof/>
                    <w:webHidden/>
                  </w:rPr>
                  <w:fldChar w:fldCharType="end"/>
                </w:r>
              </w:hyperlink>
            </w:p>
            <w:p w14:paraId="683E6598" w14:textId="574DA161" w:rsidR="00F91601" w:rsidRDefault="00526025">
              <w:pPr>
                <w:pStyle w:val="TOC3"/>
                <w:rPr>
                  <w:rFonts w:eastAsiaTheme="minorEastAsia"/>
                  <w:noProof/>
                  <w:color w:val="auto"/>
                  <w:lang w:eastAsia="en-AU"/>
                </w:rPr>
              </w:pPr>
              <w:hyperlink w:anchor="_Toc531958975" w:history="1">
                <w:r w:rsidR="00F91601" w:rsidRPr="005848BD">
                  <w:rPr>
                    <w:rStyle w:val="Hyperlink"/>
                    <w:noProof/>
                  </w:rPr>
                  <w:t>Standard 1 Training &amp; Assessment Strategies</w:t>
                </w:r>
                <w:r w:rsidR="00F91601">
                  <w:rPr>
                    <w:noProof/>
                    <w:webHidden/>
                  </w:rPr>
                  <w:tab/>
                </w:r>
                <w:r w:rsidR="00F91601">
                  <w:rPr>
                    <w:noProof/>
                    <w:webHidden/>
                  </w:rPr>
                  <w:fldChar w:fldCharType="begin"/>
                </w:r>
                <w:r w:rsidR="00F91601">
                  <w:rPr>
                    <w:noProof/>
                    <w:webHidden/>
                  </w:rPr>
                  <w:instrText xml:space="preserve"> PAGEREF _Toc531958975 \h </w:instrText>
                </w:r>
                <w:r w:rsidR="00F91601">
                  <w:rPr>
                    <w:noProof/>
                    <w:webHidden/>
                  </w:rPr>
                </w:r>
                <w:r w:rsidR="00F91601">
                  <w:rPr>
                    <w:noProof/>
                    <w:webHidden/>
                  </w:rPr>
                  <w:fldChar w:fldCharType="separate"/>
                </w:r>
                <w:r w:rsidR="00D95E9E">
                  <w:rPr>
                    <w:noProof/>
                    <w:webHidden/>
                  </w:rPr>
                  <w:t>15</w:t>
                </w:r>
                <w:r w:rsidR="00F91601">
                  <w:rPr>
                    <w:noProof/>
                    <w:webHidden/>
                  </w:rPr>
                  <w:fldChar w:fldCharType="end"/>
                </w:r>
              </w:hyperlink>
            </w:p>
            <w:p w14:paraId="3CCC5E0C" w14:textId="047964A9" w:rsidR="00F91601" w:rsidRDefault="00526025">
              <w:pPr>
                <w:pStyle w:val="TOC2"/>
                <w:rPr>
                  <w:rFonts w:eastAsiaTheme="minorEastAsia"/>
                  <w:noProof/>
                  <w:color w:val="auto"/>
                  <w:sz w:val="22"/>
                  <w:lang w:eastAsia="en-AU"/>
                </w:rPr>
              </w:pPr>
              <w:hyperlink w:anchor="_Toc531958976" w:history="1">
                <w:r w:rsidR="00F91601" w:rsidRPr="005848BD">
                  <w:rPr>
                    <w:rStyle w:val="Hyperlink"/>
                    <w:noProof/>
                  </w:rPr>
                  <w:t>Standard 3: The RTO issues, maintains and accepts AQF certification documentation in accordance with these Standards and provides access to learner records.</w:t>
                </w:r>
                <w:r w:rsidR="00F91601">
                  <w:rPr>
                    <w:noProof/>
                    <w:webHidden/>
                  </w:rPr>
                  <w:tab/>
                </w:r>
                <w:r w:rsidR="00F91601">
                  <w:rPr>
                    <w:noProof/>
                    <w:webHidden/>
                  </w:rPr>
                  <w:fldChar w:fldCharType="begin"/>
                </w:r>
                <w:r w:rsidR="00F91601">
                  <w:rPr>
                    <w:noProof/>
                    <w:webHidden/>
                  </w:rPr>
                  <w:instrText xml:space="preserve"> PAGEREF _Toc531958976 \h </w:instrText>
                </w:r>
                <w:r w:rsidR="00F91601">
                  <w:rPr>
                    <w:noProof/>
                    <w:webHidden/>
                  </w:rPr>
                </w:r>
                <w:r w:rsidR="00F91601">
                  <w:rPr>
                    <w:noProof/>
                    <w:webHidden/>
                  </w:rPr>
                  <w:fldChar w:fldCharType="separate"/>
                </w:r>
                <w:r w:rsidR="00D95E9E">
                  <w:rPr>
                    <w:noProof/>
                    <w:webHidden/>
                  </w:rPr>
                  <w:t>16</w:t>
                </w:r>
                <w:r w:rsidR="00F91601">
                  <w:rPr>
                    <w:noProof/>
                    <w:webHidden/>
                  </w:rPr>
                  <w:fldChar w:fldCharType="end"/>
                </w:r>
              </w:hyperlink>
            </w:p>
            <w:p w14:paraId="0740D1E6" w14:textId="396BF414" w:rsidR="00F91601" w:rsidRDefault="00526025">
              <w:pPr>
                <w:pStyle w:val="TOC2"/>
                <w:rPr>
                  <w:rFonts w:eastAsiaTheme="minorEastAsia"/>
                  <w:noProof/>
                  <w:color w:val="auto"/>
                  <w:sz w:val="22"/>
                  <w:lang w:eastAsia="en-AU"/>
                </w:rPr>
              </w:pPr>
              <w:hyperlink w:anchor="_Toc531958977" w:history="1">
                <w:r w:rsidR="00F91601" w:rsidRPr="005848BD">
                  <w:rPr>
                    <w:rStyle w:val="Hyperlink"/>
                    <w:noProof/>
                  </w:rPr>
                  <w:t>Standard 4: Accurate and accessible information about an RTO, its services and performance is available to inform prospective and current learners and clients.</w:t>
                </w:r>
                <w:r w:rsidR="00F91601">
                  <w:rPr>
                    <w:noProof/>
                    <w:webHidden/>
                  </w:rPr>
                  <w:tab/>
                </w:r>
                <w:r w:rsidR="00F91601">
                  <w:rPr>
                    <w:noProof/>
                    <w:webHidden/>
                  </w:rPr>
                  <w:fldChar w:fldCharType="begin"/>
                </w:r>
                <w:r w:rsidR="00F91601">
                  <w:rPr>
                    <w:noProof/>
                    <w:webHidden/>
                  </w:rPr>
                  <w:instrText xml:space="preserve"> PAGEREF _Toc531958977 \h </w:instrText>
                </w:r>
                <w:r w:rsidR="00F91601">
                  <w:rPr>
                    <w:noProof/>
                    <w:webHidden/>
                  </w:rPr>
                </w:r>
                <w:r w:rsidR="00F91601">
                  <w:rPr>
                    <w:noProof/>
                    <w:webHidden/>
                  </w:rPr>
                  <w:fldChar w:fldCharType="separate"/>
                </w:r>
                <w:r w:rsidR="00D95E9E">
                  <w:rPr>
                    <w:noProof/>
                    <w:webHidden/>
                  </w:rPr>
                  <w:t>17</w:t>
                </w:r>
                <w:r w:rsidR="00F91601">
                  <w:rPr>
                    <w:noProof/>
                    <w:webHidden/>
                  </w:rPr>
                  <w:fldChar w:fldCharType="end"/>
                </w:r>
              </w:hyperlink>
            </w:p>
            <w:p w14:paraId="5CC1085E" w14:textId="193808BC" w:rsidR="00F91601" w:rsidRDefault="00526025">
              <w:pPr>
                <w:pStyle w:val="TOC2"/>
                <w:rPr>
                  <w:rFonts w:eastAsiaTheme="minorEastAsia"/>
                  <w:noProof/>
                  <w:color w:val="auto"/>
                  <w:sz w:val="22"/>
                  <w:lang w:eastAsia="en-AU"/>
                </w:rPr>
              </w:pPr>
              <w:hyperlink w:anchor="_Toc531958978" w:history="1">
                <w:r w:rsidR="00F91601" w:rsidRPr="005848BD">
                  <w:rPr>
                    <w:rStyle w:val="Hyperlink"/>
                    <w:noProof/>
                  </w:rPr>
                  <w:t>Standard Five - Each Learner is Properly Informed and Protected.</w:t>
                </w:r>
                <w:r w:rsidR="00F91601">
                  <w:rPr>
                    <w:noProof/>
                    <w:webHidden/>
                  </w:rPr>
                  <w:tab/>
                </w:r>
                <w:r w:rsidR="00F91601">
                  <w:rPr>
                    <w:noProof/>
                    <w:webHidden/>
                  </w:rPr>
                  <w:fldChar w:fldCharType="begin"/>
                </w:r>
                <w:r w:rsidR="00F91601">
                  <w:rPr>
                    <w:noProof/>
                    <w:webHidden/>
                  </w:rPr>
                  <w:instrText xml:space="preserve"> PAGEREF _Toc531958978 \h </w:instrText>
                </w:r>
                <w:r w:rsidR="00F91601">
                  <w:rPr>
                    <w:noProof/>
                    <w:webHidden/>
                  </w:rPr>
                </w:r>
                <w:r w:rsidR="00F91601">
                  <w:rPr>
                    <w:noProof/>
                    <w:webHidden/>
                  </w:rPr>
                  <w:fldChar w:fldCharType="separate"/>
                </w:r>
                <w:r w:rsidR="00D95E9E">
                  <w:rPr>
                    <w:noProof/>
                    <w:webHidden/>
                  </w:rPr>
                  <w:t>18</w:t>
                </w:r>
                <w:r w:rsidR="00F91601">
                  <w:rPr>
                    <w:noProof/>
                    <w:webHidden/>
                  </w:rPr>
                  <w:fldChar w:fldCharType="end"/>
                </w:r>
              </w:hyperlink>
            </w:p>
            <w:p w14:paraId="746AF79B" w14:textId="733BC502" w:rsidR="00F91601" w:rsidRDefault="00526025">
              <w:pPr>
                <w:pStyle w:val="TOC2"/>
                <w:rPr>
                  <w:rFonts w:eastAsiaTheme="minorEastAsia"/>
                  <w:noProof/>
                  <w:color w:val="auto"/>
                  <w:sz w:val="22"/>
                  <w:lang w:eastAsia="en-AU"/>
                </w:rPr>
              </w:pPr>
              <w:hyperlink w:anchor="_Toc531958979" w:history="1">
                <w:r w:rsidR="00F91601" w:rsidRPr="005848BD">
                  <w:rPr>
                    <w:rStyle w:val="Hyperlink"/>
                    <w:noProof/>
                  </w:rPr>
                  <w:t>Standard 6 - Complaints and appeals are recorded, acknowledged and dealt with fairly, efficiently and effectively.</w:t>
                </w:r>
                <w:r w:rsidR="00F91601">
                  <w:rPr>
                    <w:noProof/>
                    <w:webHidden/>
                  </w:rPr>
                  <w:tab/>
                </w:r>
                <w:r w:rsidR="00F91601">
                  <w:rPr>
                    <w:noProof/>
                    <w:webHidden/>
                  </w:rPr>
                  <w:fldChar w:fldCharType="begin"/>
                </w:r>
                <w:r w:rsidR="00F91601">
                  <w:rPr>
                    <w:noProof/>
                    <w:webHidden/>
                  </w:rPr>
                  <w:instrText xml:space="preserve"> PAGEREF _Toc531958979 \h </w:instrText>
                </w:r>
                <w:r w:rsidR="00F91601">
                  <w:rPr>
                    <w:noProof/>
                    <w:webHidden/>
                  </w:rPr>
                </w:r>
                <w:r w:rsidR="00F91601">
                  <w:rPr>
                    <w:noProof/>
                    <w:webHidden/>
                  </w:rPr>
                  <w:fldChar w:fldCharType="separate"/>
                </w:r>
                <w:r w:rsidR="00D95E9E">
                  <w:rPr>
                    <w:noProof/>
                    <w:webHidden/>
                  </w:rPr>
                  <w:t>20</w:t>
                </w:r>
                <w:r w:rsidR="00F91601">
                  <w:rPr>
                    <w:noProof/>
                    <w:webHidden/>
                  </w:rPr>
                  <w:fldChar w:fldCharType="end"/>
                </w:r>
              </w:hyperlink>
            </w:p>
            <w:p w14:paraId="1DDD5189" w14:textId="440DCA3B" w:rsidR="0073210A" w:rsidRDefault="0073210A">
              <w:pPr>
                <w:jc w:val="left"/>
              </w:pPr>
              <w:r>
                <w:rPr>
                  <w:b/>
                  <w:bCs/>
                  <w:noProof/>
                </w:rPr>
                <w:fldChar w:fldCharType="end"/>
              </w:r>
            </w:p>
          </w:sdtContent>
        </w:sdt>
        <w:p w14:paraId="4E8DB881" w14:textId="77777777" w:rsidR="003A766A" w:rsidRDefault="003A766A">
          <w:pPr>
            <w:jc w:val="left"/>
            <w:sectPr w:rsidR="003A766A" w:rsidSect="00CF3084">
              <w:headerReference w:type="default" r:id="rId15"/>
              <w:footerReference w:type="default" r:id="rId16"/>
              <w:headerReference w:type="first" r:id="rId17"/>
              <w:footerReference w:type="first" r:id="rId18"/>
              <w:pgSz w:w="11906" w:h="16838"/>
              <w:pgMar w:top="1440" w:right="1077" w:bottom="1440" w:left="1077" w:header="709" w:footer="709" w:gutter="0"/>
              <w:cols w:space="708"/>
              <w:titlePg/>
              <w:docGrid w:linePitch="360"/>
            </w:sectPr>
          </w:pPr>
        </w:p>
        <w:p w14:paraId="2DEC0E7F" w14:textId="77777777" w:rsidR="00190C51" w:rsidRPr="00190C51" w:rsidRDefault="00CE0028" w:rsidP="00190C51">
          <w:pPr>
            <w:pStyle w:val="Heading1"/>
            <w:pageBreakBefore/>
          </w:pPr>
          <w:bookmarkStart w:id="0" w:name="_Toc531958941"/>
          <w:r>
            <w:lastRenderedPageBreak/>
            <w:t>Documents</w:t>
          </w:r>
        </w:p>
      </w:sdtContent>
    </w:sdt>
    <w:bookmarkStart w:id="1" w:name="_Toc464211660" w:displacedByCustomXml="prev"/>
    <w:bookmarkEnd w:id="1" w:displacedByCustomXml="prev"/>
    <w:bookmarkStart w:id="2" w:name="_Toc397003541" w:displacedByCustomXml="prev"/>
    <w:bookmarkEnd w:id="2" w:displacedByCustomXml="prev"/>
    <w:bookmarkEnd w:id="0" w:displacedByCustomXml="prev"/>
    <w:p w14:paraId="53F4EB9D" w14:textId="48A59932" w:rsidR="00190C51" w:rsidRDefault="00190C51" w:rsidP="00190C51">
      <w:pPr>
        <w:tabs>
          <w:tab w:val="left" w:pos="1620"/>
          <w:tab w:val="left" w:pos="1980"/>
          <w:tab w:val="left" w:pos="5103"/>
          <w:tab w:val="left" w:pos="6521"/>
          <w:tab w:val="left" w:pos="6946"/>
        </w:tabs>
        <w:rPr>
          <w:rFonts w:cs="Arial"/>
        </w:rPr>
      </w:pPr>
      <w:r>
        <w:rPr>
          <w:rFonts w:cs="Arial"/>
        </w:rPr>
        <w:t xml:space="preserve">Student </w:t>
      </w:r>
      <w:r w:rsidR="004D5724">
        <w:rPr>
          <w:rFonts w:cs="Arial"/>
        </w:rPr>
        <w:t xml:space="preserve">Enrolment </w:t>
      </w:r>
      <w:r>
        <w:rPr>
          <w:rFonts w:cs="Arial"/>
        </w:rPr>
        <w:t>Form</w:t>
      </w:r>
      <w:r w:rsidR="00F91601">
        <w:rPr>
          <w:rFonts w:cs="Arial"/>
        </w:rPr>
        <w:t xml:space="preserve"> FM126</w:t>
      </w:r>
    </w:p>
    <w:p w14:paraId="160F6FD5" w14:textId="6408C558" w:rsidR="004D5724" w:rsidRDefault="00661588" w:rsidP="00190C51">
      <w:pPr>
        <w:tabs>
          <w:tab w:val="left" w:pos="1620"/>
          <w:tab w:val="left" w:pos="1980"/>
          <w:tab w:val="left" w:pos="5103"/>
          <w:tab w:val="left" w:pos="6521"/>
          <w:tab w:val="left" w:pos="6946"/>
        </w:tabs>
        <w:rPr>
          <w:rFonts w:cs="Arial"/>
        </w:rPr>
      </w:pPr>
      <w:r>
        <w:rPr>
          <w:rFonts w:cs="Arial"/>
        </w:rPr>
        <w:t>Induction</w:t>
      </w:r>
      <w:r w:rsidR="00F91601">
        <w:rPr>
          <w:rFonts w:cs="Arial"/>
        </w:rPr>
        <w:t xml:space="preserve"> Checklist FM104</w:t>
      </w:r>
    </w:p>
    <w:p w14:paraId="568FB207" w14:textId="12E6AAE9" w:rsidR="00195213" w:rsidRDefault="00F27978" w:rsidP="00190C51">
      <w:pPr>
        <w:tabs>
          <w:tab w:val="left" w:pos="1620"/>
          <w:tab w:val="left" w:pos="1980"/>
          <w:tab w:val="left" w:pos="5103"/>
          <w:tab w:val="left" w:pos="6521"/>
          <w:tab w:val="left" w:pos="6946"/>
        </w:tabs>
        <w:rPr>
          <w:rFonts w:cs="Arial"/>
        </w:rPr>
      </w:pPr>
      <w:proofErr w:type="gramStart"/>
      <w:r>
        <w:rPr>
          <w:rFonts w:cs="Arial"/>
        </w:rPr>
        <w:t xml:space="preserve">Pre </w:t>
      </w:r>
      <w:r w:rsidR="00195213">
        <w:rPr>
          <w:rFonts w:cs="Arial"/>
        </w:rPr>
        <w:t>Training</w:t>
      </w:r>
      <w:proofErr w:type="gramEnd"/>
      <w:r w:rsidR="00195213">
        <w:rPr>
          <w:rFonts w:cs="Arial"/>
        </w:rPr>
        <w:t xml:space="preserve"> </w:t>
      </w:r>
      <w:r>
        <w:rPr>
          <w:rFonts w:cs="Arial"/>
        </w:rPr>
        <w:t xml:space="preserve">Review </w:t>
      </w:r>
      <w:r w:rsidR="004D5724">
        <w:rPr>
          <w:rFonts w:cs="Arial"/>
        </w:rPr>
        <w:t xml:space="preserve">Example </w:t>
      </w:r>
      <w:r w:rsidR="00F764BC">
        <w:rPr>
          <w:rFonts w:cs="Arial"/>
        </w:rPr>
        <w:t>Form FM161</w:t>
      </w:r>
    </w:p>
    <w:p w14:paraId="5946DFC2" w14:textId="7690C24E" w:rsidR="00190C51" w:rsidRPr="00674CB8" w:rsidRDefault="00190C51" w:rsidP="00190C51">
      <w:pPr>
        <w:tabs>
          <w:tab w:val="left" w:pos="1620"/>
          <w:tab w:val="left" w:pos="1980"/>
          <w:tab w:val="left" w:pos="5103"/>
          <w:tab w:val="left" w:pos="6521"/>
          <w:tab w:val="left" w:pos="6946"/>
        </w:tabs>
        <w:rPr>
          <w:rFonts w:cs="Arial"/>
        </w:rPr>
      </w:pPr>
      <w:r w:rsidRPr="00674CB8">
        <w:rPr>
          <w:rFonts w:cs="Arial"/>
        </w:rPr>
        <w:t>Disclosure of Support Form</w:t>
      </w:r>
      <w:r w:rsidR="00844065">
        <w:rPr>
          <w:rFonts w:cs="Arial"/>
        </w:rPr>
        <w:t xml:space="preserve"> FM132</w:t>
      </w:r>
    </w:p>
    <w:p w14:paraId="18F1524A" w14:textId="7C58386F" w:rsidR="00190C51" w:rsidRDefault="00190C51" w:rsidP="00190C51">
      <w:pPr>
        <w:tabs>
          <w:tab w:val="left" w:pos="1620"/>
          <w:tab w:val="left" w:pos="1980"/>
          <w:tab w:val="left" w:pos="5760"/>
          <w:tab w:val="left" w:pos="7020"/>
          <w:tab w:val="left" w:pos="7088"/>
          <w:tab w:val="left" w:pos="7200"/>
          <w:tab w:val="left" w:pos="7380"/>
        </w:tabs>
        <w:rPr>
          <w:rFonts w:cs="Arial"/>
        </w:rPr>
      </w:pPr>
      <w:r w:rsidRPr="001E3217">
        <w:rPr>
          <w:rFonts w:cs="Arial"/>
        </w:rPr>
        <w:t>Application Enrolment Pack</w:t>
      </w:r>
      <w:r w:rsidR="004D5724">
        <w:rPr>
          <w:rFonts w:cs="Arial"/>
        </w:rPr>
        <w:t xml:space="preserve"> </w:t>
      </w:r>
    </w:p>
    <w:p w14:paraId="38BF08FB" w14:textId="77777777" w:rsidR="00CE0028" w:rsidRDefault="00CE0028" w:rsidP="00CE0028">
      <w:pPr>
        <w:pStyle w:val="Heading1"/>
      </w:pPr>
      <w:bookmarkStart w:id="3" w:name="_Toc531958942"/>
      <w:r>
        <w:t>References</w:t>
      </w:r>
      <w:bookmarkEnd w:id="3"/>
    </w:p>
    <w:p w14:paraId="13C84686" w14:textId="36D9E4F7" w:rsidR="00C4624A" w:rsidRDefault="00195213" w:rsidP="00C4624A">
      <w:r>
        <w:t>Privacy Policy</w:t>
      </w:r>
      <w:r w:rsidR="006B484C">
        <w:t xml:space="preserve"> POL026</w:t>
      </w:r>
    </w:p>
    <w:p w14:paraId="05464525" w14:textId="02AC6EC1" w:rsidR="00195213" w:rsidRDefault="00195213" w:rsidP="00C4624A">
      <w:r>
        <w:t>Confidentiality Policy</w:t>
      </w:r>
      <w:r w:rsidR="006B484C">
        <w:t xml:space="preserve"> POL003</w:t>
      </w:r>
    </w:p>
    <w:p w14:paraId="73D75456" w14:textId="354CF801" w:rsidR="00195213" w:rsidRDefault="00195213" w:rsidP="00C4624A">
      <w:r>
        <w:t xml:space="preserve">Records Management </w:t>
      </w:r>
      <w:r w:rsidR="00A1015E">
        <w:t xml:space="preserve">&amp; Control </w:t>
      </w:r>
      <w:r>
        <w:t>Policy</w:t>
      </w:r>
      <w:r w:rsidR="006B484C">
        <w:t xml:space="preserve"> POL027</w:t>
      </w:r>
    </w:p>
    <w:p w14:paraId="26CB546A" w14:textId="46EE2745" w:rsidR="00195213" w:rsidRDefault="00195213" w:rsidP="00C4624A">
      <w:r>
        <w:t>Appeal Policy</w:t>
      </w:r>
      <w:r w:rsidR="006B484C">
        <w:t xml:space="preserve"> POL002</w:t>
      </w:r>
    </w:p>
    <w:p w14:paraId="61723302" w14:textId="3F7D07A4" w:rsidR="00195213" w:rsidRDefault="00195213" w:rsidP="00C4624A">
      <w:r>
        <w:t>Complaint Policy</w:t>
      </w:r>
      <w:r w:rsidR="004D5724">
        <w:t xml:space="preserve"> POL020</w:t>
      </w:r>
    </w:p>
    <w:p w14:paraId="2E78FB65" w14:textId="5769347D" w:rsidR="00F27978" w:rsidRDefault="00F27978" w:rsidP="00F27978">
      <w:pPr>
        <w:tabs>
          <w:tab w:val="left" w:pos="1620"/>
          <w:tab w:val="left" w:pos="1980"/>
          <w:tab w:val="left" w:pos="5103"/>
          <w:tab w:val="left" w:pos="6521"/>
          <w:tab w:val="left" w:pos="6946"/>
        </w:tabs>
        <w:rPr>
          <w:rFonts w:cs="Arial"/>
        </w:rPr>
      </w:pPr>
      <w:r>
        <w:rPr>
          <w:rFonts w:cs="Arial"/>
        </w:rPr>
        <w:t xml:space="preserve">Australian Core Skills Framework </w:t>
      </w:r>
      <w:proofErr w:type="gramStart"/>
      <w:r>
        <w:rPr>
          <w:rFonts w:cs="Arial"/>
        </w:rPr>
        <w:t>Pre Training</w:t>
      </w:r>
      <w:proofErr w:type="gramEnd"/>
      <w:r>
        <w:rPr>
          <w:rFonts w:cs="Arial"/>
        </w:rPr>
        <w:t xml:space="preserve"> Assessment</w:t>
      </w:r>
      <w:r w:rsidR="006B484C">
        <w:rPr>
          <w:rFonts w:cs="Arial"/>
        </w:rPr>
        <w:t xml:space="preserve"> REF548</w:t>
      </w:r>
    </w:p>
    <w:p w14:paraId="1A4BC68D" w14:textId="47359EAE" w:rsidR="00195213" w:rsidRDefault="004D5724" w:rsidP="00C4624A">
      <w:r>
        <w:t xml:space="preserve">Course </w:t>
      </w:r>
      <w:r w:rsidR="00195213">
        <w:t>Induction Policy</w:t>
      </w:r>
      <w:r>
        <w:t xml:space="preserve"> incorporated into Learning &amp;</w:t>
      </w:r>
      <w:r w:rsidR="006B484C">
        <w:t xml:space="preserve"> Assessment Guidelines POL025</w:t>
      </w:r>
    </w:p>
    <w:p w14:paraId="24C7F42C" w14:textId="52AE445B" w:rsidR="00195213" w:rsidRDefault="00195213" w:rsidP="004D5724">
      <w:r>
        <w:t xml:space="preserve">Children’s Protection Policy </w:t>
      </w:r>
      <w:r w:rsidR="006B484C">
        <w:t>POL032</w:t>
      </w:r>
    </w:p>
    <w:tbl>
      <w:tblPr>
        <w:tblW w:w="9752" w:type="dxa"/>
        <w:tblCellMar>
          <w:top w:w="113" w:type="dxa"/>
          <w:bottom w:w="113" w:type="dxa"/>
        </w:tblCellMar>
        <w:tblLook w:val="04A0" w:firstRow="1" w:lastRow="0" w:firstColumn="1" w:lastColumn="0" w:noHBand="0" w:noVBand="1"/>
      </w:tblPr>
      <w:tblGrid>
        <w:gridCol w:w="9752"/>
      </w:tblGrid>
      <w:tr w:rsidR="004D5724" w:rsidRPr="00022FB3" w14:paraId="74B5E669" w14:textId="77777777" w:rsidTr="007E0155">
        <w:trPr>
          <w:trHeight w:val="285"/>
        </w:trPr>
        <w:tc>
          <w:tcPr>
            <w:tcW w:w="9752" w:type="dxa"/>
            <w:tcBorders>
              <w:top w:val="nil"/>
              <w:left w:val="nil"/>
              <w:bottom w:val="nil"/>
              <w:right w:val="nil"/>
            </w:tcBorders>
            <w:shd w:val="clear" w:color="auto" w:fill="auto"/>
            <w:noWrap/>
            <w:vAlign w:val="center"/>
            <w:hideMark/>
          </w:tcPr>
          <w:p w14:paraId="05BE685A" w14:textId="77777777" w:rsidR="004D5724" w:rsidRPr="00022FB3" w:rsidRDefault="00526025" w:rsidP="007E0155">
            <w:pPr>
              <w:spacing w:after="0" w:line="240" w:lineRule="auto"/>
              <w:jc w:val="left"/>
              <w:rPr>
                <w:rFonts w:eastAsia="Times New Roman" w:cstheme="minorHAnsi"/>
                <w:color w:val="0563C1"/>
                <w:u w:val="single"/>
                <w:lang w:eastAsia="en-AU"/>
              </w:rPr>
            </w:pPr>
            <w:hyperlink r:id="rId19" w:history="1">
              <w:r w:rsidR="004D5724" w:rsidRPr="00022FB3">
                <w:rPr>
                  <w:rFonts w:eastAsia="Times New Roman" w:cstheme="minorHAnsi"/>
                  <w:color w:val="0563C1"/>
                  <w:u w:val="single"/>
                  <w:lang w:eastAsia="en-AU"/>
                </w:rPr>
                <w:t>Age Discrimination Act Cwlth. (2004)  https://www.legislation.gov.au/Details/C2018C00038</w:t>
              </w:r>
            </w:hyperlink>
          </w:p>
        </w:tc>
      </w:tr>
      <w:tr w:rsidR="004D5724" w:rsidRPr="00022FB3" w14:paraId="3E90DB69" w14:textId="77777777" w:rsidTr="007E0155">
        <w:trPr>
          <w:trHeight w:val="285"/>
        </w:trPr>
        <w:tc>
          <w:tcPr>
            <w:tcW w:w="9752" w:type="dxa"/>
            <w:tcBorders>
              <w:top w:val="nil"/>
              <w:left w:val="nil"/>
              <w:bottom w:val="nil"/>
              <w:right w:val="nil"/>
            </w:tcBorders>
            <w:shd w:val="clear" w:color="auto" w:fill="auto"/>
            <w:noWrap/>
            <w:vAlign w:val="center"/>
            <w:hideMark/>
          </w:tcPr>
          <w:p w14:paraId="01554050" w14:textId="77777777" w:rsidR="004D5724" w:rsidRPr="00022FB3" w:rsidRDefault="00526025" w:rsidP="007E0155">
            <w:pPr>
              <w:spacing w:after="0" w:line="240" w:lineRule="auto"/>
              <w:jc w:val="left"/>
              <w:rPr>
                <w:rFonts w:eastAsia="Times New Roman" w:cstheme="minorHAnsi"/>
                <w:color w:val="0563C1"/>
                <w:u w:val="single"/>
                <w:lang w:eastAsia="en-AU"/>
              </w:rPr>
            </w:pPr>
            <w:hyperlink r:id="rId20" w:history="1">
              <w:r w:rsidR="004D5724" w:rsidRPr="00022FB3">
                <w:rPr>
                  <w:rFonts w:eastAsia="Times New Roman" w:cstheme="minorHAnsi"/>
                  <w:color w:val="0563C1"/>
                  <w:u w:val="single"/>
                  <w:lang w:eastAsia="en-AU"/>
                </w:rPr>
                <w:t>Australian Human Rights Commission Act Cwlth. (1986)  https://www.legislation.gov.au/Details/C2018C00050</w:t>
              </w:r>
            </w:hyperlink>
          </w:p>
        </w:tc>
      </w:tr>
      <w:tr w:rsidR="004D5724" w:rsidRPr="00022FB3" w14:paraId="269CB186" w14:textId="77777777" w:rsidTr="007E0155">
        <w:trPr>
          <w:trHeight w:val="300"/>
        </w:trPr>
        <w:tc>
          <w:tcPr>
            <w:tcW w:w="9752" w:type="dxa"/>
            <w:tcBorders>
              <w:top w:val="nil"/>
              <w:left w:val="nil"/>
              <w:bottom w:val="nil"/>
              <w:right w:val="nil"/>
            </w:tcBorders>
            <w:shd w:val="clear" w:color="auto" w:fill="auto"/>
            <w:noWrap/>
            <w:vAlign w:val="center"/>
            <w:hideMark/>
          </w:tcPr>
          <w:p w14:paraId="563E1446" w14:textId="77777777" w:rsidR="004D5724" w:rsidRPr="00022FB3" w:rsidRDefault="00526025" w:rsidP="007E0155">
            <w:pPr>
              <w:spacing w:after="0" w:line="240" w:lineRule="auto"/>
              <w:jc w:val="left"/>
            </w:pPr>
            <w:hyperlink r:id="rId21" w:history="1">
              <w:r w:rsidR="004D5724" w:rsidRPr="006E4E84">
                <w:rPr>
                  <w:rFonts w:eastAsia="Times New Roman" w:cstheme="minorHAnsi"/>
                  <w:color w:val="0563C1"/>
                  <w:u w:val="single"/>
                  <w:lang w:eastAsia="en-AU"/>
                </w:rPr>
                <w:t>Children and Young People (Safety) Act 2017</w:t>
              </w:r>
            </w:hyperlink>
            <w:r w:rsidR="004D5724" w:rsidRPr="006E4E84">
              <w:rPr>
                <w:rFonts w:eastAsia="Times New Roman" w:cstheme="minorHAnsi"/>
                <w:color w:val="0563C1"/>
                <w:u w:val="single"/>
                <w:lang w:eastAsia="en-AU"/>
              </w:rPr>
              <w:t xml:space="preserve">    </w:t>
            </w:r>
            <w:hyperlink r:id="rId22" w:history="1">
              <w:r w:rsidR="004D5724" w:rsidRPr="006E4E84">
                <w:rPr>
                  <w:rFonts w:eastAsia="Times New Roman" w:cstheme="minorHAnsi"/>
                  <w:color w:val="0563C1"/>
                  <w:u w:val="single"/>
                  <w:lang w:eastAsia="en-AU"/>
                </w:rPr>
                <w:t>https://www.legislation.sa.gov.au/LZ/C/A/Children%20and%20Young%20People%20(Safety)%20Act%202017.aspx</w:t>
              </w:r>
            </w:hyperlink>
          </w:p>
        </w:tc>
      </w:tr>
      <w:tr w:rsidR="004D5724" w:rsidRPr="00022FB3" w14:paraId="66984093" w14:textId="77777777" w:rsidTr="007E0155">
        <w:trPr>
          <w:trHeight w:val="300"/>
        </w:trPr>
        <w:tc>
          <w:tcPr>
            <w:tcW w:w="9752" w:type="dxa"/>
            <w:tcBorders>
              <w:top w:val="nil"/>
              <w:left w:val="nil"/>
              <w:bottom w:val="nil"/>
              <w:right w:val="nil"/>
            </w:tcBorders>
            <w:shd w:val="clear" w:color="auto" w:fill="auto"/>
            <w:noWrap/>
            <w:vAlign w:val="center"/>
          </w:tcPr>
          <w:p w14:paraId="64533154" w14:textId="77777777" w:rsidR="004D5724" w:rsidRPr="00022FB3" w:rsidRDefault="00526025" w:rsidP="007E0155">
            <w:pPr>
              <w:spacing w:after="0" w:line="240" w:lineRule="auto"/>
              <w:jc w:val="left"/>
              <w:rPr>
                <w:rFonts w:eastAsia="Times New Roman" w:cstheme="minorHAnsi"/>
                <w:color w:val="000000"/>
                <w:lang w:eastAsia="en-AU"/>
              </w:rPr>
            </w:pPr>
            <w:hyperlink r:id="rId23" w:history="1">
              <w:r w:rsidR="004D5724" w:rsidRPr="00022FB3">
                <w:rPr>
                  <w:rFonts w:ascii="Calibri" w:eastAsia="Times New Roman" w:hAnsi="Calibri" w:cs="Calibri"/>
                  <w:bCs/>
                  <w:color w:val="1E58A6"/>
                  <w:spacing w:val="-3"/>
                  <w:u w:val="single"/>
                  <w:lang w:val="en" w:eastAsia="en-AU"/>
                </w:rPr>
                <w:t>Children and Young People (Safety) Regulations 2017</w:t>
              </w:r>
            </w:hyperlink>
            <w:r w:rsidR="004D5724" w:rsidRPr="00022FB3">
              <w:rPr>
                <w:rFonts w:ascii="Calibri" w:eastAsia="Times New Roman" w:hAnsi="Calibri" w:cs="Calibri"/>
                <w:bCs/>
                <w:color w:val="202020"/>
                <w:spacing w:val="-3"/>
                <w:lang w:val="en" w:eastAsia="en-AU"/>
              </w:rPr>
              <w:t xml:space="preserve">  https://www.legislation.sa.gov.au/LZ/C/R/CHILDREN%20AND%20YOUNG%20PEOPLE%20(SAFETY)%20REGULATIONS%202017/CURRENT/2017.353.AUTH.PDF</w:t>
            </w:r>
          </w:p>
        </w:tc>
      </w:tr>
      <w:tr w:rsidR="004D5724" w:rsidRPr="00022FB3" w14:paraId="5C61B19F" w14:textId="77777777" w:rsidTr="007E0155">
        <w:trPr>
          <w:trHeight w:val="300"/>
        </w:trPr>
        <w:tc>
          <w:tcPr>
            <w:tcW w:w="9752" w:type="dxa"/>
            <w:tcBorders>
              <w:top w:val="nil"/>
              <w:left w:val="nil"/>
              <w:bottom w:val="nil"/>
              <w:right w:val="nil"/>
            </w:tcBorders>
            <w:shd w:val="clear" w:color="auto" w:fill="auto"/>
            <w:noWrap/>
            <w:vAlign w:val="center"/>
          </w:tcPr>
          <w:p w14:paraId="79F2382B" w14:textId="77777777" w:rsidR="004D5724" w:rsidRPr="00022FB3" w:rsidRDefault="00526025" w:rsidP="007E0155">
            <w:pPr>
              <w:tabs>
                <w:tab w:val="num" w:pos="720"/>
              </w:tabs>
              <w:spacing w:after="0" w:line="240" w:lineRule="auto"/>
              <w:jc w:val="left"/>
              <w:rPr>
                <w:rFonts w:ascii="Calibri" w:eastAsia="Times New Roman" w:hAnsi="Calibri" w:cs="Calibri"/>
                <w:color w:val="202020"/>
                <w:spacing w:val="-3"/>
                <w:lang w:val="en" w:eastAsia="en-AU"/>
              </w:rPr>
            </w:pPr>
            <w:hyperlink r:id="rId24" w:history="1">
              <w:r w:rsidR="004D5724" w:rsidRPr="00022FB3">
                <w:rPr>
                  <w:rFonts w:ascii="Calibri" w:eastAsia="Times New Roman" w:hAnsi="Calibri" w:cs="Calibri"/>
                  <w:color w:val="1E58A6"/>
                  <w:spacing w:val="-3"/>
                  <w:u w:val="single"/>
                  <w:lang w:val="en" w:eastAsia="en-AU"/>
                </w:rPr>
                <w:t>Children’s Protection Act 1993</w:t>
              </w:r>
            </w:hyperlink>
            <w:r w:rsidR="004D5724" w:rsidRPr="00022FB3">
              <w:rPr>
                <w:rFonts w:ascii="Calibri" w:eastAsia="Times New Roman" w:hAnsi="Calibri" w:cs="Calibri"/>
                <w:color w:val="202020"/>
                <w:spacing w:val="-3"/>
                <w:lang w:val="en" w:eastAsia="en-AU"/>
              </w:rPr>
              <w:t xml:space="preserve">  https://www.legislation.sa.gov.au/LZ/C/A/CHILDRENS%20PROTECTION%20ACT%201993/CURRENT/1993.93.AUTH.PDF</w:t>
            </w:r>
          </w:p>
        </w:tc>
      </w:tr>
      <w:tr w:rsidR="004D5724" w:rsidRPr="00022FB3" w14:paraId="21322FDC" w14:textId="77777777" w:rsidTr="007E0155">
        <w:trPr>
          <w:trHeight w:val="300"/>
        </w:trPr>
        <w:tc>
          <w:tcPr>
            <w:tcW w:w="9752" w:type="dxa"/>
            <w:tcBorders>
              <w:top w:val="nil"/>
              <w:left w:val="nil"/>
              <w:bottom w:val="nil"/>
              <w:right w:val="nil"/>
            </w:tcBorders>
            <w:shd w:val="clear" w:color="auto" w:fill="auto"/>
            <w:noWrap/>
            <w:vAlign w:val="center"/>
          </w:tcPr>
          <w:p w14:paraId="2AE7FF19" w14:textId="77777777" w:rsidR="004D5724" w:rsidRPr="00022FB3" w:rsidRDefault="00526025" w:rsidP="007E0155">
            <w:pPr>
              <w:spacing w:after="0" w:line="240" w:lineRule="auto"/>
              <w:jc w:val="left"/>
              <w:rPr>
                <w:rFonts w:ascii="Calibri" w:eastAsia="Times New Roman" w:hAnsi="Calibri" w:cs="Calibri"/>
                <w:color w:val="202020"/>
                <w:spacing w:val="-3"/>
                <w:lang w:val="en" w:eastAsia="en-AU"/>
              </w:rPr>
            </w:pPr>
            <w:hyperlink r:id="rId25" w:history="1">
              <w:r w:rsidR="004D5724" w:rsidRPr="00022FB3">
                <w:rPr>
                  <w:rFonts w:ascii="Calibri" w:eastAsia="Times New Roman" w:hAnsi="Calibri" w:cs="Calibri"/>
                  <w:color w:val="1E58A6"/>
                  <w:spacing w:val="-3"/>
                  <w:u w:val="single"/>
                  <w:lang w:val="en" w:eastAsia="en-AU"/>
                </w:rPr>
                <w:t>Children’s Protection Regulations 2010</w:t>
              </w:r>
            </w:hyperlink>
            <w:r w:rsidR="004D5724" w:rsidRPr="00022FB3">
              <w:rPr>
                <w:rFonts w:ascii="Calibri" w:eastAsia="Times New Roman" w:hAnsi="Calibri" w:cs="Calibri"/>
                <w:color w:val="202020"/>
                <w:spacing w:val="-3"/>
                <w:lang w:val="en" w:eastAsia="en-AU"/>
              </w:rPr>
              <w:t xml:space="preserve">  https://www.legislation.sa.gov.au/LZ/C/R/CHILDRENS%20PROTECTION%20REGULATIONS%202010/CURRENT/2010.176.UN.PDF</w:t>
            </w:r>
          </w:p>
        </w:tc>
      </w:tr>
      <w:tr w:rsidR="004D5724" w:rsidRPr="00022FB3" w14:paraId="734E3CC5" w14:textId="77777777" w:rsidTr="007E0155">
        <w:trPr>
          <w:trHeight w:val="300"/>
        </w:trPr>
        <w:tc>
          <w:tcPr>
            <w:tcW w:w="9752" w:type="dxa"/>
            <w:tcBorders>
              <w:top w:val="nil"/>
              <w:left w:val="nil"/>
              <w:bottom w:val="nil"/>
              <w:right w:val="nil"/>
            </w:tcBorders>
            <w:shd w:val="clear" w:color="auto" w:fill="auto"/>
            <w:noWrap/>
            <w:vAlign w:val="center"/>
          </w:tcPr>
          <w:p w14:paraId="1D62D33B" w14:textId="77777777" w:rsidR="004D5724" w:rsidRPr="00022FB3" w:rsidRDefault="00526025" w:rsidP="007E0155">
            <w:pPr>
              <w:spacing w:after="0" w:line="240" w:lineRule="auto"/>
              <w:jc w:val="left"/>
              <w:rPr>
                <w:rFonts w:ascii="Calibri" w:eastAsia="Times New Roman" w:hAnsi="Calibri" w:cs="Calibri"/>
                <w:color w:val="202020"/>
                <w:spacing w:val="-3"/>
                <w:lang w:val="en" w:eastAsia="en-AU"/>
              </w:rPr>
            </w:pPr>
            <w:hyperlink r:id="rId26" w:history="1">
              <w:r w:rsidR="004D5724" w:rsidRPr="00022FB3">
                <w:rPr>
                  <w:rFonts w:ascii="Calibri" w:eastAsia="Times New Roman" w:hAnsi="Calibri" w:cs="Calibri"/>
                  <w:color w:val="1E58A6"/>
                  <w:spacing w:val="-3"/>
                  <w:u w:val="single"/>
                  <w:lang w:val="en" w:eastAsia="en-AU"/>
                </w:rPr>
                <w:t>Children's Protection Law Reform (Transitional Arrangements and Related Amendments) Act 2017</w:t>
              </w:r>
            </w:hyperlink>
            <w:r w:rsidR="004D5724" w:rsidRPr="00022FB3">
              <w:rPr>
                <w:rFonts w:ascii="Calibri" w:eastAsia="Times New Roman" w:hAnsi="Calibri" w:cs="Calibri"/>
                <w:color w:val="202020"/>
                <w:spacing w:val="-3"/>
                <w:lang w:val="en" w:eastAsia="en-AU"/>
              </w:rPr>
              <w:t xml:space="preserve">  https://www.legislation.sa.gov.au/LZ/C/A/CHILDRENS%20PROTECTION%20LAW%20REFORM%20(TRANSITIONAL%20ARRANGEMENTS%20AND%20RELATED%20AMENDMENTS)%20ACT%202017/CURRENT/2017.64.AUTH.PDF</w:t>
            </w:r>
          </w:p>
        </w:tc>
      </w:tr>
      <w:tr w:rsidR="004D5724" w:rsidRPr="00022FB3" w14:paraId="58CBBC09" w14:textId="77777777" w:rsidTr="007E0155">
        <w:trPr>
          <w:trHeight w:val="300"/>
        </w:trPr>
        <w:tc>
          <w:tcPr>
            <w:tcW w:w="9752" w:type="dxa"/>
            <w:tcBorders>
              <w:top w:val="nil"/>
              <w:left w:val="nil"/>
              <w:bottom w:val="nil"/>
              <w:right w:val="nil"/>
            </w:tcBorders>
            <w:shd w:val="clear" w:color="auto" w:fill="auto"/>
            <w:noWrap/>
            <w:vAlign w:val="center"/>
          </w:tcPr>
          <w:p w14:paraId="1B7E5691" w14:textId="77777777" w:rsidR="004D5724" w:rsidRPr="00022FB3" w:rsidRDefault="00526025" w:rsidP="007E0155">
            <w:pPr>
              <w:spacing w:after="0" w:line="240" w:lineRule="auto"/>
              <w:jc w:val="left"/>
              <w:rPr>
                <w:rFonts w:ascii="Calibri" w:eastAsia="Times New Roman" w:hAnsi="Calibri" w:cs="Calibri"/>
                <w:color w:val="202020"/>
                <w:spacing w:val="-3"/>
                <w:lang w:val="en" w:eastAsia="en-AU"/>
              </w:rPr>
            </w:pPr>
            <w:hyperlink r:id="rId27" w:history="1">
              <w:r w:rsidR="004D5724" w:rsidRPr="00022FB3">
                <w:rPr>
                  <w:rFonts w:ascii="Calibri" w:eastAsia="Times New Roman" w:hAnsi="Calibri" w:cs="Calibri"/>
                  <w:color w:val="1E58A6"/>
                  <w:spacing w:val="-3"/>
                  <w:u w:val="single"/>
                  <w:lang w:val="en" w:eastAsia="en-AU"/>
                </w:rPr>
                <w:t>Children and Young People (Safety) (Transitional Provisions) Regulations 2017</w:t>
              </w:r>
            </w:hyperlink>
            <w:r w:rsidR="004D5724" w:rsidRPr="00022FB3">
              <w:rPr>
                <w:rFonts w:ascii="Calibri" w:eastAsia="Times New Roman" w:hAnsi="Calibri" w:cs="Calibri"/>
                <w:color w:val="202020"/>
                <w:spacing w:val="-3"/>
                <w:lang w:val="en" w:eastAsia="en-AU"/>
              </w:rPr>
              <w:t xml:space="preserve"> https://www.legislation.sa.gov.au/LZ/C/R/CHILDREN%20AND%20YOUNG%20PEOPLE%20(SAFETY)%20(TRANSITIONAL%20PROVISIONS)%20REGULATIONS%202017/CURRENT/2017.355.AUTH.PDF </w:t>
            </w:r>
          </w:p>
        </w:tc>
      </w:tr>
      <w:tr w:rsidR="004D5724" w:rsidRPr="00022FB3" w14:paraId="72403350" w14:textId="77777777" w:rsidTr="007E0155">
        <w:trPr>
          <w:trHeight w:val="300"/>
        </w:trPr>
        <w:tc>
          <w:tcPr>
            <w:tcW w:w="9752" w:type="dxa"/>
            <w:tcBorders>
              <w:top w:val="nil"/>
              <w:left w:val="nil"/>
              <w:bottom w:val="nil"/>
              <w:right w:val="nil"/>
            </w:tcBorders>
            <w:shd w:val="clear" w:color="auto" w:fill="auto"/>
            <w:noWrap/>
            <w:vAlign w:val="center"/>
          </w:tcPr>
          <w:p w14:paraId="1AF98A6D" w14:textId="77777777" w:rsidR="004D5724" w:rsidRPr="00022FB3" w:rsidRDefault="00526025" w:rsidP="007E0155">
            <w:pPr>
              <w:spacing w:after="0" w:line="240" w:lineRule="auto"/>
              <w:rPr>
                <w:rFonts w:eastAsia="Times New Roman" w:cstheme="minorHAnsi"/>
                <w:color w:val="000000"/>
                <w:lang w:eastAsia="en-AU"/>
              </w:rPr>
            </w:pPr>
            <w:hyperlink r:id="rId28" w:history="1">
              <w:r w:rsidR="004D5724" w:rsidRPr="006E4E84">
                <w:rPr>
                  <w:color w:val="0563C1"/>
                </w:rPr>
                <w:t>National Framework for Protecting Australia’s Children 2009-2020</w:t>
              </w:r>
            </w:hyperlink>
            <w:r w:rsidR="004D5724" w:rsidRPr="006E4E84">
              <w:rPr>
                <w:rFonts w:eastAsia="Times New Roman" w:cstheme="minorHAnsi"/>
                <w:color w:val="0563C1"/>
                <w:u w:val="single"/>
                <w:lang w:eastAsia="en-AU"/>
              </w:rPr>
              <w:t xml:space="preserve"> </w:t>
            </w:r>
            <w:r w:rsidR="004D5724">
              <w:rPr>
                <w:rFonts w:eastAsia="Times New Roman" w:cstheme="minorHAnsi"/>
                <w:color w:val="000000"/>
                <w:lang w:eastAsia="en-AU"/>
              </w:rPr>
              <w:t xml:space="preserve"> </w:t>
            </w:r>
            <w:r w:rsidR="004D5724" w:rsidRPr="00EE04DB">
              <w:rPr>
                <w:rFonts w:eastAsia="Times New Roman" w:cstheme="minorHAnsi"/>
                <w:color w:val="000000"/>
                <w:lang w:eastAsia="en-AU"/>
              </w:rPr>
              <w:t>https://www.dss.gov.au/our-responsibilities/families-and-children/publications-articles/protecting-children-is-everyones-business</w:t>
            </w:r>
          </w:p>
        </w:tc>
      </w:tr>
      <w:tr w:rsidR="004D5724" w:rsidRPr="00022FB3" w14:paraId="69BA5D4F" w14:textId="77777777" w:rsidTr="007E0155">
        <w:trPr>
          <w:trHeight w:val="285"/>
        </w:trPr>
        <w:tc>
          <w:tcPr>
            <w:tcW w:w="9752" w:type="dxa"/>
            <w:tcBorders>
              <w:top w:val="nil"/>
              <w:left w:val="nil"/>
              <w:bottom w:val="nil"/>
              <w:right w:val="nil"/>
            </w:tcBorders>
            <w:shd w:val="clear" w:color="auto" w:fill="auto"/>
            <w:noWrap/>
            <w:vAlign w:val="center"/>
            <w:hideMark/>
          </w:tcPr>
          <w:p w14:paraId="5F2D58F3" w14:textId="77777777" w:rsidR="004D5724" w:rsidRPr="00022FB3" w:rsidRDefault="00526025" w:rsidP="007E0155">
            <w:pPr>
              <w:spacing w:after="0" w:line="240" w:lineRule="auto"/>
              <w:jc w:val="left"/>
              <w:rPr>
                <w:rFonts w:eastAsia="Times New Roman" w:cstheme="minorHAnsi"/>
                <w:color w:val="0563C1"/>
                <w:u w:val="single"/>
                <w:lang w:eastAsia="en-AU"/>
              </w:rPr>
            </w:pPr>
            <w:hyperlink r:id="rId29" w:history="1">
              <w:r w:rsidR="004D5724" w:rsidRPr="00022FB3">
                <w:rPr>
                  <w:rFonts w:eastAsia="Times New Roman" w:cstheme="minorHAnsi"/>
                  <w:color w:val="0563C1"/>
                  <w:u w:val="single"/>
                  <w:lang w:eastAsia="en-AU"/>
                </w:rPr>
                <w:t>Disability Discrimination Act Cwlth. (1992)  https://www.legislation.gov.au/Search/disability%20discrimination%20act</w:t>
              </w:r>
            </w:hyperlink>
          </w:p>
        </w:tc>
      </w:tr>
      <w:tr w:rsidR="004D5724" w:rsidRPr="00022FB3" w14:paraId="1BAB23FF" w14:textId="77777777" w:rsidTr="007E0155">
        <w:trPr>
          <w:trHeight w:val="285"/>
        </w:trPr>
        <w:tc>
          <w:tcPr>
            <w:tcW w:w="9752" w:type="dxa"/>
            <w:tcBorders>
              <w:top w:val="nil"/>
              <w:left w:val="nil"/>
              <w:bottom w:val="nil"/>
              <w:right w:val="nil"/>
            </w:tcBorders>
            <w:shd w:val="clear" w:color="auto" w:fill="auto"/>
            <w:noWrap/>
            <w:vAlign w:val="center"/>
            <w:hideMark/>
          </w:tcPr>
          <w:p w14:paraId="2D9A8348" w14:textId="77777777" w:rsidR="004D5724" w:rsidRPr="00022FB3" w:rsidRDefault="00526025" w:rsidP="007E0155">
            <w:pPr>
              <w:spacing w:after="0" w:line="240" w:lineRule="auto"/>
              <w:jc w:val="left"/>
              <w:rPr>
                <w:rFonts w:eastAsia="Times New Roman" w:cstheme="minorHAnsi"/>
                <w:color w:val="0563C1"/>
                <w:u w:val="single"/>
                <w:lang w:eastAsia="en-AU"/>
              </w:rPr>
            </w:pPr>
            <w:hyperlink r:id="rId30" w:history="1">
              <w:r w:rsidR="004D5724" w:rsidRPr="00022FB3">
                <w:rPr>
                  <w:rFonts w:eastAsia="Times New Roman" w:cstheme="minorHAnsi"/>
                  <w:color w:val="0563C1"/>
                  <w:u w:val="single"/>
                  <w:lang w:eastAsia="en-AU"/>
                </w:rPr>
                <w:t>Equal Opportunity Act SA (1984) https://www.legislation.sa.gov.au/LZ/C/A/EQUAL%20OPPORTUNITY%20ACT%201984.aspx</w:t>
              </w:r>
            </w:hyperlink>
          </w:p>
        </w:tc>
      </w:tr>
      <w:tr w:rsidR="004D5724" w:rsidRPr="00022FB3" w14:paraId="1353A4EA" w14:textId="77777777" w:rsidTr="007E0155">
        <w:trPr>
          <w:trHeight w:val="285"/>
        </w:trPr>
        <w:tc>
          <w:tcPr>
            <w:tcW w:w="9752" w:type="dxa"/>
            <w:tcBorders>
              <w:top w:val="nil"/>
              <w:left w:val="nil"/>
              <w:bottom w:val="nil"/>
              <w:right w:val="nil"/>
            </w:tcBorders>
            <w:shd w:val="clear" w:color="auto" w:fill="auto"/>
            <w:noWrap/>
            <w:vAlign w:val="center"/>
            <w:hideMark/>
          </w:tcPr>
          <w:p w14:paraId="6DACA570" w14:textId="77777777" w:rsidR="004D5724" w:rsidRPr="00022FB3" w:rsidRDefault="00526025" w:rsidP="007E0155">
            <w:pPr>
              <w:spacing w:after="0" w:line="240" w:lineRule="auto"/>
              <w:jc w:val="left"/>
              <w:rPr>
                <w:rFonts w:eastAsia="Times New Roman" w:cstheme="minorHAnsi"/>
                <w:color w:val="0563C1"/>
                <w:u w:val="single"/>
                <w:lang w:eastAsia="en-AU"/>
              </w:rPr>
            </w:pPr>
            <w:hyperlink r:id="rId31" w:history="1">
              <w:r w:rsidR="004D5724" w:rsidRPr="00022FB3">
                <w:rPr>
                  <w:rFonts w:eastAsia="Times New Roman" w:cstheme="minorHAnsi"/>
                  <w:color w:val="0563C1"/>
                  <w:u w:val="single"/>
                  <w:lang w:eastAsia="en-AU"/>
                </w:rPr>
                <w:t>Freedom of Information Act Cwlth. (1982)  https://www.legislation.gov.au/Search/freedom%20of%20information</w:t>
              </w:r>
            </w:hyperlink>
          </w:p>
        </w:tc>
      </w:tr>
      <w:tr w:rsidR="004D5724" w:rsidRPr="00022FB3" w14:paraId="5AE9E360" w14:textId="77777777" w:rsidTr="007E0155">
        <w:trPr>
          <w:trHeight w:val="285"/>
        </w:trPr>
        <w:tc>
          <w:tcPr>
            <w:tcW w:w="9752" w:type="dxa"/>
            <w:tcBorders>
              <w:top w:val="nil"/>
              <w:left w:val="nil"/>
              <w:bottom w:val="nil"/>
              <w:right w:val="nil"/>
            </w:tcBorders>
            <w:shd w:val="clear" w:color="auto" w:fill="auto"/>
            <w:noWrap/>
            <w:vAlign w:val="center"/>
            <w:hideMark/>
          </w:tcPr>
          <w:p w14:paraId="0AEA55CA" w14:textId="77777777" w:rsidR="004D5724" w:rsidRPr="00022FB3" w:rsidRDefault="00526025" w:rsidP="007E0155">
            <w:pPr>
              <w:spacing w:after="0" w:line="240" w:lineRule="auto"/>
              <w:jc w:val="left"/>
              <w:rPr>
                <w:rFonts w:cstheme="minorHAnsi"/>
              </w:rPr>
            </w:pPr>
            <w:hyperlink r:id="rId32" w:history="1">
              <w:r w:rsidR="004D5724" w:rsidRPr="006E4E84">
                <w:rPr>
                  <w:color w:val="0563C1"/>
                </w:rPr>
                <w:t>National Vocational Education and Training Regulator Act 2011</w:t>
              </w:r>
            </w:hyperlink>
            <w:r w:rsidR="004D5724" w:rsidRPr="006E4E84">
              <w:rPr>
                <w:color w:val="0563C1"/>
              </w:rPr>
              <w:t xml:space="preserve"> </w:t>
            </w:r>
            <w:r w:rsidR="004D5724" w:rsidRPr="00022FB3">
              <w:rPr>
                <w:rFonts w:cstheme="minorHAnsi"/>
                <w:bCs/>
              </w:rPr>
              <w:t>(https://www.legislation.gov.au/Details/C2017C00245)</w:t>
            </w:r>
          </w:p>
        </w:tc>
      </w:tr>
      <w:tr w:rsidR="004D5724" w:rsidRPr="00022FB3" w14:paraId="0331872C" w14:textId="77777777" w:rsidTr="007E0155">
        <w:trPr>
          <w:trHeight w:val="285"/>
        </w:trPr>
        <w:tc>
          <w:tcPr>
            <w:tcW w:w="9752" w:type="dxa"/>
            <w:tcBorders>
              <w:top w:val="nil"/>
              <w:left w:val="nil"/>
              <w:bottom w:val="nil"/>
              <w:right w:val="nil"/>
            </w:tcBorders>
            <w:shd w:val="clear" w:color="auto" w:fill="auto"/>
            <w:noWrap/>
            <w:vAlign w:val="center"/>
            <w:hideMark/>
          </w:tcPr>
          <w:p w14:paraId="522226A6" w14:textId="09AE0D16" w:rsidR="004D5724" w:rsidRPr="00022FB3" w:rsidRDefault="00526025" w:rsidP="007E0155">
            <w:pPr>
              <w:spacing w:after="0" w:line="240" w:lineRule="auto"/>
              <w:jc w:val="left"/>
              <w:rPr>
                <w:rFonts w:cstheme="minorHAnsi"/>
              </w:rPr>
            </w:pPr>
            <w:hyperlink r:id="rId33" w:history="1">
              <w:r w:rsidR="004D5724" w:rsidRPr="006E4E84">
                <w:rPr>
                  <w:rFonts w:eastAsia="Times New Roman" w:cstheme="minorHAnsi"/>
                  <w:color w:val="0563C1"/>
                  <w:u w:val="single"/>
                  <w:lang w:eastAsia="en-AU"/>
                </w:rPr>
                <w:t>Privacy Act Cwlth. (1988)</w:t>
              </w:r>
              <w:r w:rsidR="004D5724" w:rsidRPr="00022FB3">
                <w:rPr>
                  <w:rFonts w:cstheme="minorHAnsi"/>
                  <w:color w:val="0000FF" w:themeColor="hyperlink"/>
                  <w:u w:val="single"/>
                </w:rPr>
                <w:t xml:space="preserve"> </w:t>
              </w:r>
            </w:hyperlink>
            <w:r w:rsidR="004D5724" w:rsidRPr="00022FB3">
              <w:rPr>
                <w:rFonts w:cstheme="minorHAnsi"/>
              </w:rPr>
              <w:t xml:space="preserve"> https://www.oaic.gov.au/privacy-law/privacy-act/</w:t>
            </w:r>
          </w:p>
        </w:tc>
      </w:tr>
      <w:tr w:rsidR="004D5724" w:rsidRPr="00022FB3" w14:paraId="1C43625A" w14:textId="77777777" w:rsidTr="007E0155">
        <w:trPr>
          <w:trHeight w:val="300"/>
        </w:trPr>
        <w:tc>
          <w:tcPr>
            <w:tcW w:w="9752" w:type="dxa"/>
            <w:tcBorders>
              <w:top w:val="nil"/>
              <w:left w:val="nil"/>
              <w:bottom w:val="nil"/>
              <w:right w:val="nil"/>
            </w:tcBorders>
            <w:shd w:val="clear" w:color="auto" w:fill="auto"/>
            <w:noWrap/>
            <w:vAlign w:val="center"/>
            <w:hideMark/>
          </w:tcPr>
          <w:p w14:paraId="1E1B66CC" w14:textId="77777777" w:rsidR="004D5724" w:rsidRPr="00022FB3" w:rsidRDefault="00526025" w:rsidP="007E0155">
            <w:pPr>
              <w:spacing w:after="0" w:line="240" w:lineRule="auto"/>
              <w:jc w:val="left"/>
              <w:rPr>
                <w:rFonts w:eastAsia="Times New Roman" w:cstheme="minorHAnsi"/>
                <w:color w:val="000000"/>
                <w:lang w:eastAsia="en-AU"/>
              </w:rPr>
            </w:pPr>
            <w:hyperlink r:id="rId34" w:history="1">
              <w:r w:rsidR="004D5724" w:rsidRPr="006E4E84">
                <w:rPr>
                  <w:rFonts w:eastAsia="Times New Roman" w:cstheme="minorHAnsi"/>
                  <w:color w:val="0563C1"/>
                  <w:u w:val="single"/>
                  <w:lang w:eastAsia="en-AU"/>
                </w:rPr>
                <w:t>Professional Standards Act 2004</w:t>
              </w:r>
            </w:hyperlink>
            <w:r w:rsidR="004D5724" w:rsidRPr="00022FB3">
              <w:rPr>
                <w:rFonts w:eastAsia="Times New Roman" w:cstheme="minorHAnsi"/>
                <w:color w:val="000000"/>
                <w:lang w:eastAsia="en-AU"/>
              </w:rPr>
              <w:t xml:space="preserve">  https://www.legislation.sa.gov.au/LZ/C/A/PROFESSIONAL%20STANDARDS%20ACT%202004.aspx</w:t>
            </w:r>
          </w:p>
        </w:tc>
      </w:tr>
      <w:tr w:rsidR="004D5724" w:rsidRPr="00022FB3" w14:paraId="65F2E067" w14:textId="77777777" w:rsidTr="007E0155">
        <w:trPr>
          <w:trHeight w:val="285"/>
        </w:trPr>
        <w:tc>
          <w:tcPr>
            <w:tcW w:w="9752" w:type="dxa"/>
            <w:tcBorders>
              <w:top w:val="nil"/>
              <w:left w:val="nil"/>
              <w:bottom w:val="nil"/>
              <w:right w:val="nil"/>
            </w:tcBorders>
            <w:shd w:val="clear" w:color="auto" w:fill="auto"/>
            <w:noWrap/>
            <w:vAlign w:val="center"/>
          </w:tcPr>
          <w:p w14:paraId="6020D0B0" w14:textId="77777777" w:rsidR="004D5724" w:rsidRPr="00022FB3" w:rsidRDefault="00526025" w:rsidP="007E0155">
            <w:pPr>
              <w:spacing w:after="0" w:line="240" w:lineRule="auto"/>
              <w:jc w:val="left"/>
              <w:rPr>
                <w:rFonts w:cstheme="minorHAnsi"/>
              </w:rPr>
            </w:pPr>
            <w:hyperlink r:id="rId35" w:history="1">
              <w:r w:rsidR="004D5724" w:rsidRPr="006E4E84">
                <w:rPr>
                  <w:rFonts w:eastAsia="Times New Roman" w:cstheme="minorHAnsi"/>
                  <w:color w:val="0563C1"/>
                  <w:u w:val="single"/>
                  <w:lang w:eastAsia="en-AU"/>
                </w:rPr>
                <w:t xml:space="preserve">Australian Professional Standards for Teachers </w:t>
              </w:r>
            </w:hyperlink>
            <w:r w:rsidR="004D5724" w:rsidRPr="00022FB3">
              <w:rPr>
                <w:rFonts w:cstheme="minorHAnsi"/>
              </w:rPr>
              <w:t xml:space="preserve"> https://www.aitsl.edu.au/teach/standards</w:t>
            </w:r>
          </w:p>
        </w:tc>
      </w:tr>
      <w:tr w:rsidR="004D5724" w:rsidRPr="00022FB3" w14:paraId="25F6D01A" w14:textId="77777777" w:rsidTr="007E0155">
        <w:trPr>
          <w:trHeight w:val="285"/>
        </w:trPr>
        <w:tc>
          <w:tcPr>
            <w:tcW w:w="9752" w:type="dxa"/>
            <w:tcBorders>
              <w:top w:val="nil"/>
              <w:left w:val="nil"/>
              <w:bottom w:val="nil"/>
              <w:right w:val="nil"/>
            </w:tcBorders>
            <w:shd w:val="clear" w:color="auto" w:fill="auto"/>
            <w:noWrap/>
            <w:vAlign w:val="center"/>
          </w:tcPr>
          <w:p w14:paraId="3197C1E9" w14:textId="77777777" w:rsidR="004D5724" w:rsidRPr="00022FB3" w:rsidRDefault="00526025" w:rsidP="007E0155">
            <w:pPr>
              <w:spacing w:after="0" w:line="240" w:lineRule="auto"/>
              <w:jc w:val="left"/>
              <w:rPr>
                <w:rFonts w:cstheme="minorHAnsi"/>
                <w:color w:val="000000"/>
              </w:rPr>
            </w:pPr>
            <w:hyperlink r:id="rId36" w:history="1">
              <w:r w:rsidR="004D5724" w:rsidRPr="006E4E84">
                <w:rPr>
                  <w:rFonts w:eastAsia="Times New Roman" w:cstheme="minorHAnsi"/>
                  <w:color w:val="0563C1"/>
                  <w:u w:val="single"/>
                  <w:lang w:eastAsia="en-AU"/>
                </w:rPr>
                <w:t>Quality VET Framework</w:t>
              </w:r>
            </w:hyperlink>
            <w:r w:rsidR="004D5724" w:rsidRPr="00022FB3">
              <w:rPr>
                <w:rFonts w:cstheme="minorHAnsi"/>
              </w:rPr>
              <w:t xml:space="preserve">  (https://www.asqa.gov.au/vet-registration/understand-requirements-registration/vet-quality-framework)</w:t>
            </w:r>
          </w:p>
        </w:tc>
      </w:tr>
      <w:tr w:rsidR="004D5724" w:rsidRPr="00022FB3" w14:paraId="20D82C9A" w14:textId="77777777" w:rsidTr="007E0155">
        <w:trPr>
          <w:trHeight w:val="285"/>
        </w:trPr>
        <w:tc>
          <w:tcPr>
            <w:tcW w:w="9752" w:type="dxa"/>
            <w:tcBorders>
              <w:top w:val="nil"/>
              <w:left w:val="nil"/>
              <w:bottom w:val="nil"/>
              <w:right w:val="nil"/>
            </w:tcBorders>
            <w:shd w:val="clear" w:color="auto" w:fill="auto"/>
            <w:noWrap/>
            <w:vAlign w:val="center"/>
            <w:hideMark/>
          </w:tcPr>
          <w:p w14:paraId="089A41BA" w14:textId="77777777" w:rsidR="004D5724" w:rsidRPr="00022FB3" w:rsidRDefault="00526025" w:rsidP="007E0155">
            <w:pPr>
              <w:spacing w:after="0" w:line="240" w:lineRule="auto"/>
              <w:jc w:val="left"/>
              <w:rPr>
                <w:rFonts w:eastAsia="Times New Roman" w:cstheme="minorHAnsi"/>
                <w:color w:val="0563C1"/>
                <w:u w:val="single"/>
                <w:lang w:eastAsia="en-AU"/>
              </w:rPr>
            </w:pPr>
            <w:hyperlink r:id="rId37" w:history="1">
              <w:r w:rsidR="004D5724" w:rsidRPr="00022FB3">
                <w:rPr>
                  <w:rFonts w:eastAsia="Times New Roman" w:cstheme="minorHAnsi"/>
                  <w:color w:val="0563C1"/>
                  <w:u w:val="single"/>
                  <w:lang w:eastAsia="en-AU"/>
                </w:rPr>
                <w:t>Racial Discrimination Act Cwlth. (1975)  https://www.legislation.gov.au/Search/racial%20discrimination</w:t>
              </w:r>
            </w:hyperlink>
          </w:p>
        </w:tc>
      </w:tr>
      <w:tr w:rsidR="004D5724" w:rsidRPr="00022FB3" w14:paraId="7F581B52" w14:textId="77777777" w:rsidTr="007E0155">
        <w:trPr>
          <w:trHeight w:val="285"/>
        </w:trPr>
        <w:tc>
          <w:tcPr>
            <w:tcW w:w="9752" w:type="dxa"/>
            <w:tcBorders>
              <w:top w:val="nil"/>
              <w:left w:val="nil"/>
              <w:bottom w:val="nil"/>
              <w:right w:val="nil"/>
            </w:tcBorders>
            <w:shd w:val="clear" w:color="auto" w:fill="auto"/>
            <w:noWrap/>
            <w:vAlign w:val="center"/>
            <w:hideMark/>
          </w:tcPr>
          <w:p w14:paraId="2033D3FC" w14:textId="77777777" w:rsidR="004D5724" w:rsidRPr="00022FB3" w:rsidRDefault="00526025" w:rsidP="007E0155">
            <w:pPr>
              <w:spacing w:after="0" w:line="240" w:lineRule="auto"/>
              <w:jc w:val="left"/>
              <w:rPr>
                <w:rFonts w:eastAsia="Times New Roman" w:cstheme="minorHAnsi"/>
                <w:color w:val="0563C1"/>
                <w:u w:val="single"/>
                <w:lang w:eastAsia="en-AU"/>
              </w:rPr>
            </w:pPr>
            <w:hyperlink r:id="rId38" w:history="1">
              <w:r w:rsidR="004D5724" w:rsidRPr="00022FB3">
                <w:rPr>
                  <w:rFonts w:eastAsia="Times New Roman" w:cstheme="minorHAnsi"/>
                  <w:color w:val="0563C1"/>
                  <w:u w:val="single"/>
                  <w:lang w:eastAsia="en-AU"/>
                </w:rPr>
                <w:t>Racial Vilification Act SA (1996) https://www.legislation.sa.gov.au/LZ/C/A/RACIAL%20VILIFICATION%20ACT%201996.aspx</w:t>
              </w:r>
            </w:hyperlink>
          </w:p>
        </w:tc>
      </w:tr>
      <w:tr w:rsidR="004D5724" w:rsidRPr="00022FB3" w14:paraId="4D0AA5F7" w14:textId="77777777" w:rsidTr="007E0155">
        <w:trPr>
          <w:trHeight w:val="285"/>
        </w:trPr>
        <w:tc>
          <w:tcPr>
            <w:tcW w:w="9752" w:type="dxa"/>
            <w:tcBorders>
              <w:top w:val="nil"/>
              <w:left w:val="nil"/>
              <w:bottom w:val="nil"/>
              <w:right w:val="nil"/>
            </w:tcBorders>
            <w:shd w:val="clear" w:color="auto" w:fill="auto"/>
            <w:noWrap/>
            <w:vAlign w:val="center"/>
            <w:hideMark/>
          </w:tcPr>
          <w:p w14:paraId="3A96FA3C" w14:textId="77777777" w:rsidR="004D5724" w:rsidRPr="00022FB3" w:rsidRDefault="00526025" w:rsidP="007E0155">
            <w:pPr>
              <w:spacing w:after="0" w:line="240" w:lineRule="auto"/>
              <w:jc w:val="left"/>
              <w:rPr>
                <w:rFonts w:eastAsia="Times New Roman" w:cstheme="minorHAnsi"/>
                <w:color w:val="0563C1"/>
                <w:u w:val="single"/>
                <w:lang w:eastAsia="en-AU"/>
              </w:rPr>
            </w:pPr>
            <w:hyperlink r:id="rId39" w:history="1">
              <w:r w:rsidR="004D5724" w:rsidRPr="00022FB3">
                <w:rPr>
                  <w:rFonts w:eastAsia="Times New Roman" w:cstheme="minorHAnsi"/>
                  <w:color w:val="0563C1"/>
                  <w:u w:val="single"/>
                  <w:lang w:eastAsia="en-AU"/>
                </w:rPr>
                <w:t>Sex Discrimination Act Cwlth. (1984)  https://www.legislation.gov.au/Search/sexual%20discrimination</w:t>
              </w:r>
            </w:hyperlink>
          </w:p>
        </w:tc>
      </w:tr>
      <w:tr w:rsidR="004D5724" w:rsidRPr="00022FB3" w14:paraId="5693D036" w14:textId="77777777" w:rsidTr="007E0155">
        <w:trPr>
          <w:trHeight w:val="285"/>
        </w:trPr>
        <w:tc>
          <w:tcPr>
            <w:tcW w:w="9752" w:type="dxa"/>
            <w:tcBorders>
              <w:top w:val="nil"/>
              <w:left w:val="nil"/>
              <w:bottom w:val="nil"/>
              <w:right w:val="nil"/>
            </w:tcBorders>
            <w:shd w:val="clear" w:color="auto" w:fill="auto"/>
            <w:noWrap/>
            <w:vAlign w:val="center"/>
            <w:hideMark/>
          </w:tcPr>
          <w:p w14:paraId="2C8DCA3A" w14:textId="77777777" w:rsidR="004D5724" w:rsidRPr="00022FB3" w:rsidRDefault="00526025" w:rsidP="007E0155">
            <w:pPr>
              <w:spacing w:after="0" w:line="240" w:lineRule="auto"/>
              <w:jc w:val="left"/>
              <w:rPr>
                <w:rFonts w:cstheme="minorHAnsi"/>
                <w:bCs/>
              </w:rPr>
            </w:pPr>
            <w:hyperlink r:id="rId40" w:history="1">
              <w:r w:rsidR="004D5724" w:rsidRPr="006E4E84">
                <w:rPr>
                  <w:rFonts w:eastAsia="Times New Roman" w:cstheme="minorHAnsi"/>
                  <w:color w:val="0563C1"/>
                  <w:u w:val="single"/>
                  <w:lang w:eastAsia="en-AU"/>
                </w:rPr>
                <w:t>Standards for Registered Training Organisations (RTOs) 2015 Cwlth</w:t>
              </w:r>
            </w:hyperlink>
            <w:r w:rsidR="004D5724" w:rsidRPr="006E4E84">
              <w:rPr>
                <w:rFonts w:eastAsia="Times New Roman" w:cstheme="minorHAnsi"/>
                <w:color w:val="0563C1"/>
                <w:u w:val="single"/>
                <w:lang w:eastAsia="en-AU"/>
              </w:rPr>
              <w:t xml:space="preserve">. </w:t>
            </w:r>
            <w:hyperlink r:id="rId41" w:history="1">
              <w:r w:rsidR="004D5724" w:rsidRPr="006E4E84">
                <w:rPr>
                  <w:rFonts w:eastAsia="Times New Roman" w:cstheme="minorHAnsi"/>
                  <w:color w:val="0563C1"/>
                  <w:u w:val="single"/>
                  <w:lang w:eastAsia="en-AU"/>
                </w:rPr>
                <w:t>USERS GUIDE</w:t>
              </w:r>
            </w:hyperlink>
            <w:r w:rsidR="004D5724" w:rsidRPr="00022FB3">
              <w:rPr>
                <w:rFonts w:cstheme="minorHAnsi"/>
                <w:bCs/>
              </w:rPr>
              <w:t xml:space="preserve"> (https://www.asqa.gov.au/standards)</w:t>
            </w:r>
          </w:p>
        </w:tc>
      </w:tr>
      <w:tr w:rsidR="004D5724" w:rsidRPr="00022FB3" w14:paraId="526E0156" w14:textId="77777777" w:rsidTr="007E0155">
        <w:trPr>
          <w:trHeight w:val="300"/>
        </w:trPr>
        <w:tc>
          <w:tcPr>
            <w:tcW w:w="9752" w:type="dxa"/>
            <w:tcBorders>
              <w:top w:val="nil"/>
              <w:left w:val="nil"/>
              <w:bottom w:val="nil"/>
              <w:right w:val="nil"/>
            </w:tcBorders>
            <w:shd w:val="clear" w:color="auto" w:fill="auto"/>
            <w:noWrap/>
            <w:vAlign w:val="center"/>
            <w:hideMark/>
          </w:tcPr>
          <w:p w14:paraId="5905E6A4" w14:textId="77777777" w:rsidR="004D5724" w:rsidRPr="00022FB3" w:rsidRDefault="00526025" w:rsidP="007E0155">
            <w:pPr>
              <w:spacing w:after="0" w:line="240" w:lineRule="auto"/>
              <w:jc w:val="left"/>
              <w:rPr>
                <w:rFonts w:eastAsia="Times New Roman" w:cstheme="minorHAnsi"/>
                <w:color w:val="000000"/>
                <w:lang w:eastAsia="en-AU"/>
              </w:rPr>
            </w:pPr>
            <w:hyperlink r:id="rId42" w:history="1">
              <w:r w:rsidR="004D5724" w:rsidRPr="006E4E84">
                <w:rPr>
                  <w:rFonts w:eastAsia="Times New Roman" w:cstheme="minorHAnsi"/>
                  <w:color w:val="0563C1"/>
                  <w:u w:val="single"/>
                  <w:lang w:eastAsia="en-AU"/>
                </w:rPr>
                <w:t>Technical &amp; Further Education Act 1975</w:t>
              </w:r>
            </w:hyperlink>
            <w:r w:rsidR="004D5724" w:rsidRPr="00022FB3">
              <w:rPr>
                <w:rFonts w:eastAsia="Times New Roman" w:cstheme="minorHAnsi"/>
                <w:color w:val="000000"/>
                <w:lang w:eastAsia="en-AU"/>
              </w:rPr>
              <w:t xml:space="preserve">  https://www.legislation.sa.gov.au/LZ/C/A/TECHNICAL%20AND%20FURTHER%20EDUCATION%20ACT%201975.aspx</w:t>
            </w:r>
          </w:p>
        </w:tc>
      </w:tr>
      <w:tr w:rsidR="004D5724" w:rsidRPr="00022FB3" w14:paraId="745CA03F" w14:textId="77777777" w:rsidTr="007E0155">
        <w:trPr>
          <w:trHeight w:val="300"/>
        </w:trPr>
        <w:tc>
          <w:tcPr>
            <w:tcW w:w="9752" w:type="dxa"/>
            <w:tcBorders>
              <w:top w:val="nil"/>
              <w:left w:val="nil"/>
              <w:bottom w:val="nil"/>
              <w:right w:val="nil"/>
            </w:tcBorders>
            <w:shd w:val="clear" w:color="auto" w:fill="auto"/>
            <w:noWrap/>
            <w:vAlign w:val="center"/>
            <w:hideMark/>
          </w:tcPr>
          <w:p w14:paraId="61361F53" w14:textId="77777777" w:rsidR="004D5724" w:rsidRPr="00022FB3" w:rsidRDefault="00526025" w:rsidP="007E0155">
            <w:pPr>
              <w:spacing w:after="0" w:line="240" w:lineRule="auto"/>
              <w:rPr>
                <w:rFonts w:eastAsia="Times New Roman" w:cstheme="minorHAnsi"/>
                <w:color w:val="000000"/>
                <w:lang w:eastAsia="en-AU"/>
              </w:rPr>
            </w:pPr>
            <w:hyperlink r:id="rId43" w:history="1">
              <w:r w:rsidR="004D5724" w:rsidRPr="006E4E84">
                <w:rPr>
                  <w:rFonts w:eastAsia="Times New Roman" w:cstheme="minorHAnsi"/>
                  <w:color w:val="0563C1"/>
                  <w:u w:val="single"/>
                  <w:lang w:eastAsia="en-AU"/>
                </w:rPr>
                <w:t>Trade Practices Act 1974</w:t>
              </w:r>
            </w:hyperlink>
            <w:r w:rsidR="004D5724" w:rsidRPr="00022FB3">
              <w:rPr>
                <w:rFonts w:eastAsia="Times New Roman" w:cstheme="minorHAnsi"/>
                <w:color w:val="000000"/>
                <w:lang w:eastAsia="en-AU"/>
              </w:rPr>
              <w:t xml:space="preserve">  https://www.legislation.gov.au/Series/C2004A00109</w:t>
            </w:r>
          </w:p>
        </w:tc>
      </w:tr>
      <w:tr w:rsidR="004D5724" w:rsidRPr="00022FB3" w14:paraId="62C91447" w14:textId="77777777" w:rsidTr="007E0155">
        <w:trPr>
          <w:trHeight w:val="285"/>
        </w:trPr>
        <w:tc>
          <w:tcPr>
            <w:tcW w:w="9752" w:type="dxa"/>
            <w:tcBorders>
              <w:top w:val="nil"/>
              <w:left w:val="nil"/>
              <w:bottom w:val="nil"/>
              <w:right w:val="nil"/>
            </w:tcBorders>
            <w:shd w:val="clear" w:color="auto" w:fill="auto"/>
            <w:noWrap/>
            <w:vAlign w:val="center"/>
            <w:hideMark/>
          </w:tcPr>
          <w:p w14:paraId="207C7CB6" w14:textId="77777777" w:rsidR="004D5724" w:rsidRPr="00022FB3" w:rsidRDefault="00526025" w:rsidP="007E0155">
            <w:pPr>
              <w:spacing w:after="0" w:line="240" w:lineRule="auto"/>
              <w:jc w:val="left"/>
              <w:rPr>
                <w:rFonts w:eastAsia="Times New Roman" w:cstheme="minorHAnsi"/>
                <w:color w:val="0563C1"/>
                <w:u w:val="single"/>
                <w:lang w:eastAsia="en-AU"/>
              </w:rPr>
            </w:pPr>
            <w:hyperlink r:id="rId44" w:history="1">
              <w:r w:rsidR="004D5724" w:rsidRPr="00022FB3">
                <w:rPr>
                  <w:rFonts w:eastAsia="Times New Roman" w:cstheme="minorHAnsi"/>
                  <w:color w:val="0563C1"/>
                  <w:u w:val="single"/>
                  <w:lang w:eastAsia="en-AU"/>
                </w:rPr>
                <w:t>Training &amp; Skills Development Act 2008 (SA)  https://www.legislation.sa.gov.au/lz/c/a/training%20and%20skills%20development%20Act%202008.aspx</w:t>
              </w:r>
            </w:hyperlink>
          </w:p>
        </w:tc>
      </w:tr>
      <w:tr w:rsidR="004D5724" w:rsidRPr="00022FB3" w14:paraId="69DB3283" w14:textId="77777777" w:rsidTr="007E0155">
        <w:trPr>
          <w:trHeight w:val="300"/>
        </w:trPr>
        <w:tc>
          <w:tcPr>
            <w:tcW w:w="9752" w:type="dxa"/>
            <w:tcBorders>
              <w:top w:val="nil"/>
              <w:left w:val="nil"/>
              <w:bottom w:val="nil"/>
              <w:right w:val="nil"/>
            </w:tcBorders>
            <w:shd w:val="clear" w:color="auto" w:fill="auto"/>
            <w:noWrap/>
            <w:vAlign w:val="center"/>
            <w:hideMark/>
          </w:tcPr>
          <w:p w14:paraId="452CFC63" w14:textId="77777777" w:rsidR="004D5724" w:rsidRPr="00022FB3" w:rsidRDefault="00526025" w:rsidP="007E0155">
            <w:pPr>
              <w:spacing w:after="0" w:line="240" w:lineRule="auto"/>
              <w:rPr>
                <w:rFonts w:eastAsia="Times New Roman" w:cstheme="minorHAnsi"/>
                <w:color w:val="000000"/>
                <w:lang w:eastAsia="en-AU"/>
              </w:rPr>
            </w:pPr>
            <w:hyperlink r:id="rId45" w:history="1">
              <w:r w:rsidR="004D5724" w:rsidRPr="006E4E84">
                <w:rPr>
                  <w:rFonts w:eastAsia="Times New Roman" w:cstheme="minorHAnsi"/>
                  <w:color w:val="0563C1"/>
                  <w:u w:val="single"/>
                  <w:lang w:eastAsia="en-AU"/>
                </w:rPr>
                <w:t>Workplace Gender Equality Act 2012</w:t>
              </w:r>
            </w:hyperlink>
            <w:r w:rsidR="004D5724" w:rsidRPr="00022FB3">
              <w:rPr>
                <w:rFonts w:cstheme="minorHAnsi"/>
              </w:rPr>
              <w:t xml:space="preserve">  https://www.legislation.gov.au/Series/C2004A03332</w:t>
            </w:r>
          </w:p>
        </w:tc>
      </w:tr>
    </w:tbl>
    <w:p w14:paraId="25EF068A" w14:textId="77777777" w:rsidR="00CE0028" w:rsidRDefault="00CE0028" w:rsidP="00CE0028">
      <w:pPr>
        <w:pStyle w:val="Heading1"/>
      </w:pPr>
      <w:bookmarkStart w:id="4" w:name="_Toc531958943"/>
      <w:r>
        <w:t>Purpose</w:t>
      </w:r>
      <w:bookmarkEnd w:id="4"/>
    </w:p>
    <w:p w14:paraId="5DDAABB5" w14:textId="31DC0622" w:rsidR="00195213" w:rsidRDefault="00195213" w:rsidP="00195213">
      <w:pPr>
        <w:spacing w:after="220"/>
        <w:rPr>
          <w:rFonts w:cs="Arial"/>
        </w:rPr>
      </w:pPr>
      <w:r>
        <w:rPr>
          <w:rFonts w:cs="Arial"/>
        </w:rPr>
        <w:t xml:space="preserve">The purpose of this policy is to clarify for all stakeholders the assessment and selection process for students to ensure that </w:t>
      </w:r>
      <w:r w:rsidR="0018380F">
        <w:rPr>
          <w:rFonts w:cs="Arial"/>
        </w:rPr>
        <w:t>Skills Lab</w:t>
      </w:r>
      <w:r>
        <w:rPr>
          <w:rFonts w:cs="Arial"/>
        </w:rPr>
        <w:t xml:space="preserve"> meets its compliance and ethical obligations and that all </w:t>
      </w:r>
      <w:r w:rsidR="0018380F">
        <w:rPr>
          <w:rFonts w:cs="Arial"/>
        </w:rPr>
        <w:t>Skills Lab</w:t>
      </w:r>
      <w:r>
        <w:rPr>
          <w:rFonts w:cs="Arial"/>
        </w:rPr>
        <w:t xml:space="preserve"> students can achieve their full potential.</w:t>
      </w:r>
    </w:p>
    <w:p w14:paraId="28FA14D9" w14:textId="77777777" w:rsidR="00CE0028" w:rsidRDefault="00CE0028" w:rsidP="00CE0028">
      <w:pPr>
        <w:pStyle w:val="Heading1"/>
      </w:pPr>
      <w:bookmarkStart w:id="5" w:name="_Toc531958944"/>
      <w:r>
        <w:t>Scope</w:t>
      </w:r>
      <w:bookmarkEnd w:id="5"/>
    </w:p>
    <w:p w14:paraId="1CFE975C" w14:textId="60E41938" w:rsidR="00CE0028" w:rsidRDefault="007342E1" w:rsidP="00DF173B">
      <w:r>
        <w:t xml:space="preserve">This policy covers all applicants for all qualifications offered by </w:t>
      </w:r>
      <w:r w:rsidR="00430C19">
        <w:t>Skills Lab</w:t>
      </w:r>
      <w:r>
        <w:t>.</w:t>
      </w:r>
    </w:p>
    <w:p w14:paraId="6E0165AF" w14:textId="77777777" w:rsidR="00CE0028" w:rsidRDefault="00CE0028" w:rsidP="00CE0028">
      <w:pPr>
        <w:pStyle w:val="Heading1"/>
      </w:pPr>
      <w:bookmarkStart w:id="6" w:name="_Toc531958945"/>
      <w:r>
        <w:t>Definitions</w:t>
      </w:r>
      <w:bookmarkEnd w:id="6"/>
    </w:p>
    <w:p w14:paraId="46A6CC6E" w14:textId="0B33AC5E" w:rsidR="00CA450C" w:rsidRDefault="00CA450C" w:rsidP="00CA450C">
      <w:pPr>
        <w:tabs>
          <w:tab w:val="left" w:pos="3119"/>
        </w:tabs>
        <w:ind w:left="3119" w:hanging="3119"/>
        <w:rPr>
          <w:rFonts w:cs="Arial"/>
        </w:rPr>
      </w:pPr>
      <w:r w:rsidRPr="00CF1430">
        <w:rPr>
          <w:rFonts w:cs="Arial"/>
        </w:rPr>
        <w:t>Access and Equity</w:t>
      </w:r>
      <w:r>
        <w:rPr>
          <w:rFonts w:cs="Arial"/>
        </w:rPr>
        <w:tab/>
      </w:r>
      <w:r w:rsidRPr="00DB27C0">
        <w:rPr>
          <w:rFonts w:cs="Arial"/>
        </w:rPr>
        <w:t xml:space="preserve">Refers to the policies, procedures and approaches that ensure that </w:t>
      </w:r>
      <w:r w:rsidR="0018380F">
        <w:rPr>
          <w:rFonts w:cs="Arial"/>
        </w:rPr>
        <w:t>Skills Lab</w:t>
      </w:r>
      <w:r w:rsidRPr="00DB27C0">
        <w:rPr>
          <w:rFonts w:cs="Arial"/>
        </w:rPr>
        <w:t xml:space="preserve"> training programs are responsive to the diverse needs of all employees, </w:t>
      </w:r>
      <w:proofErr w:type="gramStart"/>
      <w:r w:rsidRPr="00DB27C0">
        <w:rPr>
          <w:rFonts w:cs="Arial"/>
        </w:rPr>
        <w:t>students</w:t>
      </w:r>
      <w:proofErr w:type="gramEnd"/>
      <w:r w:rsidRPr="00DB27C0">
        <w:rPr>
          <w:rFonts w:cs="Arial"/>
        </w:rPr>
        <w:t xml:space="preserve"> and other stakeholders. </w:t>
      </w:r>
    </w:p>
    <w:p w14:paraId="07FD7A7F" w14:textId="77777777" w:rsidR="00CA450C" w:rsidRPr="00CA450C" w:rsidRDefault="00CA450C" w:rsidP="00CA450C">
      <w:pPr>
        <w:pStyle w:val="NormalIndent1cm"/>
        <w:tabs>
          <w:tab w:val="left" w:pos="3119"/>
        </w:tabs>
        <w:spacing w:after="200"/>
        <w:ind w:left="3119" w:hanging="2552"/>
        <w:jc w:val="both"/>
        <w:rPr>
          <w:rFonts w:asciiTheme="minorHAnsi" w:hAnsiTheme="minorHAnsi" w:cstheme="minorHAnsi"/>
          <w:szCs w:val="22"/>
        </w:rPr>
      </w:pPr>
      <w:r>
        <w:rPr>
          <w:rFonts w:cs="Arial"/>
          <w:szCs w:val="22"/>
        </w:rPr>
        <w:tab/>
      </w:r>
      <w:r w:rsidRPr="00CA450C">
        <w:rPr>
          <w:rFonts w:asciiTheme="minorHAnsi" w:hAnsiTheme="minorHAnsi" w:cstheme="minorHAnsi"/>
          <w:szCs w:val="22"/>
        </w:rPr>
        <w:t>Being accessible and equitable means ensuring that people with differing needs and abilities have the same opportunities to successfully gain skills, knowledge and experience through education and training irrespective of their age, disability, colour, race, gender, religion, sexuality, family responsibilities, or location.</w:t>
      </w:r>
    </w:p>
    <w:p w14:paraId="22510825" w14:textId="77777777" w:rsidR="00CA450C" w:rsidRPr="00CA450C" w:rsidRDefault="00CA450C" w:rsidP="00CA450C">
      <w:pPr>
        <w:pStyle w:val="NormalIndent1cm"/>
        <w:tabs>
          <w:tab w:val="left" w:pos="3119"/>
        </w:tabs>
        <w:spacing w:after="200"/>
        <w:ind w:left="3119" w:hanging="2552"/>
        <w:rPr>
          <w:rFonts w:asciiTheme="minorHAnsi" w:hAnsiTheme="minorHAnsi" w:cstheme="minorHAnsi"/>
          <w:szCs w:val="22"/>
        </w:rPr>
      </w:pPr>
      <w:r>
        <w:rPr>
          <w:rFonts w:cs="Arial"/>
          <w:szCs w:val="22"/>
        </w:rPr>
        <w:tab/>
      </w:r>
      <w:r w:rsidRPr="00CA450C">
        <w:rPr>
          <w:rFonts w:asciiTheme="minorHAnsi" w:hAnsiTheme="minorHAnsi" w:cstheme="minorHAnsi"/>
          <w:szCs w:val="22"/>
        </w:rPr>
        <w:t>It includes:</w:t>
      </w:r>
    </w:p>
    <w:p w14:paraId="19B23B27" w14:textId="77777777" w:rsidR="00CA450C" w:rsidRPr="00DB27C0" w:rsidRDefault="00CA450C" w:rsidP="00CA450C">
      <w:pPr>
        <w:pStyle w:val="ListParagraph"/>
        <w:numPr>
          <w:ilvl w:val="0"/>
          <w:numId w:val="25"/>
        </w:numPr>
        <w:tabs>
          <w:tab w:val="left" w:pos="3119"/>
          <w:tab w:val="left" w:pos="3544"/>
        </w:tabs>
        <w:spacing w:line="240" w:lineRule="auto"/>
        <w:ind w:left="3544" w:hanging="425"/>
        <w:contextualSpacing w:val="0"/>
        <w:rPr>
          <w:rFonts w:cs="Arial"/>
        </w:rPr>
      </w:pPr>
      <w:r w:rsidRPr="00DB27C0">
        <w:rPr>
          <w:rFonts w:cs="Arial"/>
        </w:rPr>
        <w:t xml:space="preserve">Providing and promoting non-discriminatory, inclusive practices and processes; and </w:t>
      </w:r>
    </w:p>
    <w:p w14:paraId="6593F41F" w14:textId="77777777" w:rsidR="00CA450C" w:rsidRPr="00DB27C0" w:rsidRDefault="00CA450C" w:rsidP="00CA450C">
      <w:pPr>
        <w:pStyle w:val="ListParagraph"/>
        <w:numPr>
          <w:ilvl w:val="0"/>
          <w:numId w:val="25"/>
        </w:numPr>
        <w:tabs>
          <w:tab w:val="left" w:pos="3119"/>
          <w:tab w:val="left" w:pos="3544"/>
        </w:tabs>
        <w:spacing w:line="240" w:lineRule="auto"/>
        <w:ind w:left="3544" w:hanging="425"/>
        <w:contextualSpacing w:val="0"/>
        <w:rPr>
          <w:rFonts w:cs="Arial"/>
        </w:rPr>
      </w:pPr>
      <w:r w:rsidRPr="00DB27C0">
        <w:rPr>
          <w:rFonts w:cs="Arial"/>
        </w:rPr>
        <w:t xml:space="preserve">Ensuring equal opportunities for all students to achieve their learning outcomes through reasonable adjustment of services, learning and assessment; and </w:t>
      </w:r>
    </w:p>
    <w:p w14:paraId="780948DD" w14:textId="77777777" w:rsidR="00CA450C" w:rsidRPr="00DB27C0" w:rsidRDefault="00CA450C" w:rsidP="00CA450C">
      <w:pPr>
        <w:pStyle w:val="ListParagraph"/>
        <w:numPr>
          <w:ilvl w:val="0"/>
          <w:numId w:val="25"/>
        </w:numPr>
        <w:tabs>
          <w:tab w:val="left" w:pos="3119"/>
          <w:tab w:val="left" w:pos="3544"/>
        </w:tabs>
        <w:spacing w:line="240" w:lineRule="auto"/>
        <w:ind w:left="3544" w:hanging="425"/>
        <w:contextualSpacing w:val="0"/>
        <w:rPr>
          <w:rFonts w:cs="Arial"/>
        </w:rPr>
      </w:pPr>
      <w:r w:rsidRPr="00DB27C0">
        <w:rPr>
          <w:rFonts w:cs="Arial"/>
        </w:rPr>
        <w:t>Commitment to treating all students or prospective students fairly.</w:t>
      </w:r>
    </w:p>
    <w:p w14:paraId="173D2CF1" w14:textId="586842ED" w:rsidR="00CA450C" w:rsidRDefault="00CA450C" w:rsidP="00CA450C">
      <w:pPr>
        <w:tabs>
          <w:tab w:val="left" w:pos="3119"/>
          <w:tab w:val="left" w:pos="3402"/>
        </w:tabs>
        <w:ind w:left="3402" w:hanging="3402"/>
        <w:rPr>
          <w:rFonts w:cs="Arial"/>
        </w:rPr>
      </w:pPr>
      <w:r w:rsidRPr="00CF1430">
        <w:rPr>
          <w:rFonts w:cs="Arial"/>
        </w:rPr>
        <w:t>Appeal</w:t>
      </w:r>
      <w:r>
        <w:rPr>
          <w:rFonts w:cs="Arial"/>
        </w:rPr>
        <w:tab/>
        <w:t>:</w:t>
      </w:r>
      <w:r>
        <w:rPr>
          <w:rFonts w:cs="Arial"/>
        </w:rPr>
        <w:tab/>
      </w:r>
      <w:r w:rsidRPr="00DB27C0">
        <w:rPr>
          <w:rFonts w:cs="Arial"/>
        </w:rPr>
        <w:t>An appeal arises when a stakeholder is not sat</w:t>
      </w:r>
      <w:r>
        <w:rPr>
          <w:rFonts w:cs="Arial"/>
        </w:rPr>
        <w:t xml:space="preserve">isfied with a decision taken by </w:t>
      </w:r>
      <w:r w:rsidR="0018380F">
        <w:rPr>
          <w:rFonts w:cs="Arial"/>
        </w:rPr>
        <w:t>Skills Lab</w:t>
      </w:r>
      <w:r w:rsidRPr="00DB27C0">
        <w:rPr>
          <w:rFonts w:cs="Arial"/>
        </w:rPr>
        <w:t>.</w:t>
      </w:r>
    </w:p>
    <w:p w14:paraId="7678E10A" w14:textId="4321F87B" w:rsidR="00CA450C" w:rsidRDefault="00CA450C" w:rsidP="00CA450C">
      <w:pPr>
        <w:tabs>
          <w:tab w:val="left" w:pos="3119"/>
          <w:tab w:val="left" w:pos="3402"/>
        </w:tabs>
        <w:ind w:left="3402" w:hanging="3402"/>
        <w:rPr>
          <w:rFonts w:cs="Arial"/>
        </w:rPr>
      </w:pPr>
      <w:r>
        <w:rPr>
          <w:rFonts w:cs="Arial"/>
        </w:rPr>
        <w:t>ACSF Pre Training</w:t>
      </w:r>
      <w:r w:rsidRPr="001E3217">
        <w:rPr>
          <w:rFonts w:cs="Arial"/>
        </w:rPr>
        <w:t xml:space="preserve"> Assessment </w:t>
      </w:r>
      <w:r w:rsidRPr="001E3217">
        <w:rPr>
          <w:rFonts w:cs="Arial"/>
        </w:rPr>
        <w:tab/>
        <w:t>:</w:t>
      </w:r>
      <w:r w:rsidRPr="001E3217">
        <w:rPr>
          <w:rFonts w:cs="Arial"/>
        </w:rPr>
        <w:tab/>
      </w:r>
      <w:r>
        <w:rPr>
          <w:rFonts w:cs="Arial"/>
        </w:rPr>
        <w:t>all</w:t>
      </w:r>
      <w:r w:rsidRPr="001E3217">
        <w:rPr>
          <w:rFonts w:cs="Arial"/>
        </w:rPr>
        <w:t xml:space="preserve"> candidate</w:t>
      </w:r>
      <w:r>
        <w:rPr>
          <w:rFonts w:cs="Arial"/>
        </w:rPr>
        <w:t>s</w:t>
      </w:r>
      <w:r w:rsidRPr="001E3217">
        <w:rPr>
          <w:rFonts w:cs="Arial"/>
        </w:rPr>
        <w:t xml:space="preserve"> </w:t>
      </w:r>
      <w:r>
        <w:rPr>
          <w:rFonts w:cs="Arial"/>
        </w:rPr>
        <w:t xml:space="preserve">must </w:t>
      </w:r>
      <w:r w:rsidR="00AD2539">
        <w:rPr>
          <w:rFonts w:cs="Arial"/>
        </w:rPr>
        <w:t>undertake</w:t>
      </w:r>
      <w:r>
        <w:rPr>
          <w:rFonts w:cs="Arial"/>
        </w:rPr>
        <w:t xml:space="preserve"> an</w:t>
      </w:r>
      <w:r w:rsidRPr="001E3217">
        <w:rPr>
          <w:rFonts w:cs="Arial"/>
        </w:rPr>
        <w:t xml:space="preserve"> assessment to c</w:t>
      </w:r>
      <w:r>
        <w:rPr>
          <w:rFonts w:cs="Arial"/>
        </w:rPr>
        <w:t>onfirm that their</w:t>
      </w:r>
      <w:r w:rsidRPr="001E3217">
        <w:rPr>
          <w:rFonts w:cs="Arial"/>
        </w:rPr>
        <w:t xml:space="preserve"> language, literacy, </w:t>
      </w:r>
      <w:proofErr w:type="gramStart"/>
      <w:r w:rsidRPr="001E3217">
        <w:rPr>
          <w:rFonts w:cs="Arial"/>
        </w:rPr>
        <w:t>numeracy</w:t>
      </w:r>
      <w:proofErr w:type="gramEnd"/>
      <w:r w:rsidRPr="001E3217">
        <w:rPr>
          <w:rFonts w:cs="Arial"/>
        </w:rPr>
        <w:t xml:space="preserve"> and cognitive capacity </w:t>
      </w:r>
      <w:r>
        <w:rPr>
          <w:rFonts w:cs="Arial"/>
        </w:rPr>
        <w:t xml:space="preserve">are of a level that </w:t>
      </w:r>
      <w:r>
        <w:rPr>
          <w:rFonts w:cs="Arial"/>
        </w:rPr>
        <w:lastRenderedPageBreak/>
        <w:t>ensures their capacity to successfully complete the qualification level chosen</w:t>
      </w:r>
      <w:r w:rsidRPr="001E3217">
        <w:rPr>
          <w:rFonts w:cs="Arial"/>
        </w:rPr>
        <w:t>.</w:t>
      </w:r>
    </w:p>
    <w:p w14:paraId="05A7C3B8" w14:textId="32DC6174" w:rsidR="009032E3" w:rsidRPr="001E3217" w:rsidRDefault="0018380F" w:rsidP="009032E3">
      <w:pPr>
        <w:tabs>
          <w:tab w:val="left" w:pos="3119"/>
          <w:tab w:val="left" w:pos="3402"/>
        </w:tabs>
        <w:ind w:left="3402" w:hanging="3402"/>
        <w:rPr>
          <w:rFonts w:cs="Arial"/>
        </w:rPr>
      </w:pPr>
      <w:r>
        <w:rPr>
          <w:rFonts w:cs="Arial"/>
        </w:rPr>
        <w:t>Pre training Review</w:t>
      </w:r>
      <w:r w:rsidR="009032E3" w:rsidRPr="001E3217">
        <w:rPr>
          <w:rFonts w:cs="Arial"/>
        </w:rPr>
        <w:tab/>
        <w:t>:</w:t>
      </w:r>
      <w:r w:rsidR="009032E3" w:rsidRPr="001E3217">
        <w:rPr>
          <w:rFonts w:cs="Arial"/>
        </w:rPr>
        <w:tab/>
        <w:t xml:space="preserve">a meeting of the candidate and </w:t>
      </w:r>
      <w:r>
        <w:rPr>
          <w:rFonts w:cs="Arial"/>
        </w:rPr>
        <w:t>Skills Lab</w:t>
      </w:r>
      <w:r w:rsidR="009032E3" w:rsidRPr="001E3217">
        <w:rPr>
          <w:rFonts w:cs="Arial"/>
        </w:rPr>
        <w:t xml:space="preserve"> representative at which</w:t>
      </w:r>
      <w:r>
        <w:rPr>
          <w:rFonts w:cs="Arial"/>
        </w:rPr>
        <w:t xml:space="preserve"> the ACSF Pre Training Assessment is conducted,</w:t>
      </w:r>
      <w:r w:rsidR="009032E3" w:rsidRPr="001E3217">
        <w:rPr>
          <w:rFonts w:cs="Arial"/>
        </w:rPr>
        <w:t xml:space="preserve"> relevant information is shared and a decision to offer and accept entry into the course/qualification is made.</w:t>
      </w:r>
    </w:p>
    <w:p w14:paraId="0174757E" w14:textId="492773A3" w:rsidR="00CA450C" w:rsidRDefault="00CA450C" w:rsidP="00CA450C">
      <w:pPr>
        <w:tabs>
          <w:tab w:val="left" w:pos="3119"/>
          <w:tab w:val="left" w:pos="3402"/>
        </w:tabs>
        <w:ind w:left="3402" w:hanging="3402"/>
        <w:rPr>
          <w:rFonts w:cs="Arial"/>
        </w:rPr>
      </w:pPr>
      <w:r w:rsidRPr="001E3217">
        <w:rPr>
          <w:rFonts w:cs="Arial"/>
        </w:rPr>
        <w:t>Orientation</w:t>
      </w:r>
      <w:r w:rsidRPr="001E3217">
        <w:rPr>
          <w:rFonts w:cs="Arial"/>
        </w:rPr>
        <w:tab/>
        <w:t>:</w:t>
      </w:r>
      <w:r w:rsidRPr="001E3217">
        <w:rPr>
          <w:rFonts w:cs="Arial"/>
        </w:rPr>
        <w:tab/>
        <w:t xml:space="preserve">workshop to inform </w:t>
      </w:r>
      <w:r>
        <w:rPr>
          <w:rFonts w:cs="Arial"/>
        </w:rPr>
        <w:t>candidate</w:t>
      </w:r>
      <w:r w:rsidRPr="001E3217">
        <w:rPr>
          <w:rFonts w:cs="Arial"/>
        </w:rPr>
        <w:t xml:space="preserve">s </w:t>
      </w:r>
      <w:r>
        <w:rPr>
          <w:rFonts w:cs="Arial"/>
        </w:rPr>
        <w:t>about</w:t>
      </w:r>
      <w:r w:rsidRPr="001E3217">
        <w:rPr>
          <w:rFonts w:cs="Arial"/>
        </w:rPr>
        <w:t xml:space="preserve"> Qualifications, VET and </w:t>
      </w:r>
      <w:r w:rsidR="00D637A4">
        <w:rPr>
          <w:rFonts w:cs="Arial"/>
        </w:rPr>
        <w:t>Skills Lab</w:t>
      </w:r>
      <w:r w:rsidRPr="001E3217">
        <w:rPr>
          <w:rFonts w:cs="Arial"/>
        </w:rPr>
        <w:t xml:space="preserve"> information and requirements to assist them to determine appropriateness of study.</w:t>
      </w:r>
    </w:p>
    <w:p w14:paraId="0C84A933" w14:textId="77777777" w:rsidR="00CE0028" w:rsidRDefault="00CE0028" w:rsidP="00CE0028">
      <w:pPr>
        <w:pStyle w:val="Heading1"/>
      </w:pPr>
      <w:bookmarkStart w:id="7" w:name="_Toc531958946"/>
      <w:r>
        <w:t>Policy</w:t>
      </w:r>
      <w:bookmarkEnd w:id="7"/>
    </w:p>
    <w:p w14:paraId="585BB3B6" w14:textId="040D70DF" w:rsidR="00A1015E" w:rsidRDefault="0018380F" w:rsidP="00A1015E">
      <w:pPr>
        <w:spacing w:after="220"/>
        <w:rPr>
          <w:rFonts w:cs="Arial"/>
        </w:rPr>
      </w:pPr>
      <w:r>
        <w:rPr>
          <w:rFonts w:cs="Arial"/>
        </w:rPr>
        <w:t>Skills Lab</w:t>
      </w:r>
      <w:r w:rsidR="00A1015E" w:rsidRPr="00FC6E01">
        <w:rPr>
          <w:rFonts w:cs="Arial"/>
        </w:rPr>
        <w:t xml:space="preserve"> is committed to ethical, </w:t>
      </w:r>
      <w:proofErr w:type="gramStart"/>
      <w:r w:rsidR="00A1015E" w:rsidRPr="00FC6E01">
        <w:rPr>
          <w:rFonts w:cs="Arial"/>
        </w:rPr>
        <w:t>fair</w:t>
      </w:r>
      <w:proofErr w:type="gramEnd"/>
      <w:r w:rsidR="00A1015E" w:rsidRPr="00FC6E01">
        <w:rPr>
          <w:rFonts w:cs="Arial"/>
        </w:rPr>
        <w:t xml:space="preserve"> and inclusive assessment and selection of all prospective </w:t>
      </w:r>
      <w:r w:rsidR="00A1015E">
        <w:rPr>
          <w:rFonts w:cs="Arial"/>
        </w:rPr>
        <w:t>students.</w:t>
      </w:r>
    </w:p>
    <w:p w14:paraId="510A3112" w14:textId="12AFC6B3" w:rsidR="00A1015E" w:rsidRDefault="0018380F" w:rsidP="00A1015E">
      <w:pPr>
        <w:spacing w:after="220"/>
        <w:rPr>
          <w:rFonts w:cs="Arial"/>
        </w:rPr>
      </w:pPr>
      <w:r>
        <w:rPr>
          <w:rFonts w:cs="Arial"/>
        </w:rPr>
        <w:t>Skills Lab</w:t>
      </w:r>
      <w:r w:rsidR="00A1015E">
        <w:rPr>
          <w:rFonts w:cs="Arial"/>
        </w:rPr>
        <w:t xml:space="preserve">’s assessment and selection policy is aligned with access, </w:t>
      </w:r>
      <w:proofErr w:type="gramStart"/>
      <w:r w:rsidR="00A1015E">
        <w:rPr>
          <w:rFonts w:cs="Arial"/>
        </w:rPr>
        <w:t>equity</w:t>
      </w:r>
      <w:proofErr w:type="gramEnd"/>
      <w:r w:rsidR="00A1015E">
        <w:rPr>
          <w:rFonts w:cs="Arial"/>
        </w:rPr>
        <w:t xml:space="preserve"> and fairness principles to assist students to achieve their full potential.</w:t>
      </w:r>
    </w:p>
    <w:p w14:paraId="0F096538" w14:textId="77777777" w:rsidR="00A1015E" w:rsidRPr="0003630E" w:rsidRDefault="00A1015E" w:rsidP="00A1015E">
      <w:pPr>
        <w:spacing w:after="220"/>
        <w:rPr>
          <w:rFonts w:cs="Arial"/>
        </w:rPr>
      </w:pPr>
      <w:r w:rsidRPr="0003630E">
        <w:rPr>
          <w:rFonts w:cs="Arial"/>
        </w:rPr>
        <w:t xml:space="preserve">Any staff member found to be practising selection that does not meet access, equity, fairness principles and/or are not consistent, </w:t>
      </w:r>
      <w:proofErr w:type="gramStart"/>
      <w:r w:rsidRPr="0003630E">
        <w:rPr>
          <w:rFonts w:cs="Arial"/>
        </w:rPr>
        <w:t>ethical</w:t>
      </w:r>
      <w:proofErr w:type="gramEnd"/>
      <w:r w:rsidRPr="0003630E">
        <w:rPr>
          <w:rFonts w:cs="Arial"/>
        </w:rPr>
        <w:t xml:space="preserve"> and inclusive, will face disciplinary action.</w:t>
      </w:r>
    </w:p>
    <w:p w14:paraId="767CDB79" w14:textId="7C667087" w:rsidR="00A1015E" w:rsidRPr="00FC6E01" w:rsidRDefault="0018380F" w:rsidP="00A1015E">
      <w:pPr>
        <w:spacing w:after="120"/>
        <w:rPr>
          <w:rFonts w:cs="Arial"/>
        </w:rPr>
      </w:pPr>
      <w:r>
        <w:rPr>
          <w:rFonts w:cs="Arial"/>
        </w:rPr>
        <w:t>Skills Lab</w:t>
      </w:r>
      <w:r w:rsidR="00A1015E" w:rsidRPr="00FC6E01">
        <w:rPr>
          <w:rFonts w:cs="Arial"/>
        </w:rPr>
        <w:t xml:space="preserve"> is committed to providing all prospective </w:t>
      </w:r>
      <w:r w:rsidR="00A1015E">
        <w:rPr>
          <w:rFonts w:cs="Arial"/>
        </w:rPr>
        <w:t>student</w:t>
      </w:r>
      <w:r w:rsidR="00A1015E" w:rsidRPr="00FC6E01">
        <w:rPr>
          <w:rFonts w:cs="Arial"/>
        </w:rPr>
        <w:t>s with the following information to ensure that their decision to apply to study with us is made with full knowledge:</w:t>
      </w:r>
    </w:p>
    <w:p w14:paraId="24F8A4EA" w14:textId="72B47C1A" w:rsidR="00A1015E" w:rsidRDefault="00A1015E" w:rsidP="00A1015E">
      <w:pPr>
        <w:numPr>
          <w:ilvl w:val="0"/>
          <w:numId w:val="26"/>
        </w:numPr>
        <w:tabs>
          <w:tab w:val="clear" w:pos="720"/>
          <w:tab w:val="num" w:pos="1134"/>
        </w:tabs>
        <w:spacing w:after="0"/>
        <w:ind w:left="1134" w:hanging="567"/>
        <w:rPr>
          <w:rFonts w:cs="Arial"/>
        </w:rPr>
      </w:pPr>
      <w:r>
        <w:rPr>
          <w:rFonts w:cs="Arial"/>
        </w:rPr>
        <w:t>All Students:</w:t>
      </w:r>
    </w:p>
    <w:p w14:paraId="71DB7B53" w14:textId="77777777" w:rsidR="00A1015E" w:rsidRPr="00A1015E" w:rsidRDefault="00A1015E" w:rsidP="00A1015E">
      <w:pPr>
        <w:pStyle w:val="Dash2"/>
        <w:rPr>
          <w:i/>
          <w:szCs w:val="22"/>
        </w:rPr>
      </w:pPr>
      <w:r w:rsidRPr="00FC6E01">
        <w:rPr>
          <w:szCs w:val="22"/>
        </w:rPr>
        <w:t>Course E</w:t>
      </w:r>
      <w:r>
        <w:t xml:space="preserve">ntry Requirements </w:t>
      </w:r>
      <w:r w:rsidRPr="00A1015E">
        <w:rPr>
          <w:i/>
        </w:rPr>
        <w:t xml:space="preserve">(Academic, Language, Literacy and Numeracy </w:t>
      </w:r>
      <w:r w:rsidRPr="00A1015E">
        <w:rPr>
          <w:i/>
          <w:szCs w:val="22"/>
        </w:rPr>
        <w:t>proficiency requirements)</w:t>
      </w:r>
    </w:p>
    <w:p w14:paraId="69CAE977" w14:textId="77777777" w:rsidR="00A1015E" w:rsidRPr="00A1015E" w:rsidRDefault="00A1015E" w:rsidP="00A1015E">
      <w:pPr>
        <w:pStyle w:val="Dash2"/>
        <w:rPr>
          <w:i/>
        </w:rPr>
      </w:pPr>
      <w:r w:rsidRPr="00A1015E">
        <w:t xml:space="preserve">Accurate description of courses and outcomes </w:t>
      </w:r>
      <w:r w:rsidRPr="00A1015E">
        <w:rPr>
          <w:i/>
        </w:rPr>
        <w:t>(refer Student Handbook and course information brochures)</w:t>
      </w:r>
    </w:p>
    <w:p w14:paraId="286B642E" w14:textId="77777777" w:rsidR="00A1015E" w:rsidRPr="00A1015E" w:rsidRDefault="00A1015E" w:rsidP="00230112">
      <w:pPr>
        <w:pStyle w:val="Dash2"/>
        <w:jc w:val="both"/>
        <w:rPr>
          <w:i/>
        </w:rPr>
      </w:pPr>
      <w:r w:rsidRPr="00A1015E">
        <w:t xml:space="preserve">Accurate description of training facilities and resources </w:t>
      </w:r>
      <w:r w:rsidRPr="00A1015E">
        <w:rPr>
          <w:i/>
        </w:rPr>
        <w:t>(refer Student Handbook and course information brochures)</w:t>
      </w:r>
    </w:p>
    <w:p w14:paraId="3AEF0C68" w14:textId="16ADA0FC" w:rsidR="00A1015E" w:rsidRPr="00A1015E" w:rsidRDefault="00A1015E" w:rsidP="00A1015E">
      <w:pPr>
        <w:pStyle w:val="Dash2"/>
      </w:pPr>
      <w:r w:rsidRPr="00A1015E">
        <w:t xml:space="preserve">Fee schedule and refund policy </w:t>
      </w:r>
      <w:r w:rsidRPr="00A1015E">
        <w:rPr>
          <w:i/>
        </w:rPr>
        <w:t>(refer Fee &amp; Refund Policy, Student Handbook)</w:t>
      </w:r>
    </w:p>
    <w:p w14:paraId="7FBBC77F" w14:textId="77777777" w:rsidR="00A1015E" w:rsidRPr="00A1015E" w:rsidRDefault="00A1015E" w:rsidP="00A1015E">
      <w:pPr>
        <w:pStyle w:val="Dash2"/>
        <w:rPr>
          <w:i/>
        </w:rPr>
      </w:pPr>
      <w:r w:rsidRPr="00A1015E">
        <w:t xml:space="preserve">Study requirements including options for RPL and credit transfer </w:t>
      </w:r>
      <w:r w:rsidRPr="00A1015E">
        <w:rPr>
          <w:i/>
        </w:rPr>
        <w:t>(refer Recognition of Prior Learning &amp; Credit Transfer Policy and Applications, Student Handbook)</w:t>
      </w:r>
    </w:p>
    <w:p w14:paraId="61E14B8B" w14:textId="2CF34829" w:rsidR="00A1015E" w:rsidRPr="00A1015E" w:rsidRDefault="00A1015E" w:rsidP="00A1015E">
      <w:pPr>
        <w:pStyle w:val="Dash2"/>
        <w:rPr>
          <w:i/>
        </w:rPr>
      </w:pPr>
      <w:r w:rsidRPr="00A1015E">
        <w:t xml:space="preserve">Student Support Services </w:t>
      </w:r>
      <w:r w:rsidRPr="00A1015E">
        <w:rPr>
          <w:i/>
        </w:rPr>
        <w:t>(</w:t>
      </w:r>
      <w:r w:rsidR="00ED3709">
        <w:rPr>
          <w:i/>
        </w:rPr>
        <w:t>r</w:t>
      </w:r>
      <w:r w:rsidRPr="00A1015E">
        <w:rPr>
          <w:i/>
        </w:rPr>
        <w:t xml:space="preserve">efer </w:t>
      </w:r>
      <w:r w:rsidR="002001F1">
        <w:rPr>
          <w:i/>
        </w:rPr>
        <w:t>Academic Progress Monitoring</w:t>
      </w:r>
      <w:r w:rsidRPr="00A1015E">
        <w:rPr>
          <w:i/>
        </w:rPr>
        <w:t xml:space="preserve"> Policy, Student Handbook)</w:t>
      </w:r>
    </w:p>
    <w:p w14:paraId="1B1C0FCE" w14:textId="007C853B" w:rsidR="00A1015E" w:rsidRPr="00A1015E" w:rsidRDefault="00A1015E" w:rsidP="00A1015E">
      <w:pPr>
        <w:pStyle w:val="Dash2"/>
        <w:rPr>
          <w:i/>
        </w:rPr>
      </w:pPr>
      <w:r w:rsidRPr="00A1015E">
        <w:t xml:space="preserve">Complaints and Appeals Policies </w:t>
      </w:r>
      <w:r w:rsidRPr="00A1015E">
        <w:rPr>
          <w:i/>
        </w:rPr>
        <w:t>(</w:t>
      </w:r>
      <w:r w:rsidR="00ED3709">
        <w:rPr>
          <w:i/>
        </w:rPr>
        <w:t>r</w:t>
      </w:r>
      <w:r w:rsidRPr="00A1015E">
        <w:rPr>
          <w:i/>
        </w:rPr>
        <w:t>efer Complaint Policy and Appeal</w:t>
      </w:r>
      <w:r w:rsidR="00B64754">
        <w:rPr>
          <w:i/>
        </w:rPr>
        <w:t>s Process</w:t>
      </w:r>
      <w:r w:rsidRPr="00A1015E">
        <w:rPr>
          <w:i/>
        </w:rPr>
        <w:t xml:space="preserve"> Policy, Student Handbook)</w:t>
      </w:r>
    </w:p>
    <w:p w14:paraId="1E97126D" w14:textId="77777777" w:rsidR="00A1015E" w:rsidRPr="00A1015E" w:rsidRDefault="00A1015E" w:rsidP="00A1015E">
      <w:pPr>
        <w:pStyle w:val="Dash2"/>
      </w:pPr>
      <w:r w:rsidRPr="00A1015E">
        <w:t xml:space="preserve">Transport Options </w:t>
      </w:r>
      <w:r w:rsidRPr="00A1015E">
        <w:rPr>
          <w:i/>
        </w:rPr>
        <w:t>(refer Student Handbook)</w:t>
      </w:r>
    </w:p>
    <w:p w14:paraId="24AAA91B" w14:textId="5D937E25" w:rsidR="00A1015E" w:rsidRDefault="00A1015E" w:rsidP="00A1015E">
      <w:pPr>
        <w:pStyle w:val="Dash2"/>
      </w:pPr>
      <w:r w:rsidRPr="00A1015E">
        <w:t xml:space="preserve">Special Needs </w:t>
      </w:r>
      <w:r w:rsidRPr="00A1015E">
        <w:rPr>
          <w:i/>
        </w:rPr>
        <w:t>(</w:t>
      </w:r>
      <w:r w:rsidR="00ED3709">
        <w:rPr>
          <w:i/>
        </w:rPr>
        <w:t>r</w:t>
      </w:r>
      <w:r w:rsidRPr="00A1015E">
        <w:rPr>
          <w:i/>
        </w:rPr>
        <w:t xml:space="preserve">efer </w:t>
      </w:r>
      <w:r w:rsidR="00F91601">
        <w:rPr>
          <w:i/>
        </w:rPr>
        <w:t>Student Handbook</w:t>
      </w:r>
      <w:r w:rsidRPr="00A1015E">
        <w:rPr>
          <w:i/>
        </w:rPr>
        <w:t>)</w:t>
      </w:r>
    </w:p>
    <w:p w14:paraId="42262B8D" w14:textId="77777777" w:rsidR="00CE0028" w:rsidRDefault="0078020D" w:rsidP="0078020D">
      <w:pPr>
        <w:pStyle w:val="Heading1"/>
      </w:pPr>
      <w:bookmarkStart w:id="8" w:name="_Toc531958947"/>
      <w:r>
        <w:lastRenderedPageBreak/>
        <w:t>Procedure</w:t>
      </w:r>
      <w:bookmarkEnd w:id="8"/>
    </w:p>
    <w:p w14:paraId="4D61A9A5" w14:textId="34E90170" w:rsidR="00CE0028" w:rsidRDefault="00A1015E" w:rsidP="00A1015E">
      <w:pPr>
        <w:pStyle w:val="Heading2"/>
      </w:pPr>
      <w:bookmarkStart w:id="9" w:name="_Toc531958948"/>
      <w:r>
        <w:t>G</w:t>
      </w:r>
      <w:r w:rsidR="0074053E">
        <w:t>uidelines</w:t>
      </w:r>
      <w:bookmarkEnd w:id="9"/>
    </w:p>
    <w:p w14:paraId="36B60E96" w14:textId="77777777" w:rsidR="00A1015E" w:rsidRPr="00A1015E" w:rsidRDefault="00A1015E" w:rsidP="00A1015E">
      <w:pPr>
        <w:pStyle w:val="Heading3"/>
      </w:pPr>
      <w:bookmarkStart w:id="10" w:name="_Toc531958949"/>
      <w:r>
        <w:t>Privacy &amp; Confidentiality</w:t>
      </w:r>
      <w:bookmarkEnd w:id="10"/>
    </w:p>
    <w:p w14:paraId="015A5CB3" w14:textId="24A19711" w:rsidR="00CE0028" w:rsidRDefault="00A1015E" w:rsidP="00DF173B">
      <w:r>
        <w:t xml:space="preserve">Privacy Principles are to be </w:t>
      </w:r>
      <w:proofErr w:type="gramStart"/>
      <w:r>
        <w:t>maintained at all times</w:t>
      </w:r>
      <w:proofErr w:type="gramEnd"/>
      <w:r>
        <w:t xml:space="preserve"> during the assessment and selection process in line with the Australian Privacy Principles, and </w:t>
      </w:r>
      <w:r w:rsidR="0018380F">
        <w:t>Skills Lab</w:t>
      </w:r>
      <w:r>
        <w:t xml:space="preserve">’s </w:t>
      </w:r>
      <w:r w:rsidR="00AD2539">
        <w:t>Privacy</w:t>
      </w:r>
      <w:r>
        <w:t xml:space="preserve"> and Confidentiality Policies.</w:t>
      </w:r>
    </w:p>
    <w:p w14:paraId="02A2E818" w14:textId="77777777" w:rsidR="00CE0028" w:rsidRDefault="00A1015E" w:rsidP="00A1015E">
      <w:pPr>
        <w:pStyle w:val="Heading3"/>
      </w:pPr>
      <w:bookmarkStart w:id="11" w:name="_Toc531958950"/>
      <w:r>
        <w:t>Records Management</w:t>
      </w:r>
      <w:bookmarkEnd w:id="11"/>
    </w:p>
    <w:p w14:paraId="3EAE8283" w14:textId="662D2A9C" w:rsidR="00A1015E" w:rsidRDefault="00A1015E" w:rsidP="00A1015E">
      <w:r>
        <w:t xml:space="preserve">All candidate records are to be maintained and managed in line with </w:t>
      </w:r>
      <w:r w:rsidR="0018380F">
        <w:t>Skills Lab</w:t>
      </w:r>
      <w:r>
        <w:t>’s Records Management &amp; Control Policy.</w:t>
      </w:r>
    </w:p>
    <w:p w14:paraId="47D1BDDB" w14:textId="77777777" w:rsidR="001A6850" w:rsidRDefault="001A6850" w:rsidP="001A6850">
      <w:pPr>
        <w:pStyle w:val="Heading3"/>
      </w:pPr>
      <w:bookmarkStart w:id="12" w:name="_Toc531958951"/>
      <w:r>
        <w:t>Australian Core Skills Framework Assessment</w:t>
      </w:r>
      <w:bookmarkEnd w:id="12"/>
    </w:p>
    <w:p w14:paraId="546D591E" w14:textId="5229FCCF" w:rsidR="001A6850" w:rsidRDefault="001A6850" w:rsidP="001A6850">
      <w:r>
        <w:t xml:space="preserve">The ACSF Assessment is conducted on-line using </w:t>
      </w:r>
      <w:r w:rsidR="00767401" w:rsidRPr="00767401">
        <w:rPr>
          <w:b/>
          <w:bCs/>
        </w:rPr>
        <w:t>LLN Robot</w:t>
      </w:r>
      <w:r w:rsidR="00B61CE1">
        <w:t xml:space="preserve"> </w:t>
      </w:r>
      <w:r>
        <w:t>Foundation Skills Assessment Tool.</w:t>
      </w:r>
    </w:p>
    <w:p w14:paraId="0200B695" w14:textId="77777777" w:rsidR="001A6850" w:rsidRDefault="001A6850" w:rsidP="001A6850">
      <w:r>
        <w:t xml:space="preserve">The duration of the assessment will </w:t>
      </w:r>
      <w:r w:rsidR="00B61CE1">
        <w:t xml:space="preserve">range greatly </w:t>
      </w:r>
      <w:r>
        <w:t>depend</w:t>
      </w:r>
      <w:r w:rsidR="00B61CE1">
        <w:t>ing</w:t>
      </w:r>
      <w:r>
        <w:t xml:space="preserve"> on the competency of t</w:t>
      </w:r>
      <w:r w:rsidR="00B61CE1">
        <w:t>he candidate.</w:t>
      </w:r>
    </w:p>
    <w:p w14:paraId="70692E12" w14:textId="6DC88ECA" w:rsidR="00B61CE1" w:rsidRDefault="00B61CE1" w:rsidP="001A6850">
      <w:r>
        <w:t>The candidate m</w:t>
      </w:r>
      <w:r w:rsidR="00AD2539">
        <w:t>a</w:t>
      </w:r>
      <w:r>
        <w:t xml:space="preserve">y choose to undertake the assessment from a private location in their own time or at </w:t>
      </w:r>
      <w:r w:rsidR="00430C19">
        <w:t>Skills Lab</w:t>
      </w:r>
      <w:r>
        <w:t xml:space="preserve">’s premises during the </w:t>
      </w:r>
      <w:proofErr w:type="gramStart"/>
      <w:r w:rsidR="0018380F">
        <w:t>Pre Training</w:t>
      </w:r>
      <w:proofErr w:type="gramEnd"/>
      <w:r w:rsidR="0018380F">
        <w:t xml:space="preserve"> Review</w:t>
      </w:r>
      <w:r>
        <w:t xml:space="preserve"> process.</w:t>
      </w:r>
    </w:p>
    <w:p w14:paraId="050C3086" w14:textId="5AADEAE8" w:rsidR="00230112" w:rsidRDefault="0074053E" w:rsidP="00230112">
      <w:pPr>
        <w:pStyle w:val="Heading2"/>
      </w:pPr>
      <w:bookmarkStart w:id="13" w:name="_Toc531958952"/>
      <w:r>
        <w:t xml:space="preserve">Information </w:t>
      </w:r>
      <w:r w:rsidR="00AD2539">
        <w:t>for</w:t>
      </w:r>
      <w:r>
        <w:t xml:space="preserve"> All Students</w:t>
      </w:r>
      <w:bookmarkEnd w:id="13"/>
    </w:p>
    <w:p w14:paraId="62BD54BF" w14:textId="45DCE285" w:rsidR="00230112" w:rsidRDefault="00230112" w:rsidP="00230112">
      <w:r>
        <w:t xml:space="preserve">Information that must be provided to or clarified with the candidate at the </w:t>
      </w:r>
      <w:proofErr w:type="gramStart"/>
      <w:r w:rsidR="0018380F">
        <w:t>Pre Training</w:t>
      </w:r>
      <w:proofErr w:type="gramEnd"/>
      <w:r w:rsidR="0018380F">
        <w:t xml:space="preserve"> Review</w:t>
      </w:r>
      <w:r>
        <w:t xml:space="preserve"> </w:t>
      </w:r>
      <w:r w:rsidR="00C27D8E">
        <w:t xml:space="preserve">which </w:t>
      </w:r>
      <w:r>
        <w:t xml:space="preserve">includes relevant policies and </w:t>
      </w:r>
      <w:r w:rsidR="00AD2539">
        <w:t>guidelines</w:t>
      </w:r>
      <w:r>
        <w:t xml:space="preserve"> where they are not included in the Student Handbook:</w:t>
      </w:r>
    </w:p>
    <w:p w14:paraId="42A7D35C" w14:textId="528156A9" w:rsidR="00230112" w:rsidRDefault="0018380F" w:rsidP="00230112">
      <w:pPr>
        <w:pStyle w:val="Dotnormal"/>
      </w:pPr>
      <w:r>
        <w:t>Skills Lab</w:t>
      </w:r>
      <w:r w:rsidR="00230112">
        <w:t>’s scope of registration</w:t>
      </w:r>
    </w:p>
    <w:p w14:paraId="65A7A0E4" w14:textId="0F3882C1" w:rsidR="00230112" w:rsidRDefault="00230112" w:rsidP="00230112">
      <w:pPr>
        <w:pStyle w:val="Dotnormal"/>
      </w:pPr>
      <w:r>
        <w:t>Course/Qualification applied for and expectations including:</w:t>
      </w:r>
    </w:p>
    <w:p w14:paraId="1170D1AB" w14:textId="412269E5" w:rsidR="00230112" w:rsidRPr="00230112" w:rsidRDefault="00230112" w:rsidP="00230112">
      <w:pPr>
        <w:pStyle w:val="Dash1cm"/>
      </w:pPr>
      <w:r w:rsidRPr="00230112">
        <w:t>Modes of delivery</w:t>
      </w:r>
    </w:p>
    <w:p w14:paraId="604555B9" w14:textId="5F4491DD" w:rsidR="00230112" w:rsidRPr="00230112" w:rsidRDefault="00230112" w:rsidP="00230112">
      <w:pPr>
        <w:pStyle w:val="Dash1cm"/>
      </w:pPr>
      <w:r w:rsidRPr="00230112">
        <w:t>Modes of assessment</w:t>
      </w:r>
      <w:r w:rsidR="0074053E">
        <w:t xml:space="preserve"> including reasonable adjustment where applicable</w:t>
      </w:r>
    </w:p>
    <w:p w14:paraId="7D8410AE" w14:textId="53502DF0" w:rsidR="00230112" w:rsidRPr="00230112" w:rsidRDefault="00230112" w:rsidP="00230112">
      <w:pPr>
        <w:pStyle w:val="Dash1cm"/>
      </w:pPr>
      <w:r>
        <w:t>Duration</w:t>
      </w:r>
      <w:r w:rsidR="0074053E">
        <w:t xml:space="preserve"> – including the effect</w:t>
      </w:r>
      <w:r w:rsidR="007E0155">
        <w:t xml:space="preserve"> of RPL/RCC and Credit Transfer</w:t>
      </w:r>
    </w:p>
    <w:p w14:paraId="3ED80838" w14:textId="33E11A42" w:rsidR="00230112" w:rsidRDefault="00230112" w:rsidP="00230112">
      <w:pPr>
        <w:pStyle w:val="Dash1cm"/>
      </w:pPr>
      <w:r>
        <w:t>Orientation/Induction process</w:t>
      </w:r>
    </w:p>
    <w:p w14:paraId="5DB9331C" w14:textId="443E6253" w:rsidR="00230112" w:rsidRDefault="00230112" w:rsidP="00230112">
      <w:pPr>
        <w:pStyle w:val="Dash1cm"/>
      </w:pPr>
      <w:r>
        <w:t xml:space="preserve">Contact </w:t>
      </w:r>
      <w:proofErr w:type="gramStart"/>
      <w:r>
        <w:t>schedule</w:t>
      </w:r>
      <w:proofErr w:type="gramEnd"/>
      <w:r>
        <w:t xml:space="preserve"> include hours and times</w:t>
      </w:r>
    </w:p>
    <w:p w14:paraId="284ED8AE" w14:textId="0B8E5C25" w:rsidR="00230112" w:rsidRDefault="00230112" w:rsidP="00230112">
      <w:pPr>
        <w:pStyle w:val="Dash1cm"/>
      </w:pPr>
      <w:r>
        <w:t xml:space="preserve">RPL/RCC and Credit Transfer application, </w:t>
      </w:r>
      <w:proofErr w:type="gramStart"/>
      <w:r>
        <w:t>process</w:t>
      </w:r>
      <w:proofErr w:type="gramEnd"/>
      <w:r>
        <w:t xml:space="preserve"> and cost where applicable</w:t>
      </w:r>
    </w:p>
    <w:p w14:paraId="6F71A405" w14:textId="7A9A1C80" w:rsidR="00230112" w:rsidRDefault="00230112" w:rsidP="00230112">
      <w:pPr>
        <w:pStyle w:val="Dotnormal"/>
      </w:pPr>
      <w:r>
        <w:t>Access Equity and Fairness Policy</w:t>
      </w:r>
    </w:p>
    <w:p w14:paraId="2BC3FFF6" w14:textId="1C00BD7B" w:rsidR="00230112" w:rsidRDefault="00230112" w:rsidP="00230112">
      <w:pPr>
        <w:pStyle w:val="Dotnormal"/>
      </w:pPr>
      <w:r>
        <w:t>Complaint</w:t>
      </w:r>
      <w:r w:rsidR="000B2329">
        <w:t>s</w:t>
      </w:r>
      <w:r>
        <w:t xml:space="preserve"> Policy</w:t>
      </w:r>
    </w:p>
    <w:p w14:paraId="08633158" w14:textId="58ADA126" w:rsidR="00230112" w:rsidRDefault="00230112" w:rsidP="00230112">
      <w:pPr>
        <w:pStyle w:val="Dotnormal"/>
      </w:pPr>
      <w:r>
        <w:t>Appeal</w:t>
      </w:r>
      <w:r w:rsidR="00CF1180">
        <w:t>s Process</w:t>
      </w:r>
      <w:r>
        <w:t xml:space="preserve"> Policy</w:t>
      </w:r>
    </w:p>
    <w:p w14:paraId="4752CA01" w14:textId="77E3FA10" w:rsidR="00230112" w:rsidRPr="00230112" w:rsidRDefault="00230112" w:rsidP="00230112">
      <w:pPr>
        <w:pStyle w:val="Dotnormal"/>
      </w:pPr>
      <w:r>
        <w:lastRenderedPageBreak/>
        <w:t>Fee and Refund Policy</w:t>
      </w:r>
    </w:p>
    <w:p w14:paraId="0E194E5F" w14:textId="46E675B9" w:rsidR="00CE0028" w:rsidRDefault="0074053E" w:rsidP="006C46B6">
      <w:pPr>
        <w:pStyle w:val="Heading2"/>
      </w:pPr>
      <w:bookmarkStart w:id="14" w:name="_Toc531958953"/>
      <w:r>
        <w:t>Application Process</w:t>
      </w:r>
      <w:bookmarkEnd w:id="14"/>
      <w:r>
        <w:t xml:space="preserve"> </w:t>
      </w:r>
    </w:p>
    <w:p w14:paraId="7BE05738" w14:textId="3931E63F" w:rsidR="006C46B6" w:rsidRDefault="006C46B6" w:rsidP="006C46B6">
      <w:r>
        <w:t xml:space="preserve">Due to the requirement for notated copies of evidence applications lodged by email will not be accepted unless prior special arrangements have been made and original or notated copies are sighted by </w:t>
      </w:r>
      <w:r w:rsidR="0018380F">
        <w:t>Skills Lab</w:t>
      </w:r>
      <w:r>
        <w:t>.</w:t>
      </w:r>
    </w:p>
    <w:p w14:paraId="687EEED6" w14:textId="77777777" w:rsidR="00A403D2" w:rsidRPr="00A403D2" w:rsidRDefault="00A403D2" w:rsidP="00A403D2">
      <w:pPr>
        <w:pStyle w:val="Heading3"/>
      </w:pPr>
      <w:bookmarkStart w:id="15" w:name="_Toc531958954"/>
      <w:r>
        <w:t>Administrative</w:t>
      </w:r>
      <w:r w:rsidR="00DC62C4">
        <w:t xml:space="preserve"> Receipt</w:t>
      </w:r>
      <w:bookmarkEnd w:id="15"/>
    </w:p>
    <w:p w14:paraId="689D6C5E" w14:textId="1B485587" w:rsidR="006C46B6" w:rsidRDefault="006C46B6" w:rsidP="006C46B6">
      <w:r w:rsidRPr="001E3217">
        <w:t>When an application is received</w:t>
      </w:r>
      <w:r w:rsidR="008667CA">
        <w:t>,</w:t>
      </w:r>
      <w:r w:rsidRPr="001E3217">
        <w:t xml:space="preserve"> Administration will:</w:t>
      </w:r>
    </w:p>
    <w:p w14:paraId="7A53502D" w14:textId="46479161" w:rsidR="006C46B6" w:rsidRDefault="006C46B6" w:rsidP="006C46B6">
      <w:pPr>
        <w:pStyle w:val="Dotnormal"/>
      </w:pPr>
      <w:r w:rsidRPr="006C46B6">
        <w:t>register receipt of the application</w:t>
      </w:r>
      <w:r w:rsidR="00F91601">
        <w:t xml:space="preserve"> in </w:t>
      </w:r>
      <w:proofErr w:type="gramStart"/>
      <w:r w:rsidR="00F91601">
        <w:t>aXcelerate</w:t>
      </w:r>
      <w:r w:rsidRPr="006C46B6">
        <w:t>;</w:t>
      </w:r>
      <w:proofErr w:type="gramEnd"/>
    </w:p>
    <w:p w14:paraId="6937BC1E" w14:textId="77777777" w:rsidR="009B6DB3" w:rsidRDefault="009B6DB3" w:rsidP="006C46B6">
      <w:pPr>
        <w:pStyle w:val="Dotnormal"/>
      </w:pPr>
      <w:r>
        <w:t>confirm USI (Unique Student Identification)</w:t>
      </w:r>
    </w:p>
    <w:p w14:paraId="1A38A8C9" w14:textId="0808BCE9" w:rsidR="009B6DB3" w:rsidRPr="006C46B6" w:rsidRDefault="009B6DB3" w:rsidP="00230112">
      <w:pPr>
        <w:pStyle w:val="Dotnormal"/>
        <w:numPr>
          <w:ilvl w:val="0"/>
          <w:numId w:val="0"/>
        </w:numPr>
        <w:ind w:left="567"/>
        <w:jc w:val="left"/>
      </w:pPr>
      <w:r>
        <w:t xml:space="preserve">Where a student does not have a USI assist them to </w:t>
      </w:r>
      <w:r w:rsidR="00230112">
        <w:t>apply for one</w:t>
      </w:r>
      <w:r>
        <w:t xml:space="preserve"> via </w:t>
      </w:r>
      <w:hyperlink r:id="rId46" w:history="1">
        <w:r w:rsidRPr="00B77AEA">
          <w:rPr>
            <w:rStyle w:val="Hyperlink"/>
          </w:rPr>
          <w:t>https://www.usi.gov.au/students/create-your-usi</w:t>
        </w:r>
      </w:hyperlink>
      <w:r>
        <w:t xml:space="preserve"> </w:t>
      </w:r>
    </w:p>
    <w:p w14:paraId="0AAFF15A" w14:textId="77777777" w:rsidR="006C46B6" w:rsidRPr="006C46B6" w:rsidRDefault="006C46B6" w:rsidP="006C46B6">
      <w:pPr>
        <w:pStyle w:val="Dotnormal"/>
      </w:pPr>
      <w:r w:rsidRPr="006C46B6">
        <w:t xml:space="preserve">ensure application form is complete and all required attachments accompany the application </w:t>
      </w:r>
      <w:proofErr w:type="gramStart"/>
      <w:r w:rsidRPr="006C46B6">
        <w:t>form;</w:t>
      </w:r>
      <w:proofErr w:type="gramEnd"/>
      <w:r w:rsidRPr="006C46B6">
        <w:t xml:space="preserve"> </w:t>
      </w:r>
    </w:p>
    <w:p w14:paraId="1ACAC45E" w14:textId="58F6391A" w:rsidR="006C46B6" w:rsidRPr="006C46B6" w:rsidRDefault="006C46B6" w:rsidP="006C46B6">
      <w:pPr>
        <w:pStyle w:val="Dash1cm"/>
      </w:pPr>
      <w:r w:rsidRPr="006C46B6">
        <w:t xml:space="preserve">where the application is incomplete </w:t>
      </w:r>
      <w:r w:rsidR="004C231B">
        <w:t>contact</w:t>
      </w:r>
      <w:r w:rsidRPr="006C46B6">
        <w:t xml:space="preserve"> the candidate </w:t>
      </w:r>
      <w:r w:rsidR="004028A9">
        <w:t>in writing</w:t>
      </w:r>
      <w:r w:rsidRPr="006C46B6">
        <w:t xml:space="preserve"> explaining the issues and details of how to</w:t>
      </w:r>
      <w:r w:rsidR="004028A9">
        <w:t xml:space="preserve"> </w:t>
      </w:r>
      <w:proofErr w:type="spellStart"/>
      <w:r w:rsidR="004028A9">
        <w:t>ammend</w:t>
      </w:r>
      <w:proofErr w:type="spellEnd"/>
      <w:r w:rsidRPr="006C46B6">
        <w:t xml:space="preserve"> the </w:t>
      </w:r>
      <w:proofErr w:type="gramStart"/>
      <w:r w:rsidRPr="006C46B6">
        <w:t>application;</w:t>
      </w:r>
      <w:proofErr w:type="gramEnd"/>
    </w:p>
    <w:p w14:paraId="6FDC063D" w14:textId="77777777" w:rsidR="006C46B6" w:rsidRDefault="006C46B6" w:rsidP="009B6DB3">
      <w:pPr>
        <w:pStyle w:val="Normal1cm"/>
        <w:ind w:left="981" w:firstLine="153"/>
      </w:pPr>
      <w:r w:rsidRPr="004D34CE">
        <w:t>or</w:t>
      </w:r>
    </w:p>
    <w:p w14:paraId="66E845EC" w14:textId="12D47858" w:rsidR="006C46B6" w:rsidRDefault="006C46B6" w:rsidP="009B6DB3">
      <w:pPr>
        <w:pStyle w:val="Dash1cm"/>
        <w:numPr>
          <w:ilvl w:val="0"/>
          <w:numId w:val="0"/>
        </w:numPr>
        <w:ind w:left="1134"/>
      </w:pPr>
      <w:r w:rsidRPr="004D34CE">
        <w:t xml:space="preserve">where the application is </w:t>
      </w:r>
      <w:proofErr w:type="gramStart"/>
      <w:r w:rsidRPr="004D34CE">
        <w:t>complete;</w:t>
      </w:r>
      <w:proofErr w:type="gramEnd"/>
    </w:p>
    <w:p w14:paraId="77CF60FF" w14:textId="77777777" w:rsidR="006C46B6" w:rsidRDefault="006C46B6" w:rsidP="006C46B6">
      <w:pPr>
        <w:pStyle w:val="Dash1cm"/>
      </w:pPr>
      <w:r w:rsidRPr="004D34CE">
        <w:t>forward</w:t>
      </w:r>
      <w:r w:rsidRPr="001E3217">
        <w:t xml:space="preserve"> a letter to the candidate including:</w:t>
      </w:r>
    </w:p>
    <w:p w14:paraId="69C916E9" w14:textId="77777777" w:rsidR="006C46B6" w:rsidRPr="006C46B6" w:rsidRDefault="006C46B6" w:rsidP="006C46B6">
      <w:pPr>
        <w:pStyle w:val="ListParagraph"/>
        <w:numPr>
          <w:ilvl w:val="0"/>
          <w:numId w:val="32"/>
        </w:numPr>
        <w:tabs>
          <w:tab w:val="left" w:pos="1701"/>
        </w:tabs>
        <w:ind w:left="1701" w:hanging="567"/>
        <w:contextualSpacing w:val="0"/>
      </w:pPr>
      <w:r w:rsidRPr="006C46B6">
        <w:t xml:space="preserve">confirmation of receipt of </w:t>
      </w:r>
      <w:proofErr w:type="gramStart"/>
      <w:r w:rsidRPr="006C46B6">
        <w:t>application;</w:t>
      </w:r>
      <w:proofErr w:type="gramEnd"/>
    </w:p>
    <w:p w14:paraId="6280E7A5" w14:textId="77777777" w:rsidR="006C46B6" w:rsidRPr="006C46B6" w:rsidRDefault="006C46B6" w:rsidP="006C46B6">
      <w:pPr>
        <w:pStyle w:val="ListParagraph"/>
        <w:numPr>
          <w:ilvl w:val="0"/>
          <w:numId w:val="32"/>
        </w:numPr>
        <w:tabs>
          <w:tab w:val="left" w:pos="1701"/>
        </w:tabs>
        <w:ind w:left="1701" w:hanging="567"/>
        <w:contextualSpacing w:val="0"/>
      </w:pPr>
      <w:r w:rsidRPr="006C46B6">
        <w:t xml:space="preserve">student </w:t>
      </w:r>
      <w:proofErr w:type="gramStart"/>
      <w:r w:rsidRPr="006C46B6">
        <w:t>handbook;</w:t>
      </w:r>
      <w:proofErr w:type="gramEnd"/>
    </w:p>
    <w:p w14:paraId="0643A094" w14:textId="77777777" w:rsidR="006C46B6" w:rsidRPr="006C46B6" w:rsidRDefault="006C46B6" w:rsidP="006C46B6">
      <w:pPr>
        <w:pStyle w:val="ListParagraph"/>
        <w:numPr>
          <w:ilvl w:val="0"/>
          <w:numId w:val="32"/>
        </w:numPr>
        <w:tabs>
          <w:tab w:val="left" w:pos="1701"/>
        </w:tabs>
        <w:ind w:left="1701" w:hanging="567"/>
        <w:contextualSpacing w:val="0"/>
      </w:pPr>
      <w:r w:rsidRPr="006C46B6">
        <w:t xml:space="preserve">information regarding </w:t>
      </w:r>
      <w:r w:rsidR="00A403D2">
        <w:t>o</w:t>
      </w:r>
      <w:r w:rsidRPr="006C46B6">
        <w:t>rientation session</w:t>
      </w:r>
      <w:r w:rsidR="00A403D2">
        <w:t xml:space="preserve"> (domestic and </w:t>
      </w:r>
      <w:proofErr w:type="gramStart"/>
      <w:r w:rsidR="00A403D2">
        <w:t>off-shore</w:t>
      </w:r>
      <w:proofErr w:type="gramEnd"/>
      <w:r w:rsidR="00A403D2">
        <w:t xml:space="preserve"> students);</w:t>
      </w:r>
    </w:p>
    <w:p w14:paraId="6B73F600" w14:textId="77777777" w:rsidR="006C46B6" w:rsidRPr="006C46B6" w:rsidRDefault="006C46B6" w:rsidP="006C46B6">
      <w:pPr>
        <w:pStyle w:val="ListParagraph"/>
        <w:numPr>
          <w:ilvl w:val="0"/>
          <w:numId w:val="32"/>
        </w:numPr>
        <w:tabs>
          <w:tab w:val="left" w:pos="1701"/>
        </w:tabs>
        <w:ind w:left="1701" w:hanging="567"/>
        <w:contextualSpacing w:val="0"/>
      </w:pPr>
      <w:r w:rsidRPr="006C46B6">
        <w:t>invoice to be paid on confirmation of enrolment.</w:t>
      </w:r>
    </w:p>
    <w:p w14:paraId="5AB14C98" w14:textId="1992DBC7" w:rsidR="006C46B6" w:rsidRPr="001E3217" w:rsidRDefault="006C46B6" w:rsidP="006C46B6">
      <w:pPr>
        <w:ind w:left="1134"/>
        <w:rPr>
          <w:rFonts w:cs="Arial"/>
        </w:rPr>
      </w:pPr>
      <w:r w:rsidRPr="001E3217">
        <w:rPr>
          <w:rFonts w:cs="Arial"/>
        </w:rPr>
        <w:t xml:space="preserve">Each step of the above process is to be registered in </w:t>
      </w:r>
      <w:proofErr w:type="spellStart"/>
      <w:r w:rsidR="00DC23EA">
        <w:rPr>
          <w:rFonts w:cs="Arial"/>
        </w:rPr>
        <w:t>Axcelerate</w:t>
      </w:r>
      <w:proofErr w:type="spellEnd"/>
      <w:r w:rsidR="004F0CAC">
        <w:rPr>
          <w:rFonts w:cs="Arial"/>
        </w:rPr>
        <w:t xml:space="preserve"> SMS</w:t>
      </w:r>
      <w:r w:rsidRPr="001E3217">
        <w:rPr>
          <w:rFonts w:cs="Arial"/>
        </w:rPr>
        <w:t xml:space="preserve"> to ensure the application can be </w:t>
      </w:r>
      <w:proofErr w:type="gramStart"/>
      <w:r w:rsidRPr="001E3217">
        <w:rPr>
          <w:rFonts w:cs="Arial"/>
        </w:rPr>
        <w:t>tracked at all times</w:t>
      </w:r>
      <w:proofErr w:type="gramEnd"/>
      <w:r w:rsidRPr="001E3217">
        <w:rPr>
          <w:rFonts w:cs="Arial"/>
        </w:rPr>
        <w:t>.</w:t>
      </w:r>
    </w:p>
    <w:p w14:paraId="5ED440F4" w14:textId="4F8B7B63" w:rsidR="006C46B6" w:rsidRDefault="00885208" w:rsidP="00A403D2">
      <w:pPr>
        <w:pStyle w:val="Heading3"/>
      </w:pPr>
      <w:bookmarkStart w:id="16" w:name="_Toc531958955"/>
      <w:r>
        <w:t>Senior Trainer</w:t>
      </w:r>
      <w:bookmarkEnd w:id="16"/>
    </w:p>
    <w:p w14:paraId="0FCCB366" w14:textId="4563901C" w:rsidR="00A403D2" w:rsidRDefault="00A403D2" w:rsidP="00A403D2">
      <w:r>
        <w:t xml:space="preserve">The </w:t>
      </w:r>
      <w:r w:rsidR="00885208">
        <w:t>Senior Trainer</w:t>
      </w:r>
      <w:r>
        <w:t xml:space="preserve"> or their delegate will once an application for enrolment has been received from a domestic stud</w:t>
      </w:r>
      <w:r w:rsidR="009B6DB3">
        <w:t>ent will initiate the following process:</w:t>
      </w:r>
    </w:p>
    <w:p w14:paraId="3B0B12F7" w14:textId="4A5ADC9F" w:rsidR="009B6DB3" w:rsidRDefault="009B6DB3" w:rsidP="009B6DB3">
      <w:pPr>
        <w:pStyle w:val="Heading4"/>
        <w:spacing w:after="200"/>
      </w:pPr>
      <w:r>
        <w:t xml:space="preserve">Australian Core Skills Framework Assessment and </w:t>
      </w:r>
      <w:proofErr w:type="gramStart"/>
      <w:r w:rsidR="0018380F">
        <w:t>Pre Training</w:t>
      </w:r>
      <w:proofErr w:type="gramEnd"/>
      <w:r w:rsidR="0018380F">
        <w:t xml:space="preserve"> Review</w:t>
      </w:r>
    </w:p>
    <w:p w14:paraId="32E36F70" w14:textId="66320F30" w:rsidR="009B6DB3" w:rsidRDefault="009B6DB3">
      <w:pPr>
        <w:pStyle w:val="Dot1cm"/>
      </w:pPr>
      <w:r>
        <w:t xml:space="preserve">conduct an ACSF Assessment </w:t>
      </w:r>
    </w:p>
    <w:p w14:paraId="5A36F021" w14:textId="77777777" w:rsidR="001A6850" w:rsidRDefault="001A6850">
      <w:pPr>
        <w:pStyle w:val="Dot1cm"/>
        <w:numPr>
          <w:ilvl w:val="0"/>
          <w:numId w:val="0"/>
        </w:numPr>
        <w:ind w:left="1134"/>
      </w:pPr>
      <w:r>
        <w:t>or</w:t>
      </w:r>
    </w:p>
    <w:p w14:paraId="08A71708" w14:textId="6C117B8D" w:rsidR="001A6850" w:rsidRPr="001A6850" w:rsidRDefault="001A6850">
      <w:pPr>
        <w:pStyle w:val="Dot1cm"/>
      </w:pPr>
      <w:r>
        <w:lastRenderedPageBreak/>
        <w:t xml:space="preserve">where a candidate provides verified and recent evidence of their Language, Literacy and Numeracy competence the </w:t>
      </w:r>
      <w:r w:rsidR="00885208">
        <w:t>Senior Trainer</w:t>
      </w:r>
      <w:r>
        <w:t xml:space="preserve"> or their delegate may in their qualified and experienced opinion determine that the verified evidence is sufficient and the ACSF Assessment is not required.</w:t>
      </w:r>
    </w:p>
    <w:p w14:paraId="0D2B36BF" w14:textId="6FB4EEBD" w:rsidR="00DC62C4" w:rsidRDefault="00DC62C4">
      <w:pPr>
        <w:pStyle w:val="Dot1cm"/>
      </w:pPr>
      <w:r>
        <w:t xml:space="preserve">determine the </w:t>
      </w:r>
      <w:r w:rsidR="00AD2539">
        <w:t>candidate’s</w:t>
      </w:r>
      <w:r>
        <w:t xml:space="preserve"> capacity to undertake the qualification level chosen and</w:t>
      </w:r>
    </w:p>
    <w:p w14:paraId="4DDFF0A3" w14:textId="77777777" w:rsidR="00DC62C4" w:rsidRDefault="00DC62C4" w:rsidP="00DC62C4">
      <w:pPr>
        <w:pStyle w:val="Dash2"/>
      </w:pPr>
      <w:r>
        <w:t>where the candidate achieves the required level cont</w:t>
      </w:r>
      <w:r w:rsidR="001A6850">
        <w:t>inue onto the interview process.</w:t>
      </w:r>
    </w:p>
    <w:p w14:paraId="231F8059" w14:textId="77777777" w:rsidR="001A6850" w:rsidRDefault="001A6850" w:rsidP="001A6850">
      <w:pPr>
        <w:pStyle w:val="Dash2"/>
        <w:numPr>
          <w:ilvl w:val="0"/>
          <w:numId w:val="0"/>
        </w:numPr>
        <w:ind w:left="1701"/>
      </w:pPr>
      <w:r>
        <w:t>or</w:t>
      </w:r>
    </w:p>
    <w:p w14:paraId="0A8B95BA" w14:textId="77777777" w:rsidR="00DC62C4" w:rsidRDefault="00DC62C4" w:rsidP="00DC62C4">
      <w:pPr>
        <w:pStyle w:val="Dash2"/>
      </w:pPr>
      <w:r>
        <w:t>where the candidate does not achieve the required level suggest and assist them to ac</w:t>
      </w:r>
      <w:r w:rsidR="001A6850">
        <w:t>cess Foundation Skills training.</w:t>
      </w:r>
    </w:p>
    <w:p w14:paraId="27FBA74F" w14:textId="1E9DD3BD" w:rsidR="00DC62C4" w:rsidRDefault="00DC62C4">
      <w:pPr>
        <w:pStyle w:val="Dot1cm"/>
      </w:pPr>
      <w:r>
        <w:t xml:space="preserve">conduct a </w:t>
      </w:r>
      <w:proofErr w:type="gramStart"/>
      <w:r w:rsidR="0018380F">
        <w:t>Pre Training</w:t>
      </w:r>
      <w:proofErr w:type="gramEnd"/>
      <w:r w:rsidR="0018380F">
        <w:t xml:space="preserve"> Review</w:t>
      </w:r>
      <w:r w:rsidR="00B61CE1">
        <w:t xml:space="preserve"> using the </w:t>
      </w:r>
      <w:r w:rsidR="0018380F">
        <w:t>Pre Training Review</w:t>
      </w:r>
      <w:r w:rsidR="00B61CE1">
        <w:t xml:space="preserve"> Checklist form and</w:t>
      </w:r>
      <w:r>
        <w:t xml:space="preserve"> including:</w:t>
      </w:r>
    </w:p>
    <w:p w14:paraId="7C4E5803" w14:textId="0945C622" w:rsidR="001A6850" w:rsidRDefault="001A6850" w:rsidP="00DC62C4">
      <w:pPr>
        <w:pStyle w:val="Dash2"/>
      </w:pPr>
      <w:r>
        <w:t xml:space="preserve">confirm computer literacy through </w:t>
      </w:r>
      <w:r w:rsidR="00C173C9">
        <w:t xml:space="preserve">either interview or </w:t>
      </w:r>
      <w:r>
        <w:t xml:space="preserve">an </w:t>
      </w:r>
      <w:proofErr w:type="gramStart"/>
      <w:r>
        <w:t>assessment;</w:t>
      </w:r>
      <w:proofErr w:type="gramEnd"/>
    </w:p>
    <w:p w14:paraId="649374E2" w14:textId="77777777" w:rsidR="00DC62C4" w:rsidRDefault="00DC62C4" w:rsidP="00DC62C4">
      <w:pPr>
        <w:pStyle w:val="Dash2"/>
      </w:pPr>
      <w:r>
        <w:t xml:space="preserve">identification of the candidates preferred learning </w:t>
      </w:r>
      <w:proofErr w:type="gramStart"/>
      <w:r>
        <w:t>mode;</w:t>
      </w:r>
      <w:proofErr w:type="gramEnd"/>
    </w:p>
    <w:p w14:paraId="07F7DD71" w14:textId="77777777" w:rsidR="00DC62C4" w:rsidRDefault="00DC62C4" w:rsidP="00DC62C4">
      <w:pPr>
        <w:pStyle w:val="Dash2"/>
      </w:pPr>
      <w:r>
        <w:t>discuss any factors that may require supports for their learning</w:t>
      </w:r>
      <w:r w:rsidR="001A6850">
        <w:t xml:space="preserve"> and complete the Voluntary Support Disclosure </w:t>
      </w:r>
      <w:proofErr w:type="gramStart"/>
      <w:r w:rsidR="001A6850">
        <w:t>form</w:t>
      </w:r>
      <w:r>
        <w:t>;</w:t>
      </w:r>
      <w:proofErr w:type="gramEnd"/>
    </w:p>
    <w:p w14:paraId="4AF6FBA3" w14:textId="77777777" w:rsidR="00DC62C4" w:rsidRDefault="00DC62C4" w:rsidP="00DC62C4">
      <w:pPr>
        <w:pStyle w:val="Dash2"/>
      </w:pPr>
      <w:r>
        <w:t xml:space="preserve">discussion re potential for Recognition of Prior Learning and/or Credit Transfer if </w:t>
      </w:r>
      <w:proofErr w:type="gramStart"/>
      <w:r>
        <w:t>applicable;</w:t>
      </w:r>
      <w:proofErr w:type="gramEnd"/>
    </w:p>
    <w:p w14:paraId="00206FEA" w14:textId="77777777" w:rsidR="00DC62C4" w:rsidRDefault="00DC62C4" w:rsidP="00DC62C4">
      <w:pPr>
        <w:pStyle w:val="Dash2"/>
      </w:pPr>
      <w:r>
        <w:t xml:space="preserve">develop and agree an appropriate training plan that includes supports and where necessary reasonable </w:t>
      </w:r>
      <w:proofErr w:type="gramStart"/>
      <w:r>
        <w:t>adjustment;</w:t>
      </w:r>
      <w:proofErr w:type="gramEnd"/>
    </w:p>
    <w:p w14:paraId="7772135C" w14:textId="77777777" w:rsidR="00DC62C4" w:rsidRDefault="00DC62C4" w:rsidP="00DC62C4">
      <w:pPr>
        <w:pStyle w:val="Dash2"/>
      </w:pPr>
      <w:r>
        <w:t xml:space="preserve">review the application for completeness and </w:t>
      </w:r>
      <w:proofErr w:type="gramStart"/>
      <w:r>
        <w:t>eligibility;</w:t>
      </w:r>
      <w:proofErr w:type="gramEnd"/>
    </w:p>
    <w:p w14:paraId="6E5DA8D5" w14:textId="77777777" w:rsidR="00DC62C4" w:rsidRDefault="00DC62C4" w:rsidP="00DC62C4">
      <w:pPr>
        <w:pStyle w:val="Dash2"/>
      </w:pPr>
      <w:r>
        <w:t xml:space="preserve">verify qualifications and other relevant evidence provided by the </w:t>
      </w:r>
      <w:proofErr w:type="gramStart"/>
      <w:r>
        <w:t>candidate;</w:t>
      </w:r>
      <w:proofErr w:type="gramEnd"/>
    </w:p>
    <w:p w14:paraId="1A22D7B6" w14:textId="77777777" w:rsidR="00B61CE1" w:rsidRDefault="00DC62C4" w:rsidP="00DC62C4">
      <w:pPr>
        <w:pStyle w:val="Dash2"/>
      </w:pPr>
      <w:r>
        <w:t>when verification</w:t>
      </w:r>
      <w:r w:rsidR="00C87406">
        <w:t xml:space="preserve"> </w:t>
      </w:r>
      <w:r>
        <w:t xml:space="preserve">is </w:t>
      </w:r>
      <w:proofErr w:type="gramStart"/>
      <w:r>
        <w:t>complete</w:t>
      </w:r>
      <w:proofErr w:type="gramEnd"/>
      <w:r>
        <w:t xml:space="preserve"> and it is confirmed that the candidate meets eligibility and entry criteria</w:t>
      </w:r>
    </w:p>
    <w:p w14:paraId="45BA1CFC" w14:textId="77777777" w:rsidR="00B61CE1" w:rsidRDefault="00B61CE1" w:rsidP="00B61CE1">
      <w:pPr>
        <w:pStyle w:val="Dash2"/>
        <w:numPr>
          <w:ilvl w:val="0"/>
          <w:numId w:val="33"/>
        </w:numPr>
        <w:ind w:left="2268" w:hanging="567"/>
      </w:pPr>
      <w:r>
        <w:t xml:space="preserve">either confirm acceptance into the course/qualification or </w:t>
      </w:r>
    </w:p>
    <w:p w14:paraId="0FF6CE69" w14:textId="77777777" w:rsidR="00B61CE1" w:rsidRDefault="00B61CE1" w:rsidP="00B61CE1">
      <w:pPr>
        <w:pStyle w:val="Dash2"/>
        <w:numPr>
          <w:ilvl w:val="0"/>
          <w:numId w:val="0"/>
        </w:numPr>
        <w:ind w:left="2268"/>
      </w:pPr>
      <w:r>
        <w:t xml:space="preserve">provide the candidate with an opportunity to provide additional supporting evidence or resit the ASCF Assessment and </w:t>
      </w:r>
      <w:proofErr w:type="spellStart"/>
      <w:r>
        <w:t>re apply</w:t>
      </w:r>
      <w:proofErr w:type="spellEnd"/>
      <w:r>
        <w:t xml:space="preserve"> or</w:t>
      </w:r>
    </w:p>
    <w:p w14:paraId="0A5943FA" w14:textId="77777777" w:rsidR="00B61CE1" w:rsidRDefault="00B61CE1" w:rsidP="00B61CE1">
      <w:pPr>
        <w:pStyle w:val="Dash2"/>
        <w:numPr>
          <w:ilvl w:val="0"/>
          <w:numId w:val="0"/>
        </w:numPr>
        <w:ind w:left="2268"/>
      </w:pPr>
      <w:r>
        <w:t xml:space="preserve">decline entry into the course/qualification ensuring to provide explanation of decision and information related to how the candidate can improve their eligibility </w:t>
      </w:r>
    </w:p>
    <w:p w14:paraId="1D917948" w14:textId="77777777" w:rsidR="00DC62C4" w:rsidRDefault="00DC62C4" w:rsidP="00B61CE1">
      <w:pPr>
        <w:pStyle w:val="Dash2"/>
        <w:numPr>
          <w:ilvl w:val="0"/>
          <w:numId w:val="33"/>
        </w:numPr>
        <w:ind w:left="2268" w:hanging="567"/>
      </w:pPr>
      <w:r>
        <w:t>forward application to Administration.</w:t>
      </w:r>
    </w:p>
    <w:p w14:paraId="70E6801E" w14:textId="77777777" w:rsidR="00DC62C4" w:rsidRDefault="00DC62C4" w:rsidP="00DC62C4">
      <w:pPr>
        <w:pStyle w:val="Heading3"/>
      </w:pPr>
      <w:bookmarkStart w:id="17" w:name="_Toc531958956"/>
      <w:r>
        <w:t>Administrative Finalisation</w:t>
      </w:r>
      <w:bookmarkEnd w:id="17"/>
    </w:p>
    <w:p w14:paraId="55CDEB3E" w14:textId="0E171597" w:rsidR="00DC62C4" w:rsidRDefault="00DC62C4" w:rsidP="00DC62C4">
      <w:r>
        <w:t xml:space="preserve">Administration will within 10 days of receipt of approved enrolment from the </w:t>
      </w:r>
      <w:r w:rsidR="00885208">
        <w:t>Senior Trainer</w:t>
      </w:r>
      <w:r>
        <w:t xml:space="preserve"> or their delegate:</w:t>
      </w:r>
    </w:p>
    <w:p w14:paraId="57C69C8A" w14:textId="77777777" w:rsidR="00DC62C4" w:rsidRDefault="00DC62C4" w:rsidP="00DC62C4">
      <w:pPr>
        <w:pStyle w:val="Dotnormal"/>
      </w:pPr>
      <w:r>
        <w:t xml:space="preserve">confirm that enrolment details are </w:t>
      </w:r>
      <w:proofErr w:type="gramStart"/>
      <w:r>
        <w:t>complete</w:t>
      </w:r>
      <w:proofErr w:type="gramEnd"/>
      <w:r>
        <w:t xml:space="preserve"> an</w:t>
      </w:r>
      <w:r w:rsidR="00B61CE1">
        <w:t xml:space="preserve">d all required </w:t>
      </w:r>
      <w:r>
        <w:t>attachments are appropriately notated</w:t>
      </w:r>
      <w:r w:rsidR="001A6850">
        <w:t xml:space="preserve"> i.e.</w:t>
      </w:r>
    </w:p>
    <w:p w14:paraId="79702D00" w14:textId="43CAEE60" w:rsidR="001A6850" w:rsidRDefault="001A6850" w:rsidP="001A6850">
      <w:pPr>
        <w:pStyle w:val="Dash1cm"/>
      </w:pPr>
      <w:r>
        <w:t xml:space="preserve">ACSF assessment result </w:t>
      </w:r>
      <w:r w:rsidR="00EA4413">
        <w:t>reviewed</w:t>
      </w:r>
      <w:r>
        <w:t xml:space="preserve"> by the </w:t>
      </w:r>
      <w:r w:rsidR="00885208">
        <w:t>Senior Trainer</w:t>
      </w:r>
    </w:p>
    <w:p w14:paraId="5F7B5528" w14:textId="77777777" w:rsidR="001A6850" w:rsidRDefault="00B61CE1" w:rsidP="001A6850">
      <w:pPr>
        <w:pStyle w:val="Dash1cm"/>
      </w:pPr>
      <w:r>
        <w:lastRenderedPageBreak/>
        <w:t>Computer literacy evidence</w:t>
      </w:r>
    </w:p>
    <w:p w14:paraId="197EB8A0" w14:textId="36D975B9" w:rsidR="001A6850" w:rsidRDefault="001A6850" w:rsidP="001A6850">
      <w:pPr>
        <w:pStyle w:val="Dash1cm"/>
      </w:pPr>
      <w:r>
        <w:t>Notated academic evidence</w:t>
      </w:r>
      <w:r w:rsidR="00393E82">
        <w:t xml:space="preserve"> or access to USI transcript</w:t>
      </w:r>
    </w:p>
    <w:p w14:paraId="2D7D847A" w14:textId="77777777" w:rsidR="001A6850" w:rsidRDefault="001A6850" w:rsidP="001A6850">
      <w:pPr>
        <w:pStyle w:val="Dash1cm"/>
      </w:pPr>
      <w:r>
        <w:t>Finalised Recognition of Prior Learning and/</w:t>
      </w:r>
      <w:r w:rsidR="00B61CE1">
        <w:t>or Credit Transfer applications</w:t>
      </w:r>
    </w:p>
    <w:p w14:paraId="4350188F" w14:textId="77777777" w:rsidR="001A6850" w:rsidRDefault="001A6850" w:rsidP="001A6850">
      <w:pPr>
        <w:pStyle w:val="Dash1cm"/>
      </w:pPr>
      <w:r>
        <w:t>Voluntary – Support Disclosure Form</w:t>
      </w:r>
    </w:p>
    <w:p w14:paraId="72CAF06D" w14:textId="77777777" w:rsidR="00B61CE1" w:rsidRDefault="00B61CE1" w:rsidP="001A6850">
      <w:pPr>
        <w:pStyle w:val="Dash1cm"/>
      </w:pPr>
      <w:r>
        <w:t>Application Form</w:t>
      </w:r>
    </w:p>
    <w:p w14:paraId="6E767490" w14:textId="3BBC53D1" w:rsidR="00B61CE1" w:rsidRDefault="00B61CE1" w:rsidP="001A6850">
      <w:pPr>
        <w:pStyle w:val="Dash1cm"/>
      </w:pPr>
      <w:r>
        <w:t xml:space="preserve">Completed </w:t>
      </w:r>
      <w:proofErr w:type="gramStart"/>
      <w:r w:rsidR="0018380F">
        <w:t>Pre Training</w:t>
      </w:r>
      <w:proofErr w:type="gramEnd"/>
      <w:r w:rsidR="0018380F">
        <w:t xml:space="preserve"> Review</w:t>
      </w:r>
      <w:r>
        <w:t xml:space="preserve"> checklist</w:t>
      </w:r>
    </w:p>
    <w:p w14:paraId="5162B8F7" w14:textId="77777777" w:rsidR="00B61CE1" w:rsidRDefault="00B61CE1" w:rsidP="00B61CE1">
      <w:pPr>
        <w:pStyle w:val="Dot5"/>
        <w:tabs>
          <w:tab w:val="clear" w:pos="851"/>
          <w:tab w:val="left" w:pos="567"/>
        </w:tabs>
        <w:ind w:left="567"/>
      </w:pPr>
      <w:r>
        <w:t>Forward enrolment and course commencement details to the candidate.</w:t>
      </w:r>
    </w:p>
    <w:p w14:paraId="5EB0B599" w14:textId="06BC3CBF" w:rsidR="006239DC" w:rsidRDefault="0074053E" w:rsidP="006239DC">
      <w:pPr>
        <w:pStyle w:val="Heading2"/>
      </w:pPr>
      <w:bookmarkStart w:id="18" w:name="_Toc531958958"/>
      <w:r>
        <w:t>English Language Proficiency</w:t>
      </w:r>
      <w:bookmarkEnd w:id="18"/>
    </w:p>
    <w:p w14:paraId="4BD52B01" w14:textId="1ABDBEB2" w:rsidR="006239DC" w:rsidRPr="00FC6E01" w:rsidRDefault="0018380F" w:rsidP="006239DC">
      <w:pPr>
        <w:spacing w:after="220"/>
        <w:rPr>
          <w:rFonts w:cs="Arial"/>
          <w:b/>
          <w:bCs/>
        </w:rPr>
      </w:pPr>
      <w:r>
        <w:rPr>
          <w:rFonts w:cs="Arial"/>
        </w:rPr>
        <w:t>S</w:t>
      </w:r>
      <w:r w:rsidR="006239DC">
        <w:rPr>
          <w:rFonts w:cs="Arial"/>
        </w:rPr>
        <w:t>tudent</w:t>
      </w:r>
      <w:r w:rsidR="006239DC" w:rsidRPr="00FC6E01">
        <w:rPr>
          <w:rFonts w:cs="Arial"/>
        </w:rPr>
        <w:t xml:space="preserve">s must satisfy </w:t>
      </w:r>
      <w:r>
        <w:rPr>
          <w:rFonts w:cs="Arial"/>
        </w:rPr>
        <w:t>Skills Lab</w:t>
      </w:r>
      <w:r w:rsidR="006239DC">
        <w:rPr>
          <w:rFonts w:cs="Arial"/>
        </w:rPr>
        <w:t>’s</w:t>
      </w:r>
      <w:r w:rsidR="006239DC" w:rsidRPr="00FC6E01">
        <w:rPr>
          <w:rFonts w:cs="Arial"/>
        </w:rPr>
        <w:t xml:space="preserve"> English language proficiency requirements for admission to one of its </w:t>
      </w:r>
      <w:r w:rsidR="006239DC">
        <w:rPr>
          <w:rFonts w:cs="Arial"/>
        </w:rPr>
        <w:t>programs</w:t>
      </w:r>
      <w:r w:rsidR="006239DC" w:rsidRPr="00FC6E01">
        <w:rPr>
          <w:rFonts w:cs="Arial"/>
        </w:rPr>
        <w:t>. The English language proficiency requirements are as follows:</w:t>
      </w:r>
    </w:p>
    <w:p w14:paraId="4BDFAF50" w14:textId="2FEE02CF" w:rsidR="006239DC" w:rsidRDefault="006239DC" w:rsidP="006239DC">
      <w:pPr>
        <w:pStyle w:val="Dotnormal"/>
      </w:pPr>
      <w:r w:rsidRPr="00FC6E01">
        <w:t xml:space="preserve">The </w:t>
      </w:r>
      <w:r>
        <w:t>student's first language is English,</w:t>
      </w:r>
      <w:r w:rsidRPr="00FC6E01">
        <w:t xml:space="preserve"> or</w:t>
      </w:r>
    </w:p>
    <w:p w14:paraId="5F5563C1" w14:textId="77777777" w:rsidR="006239DC" w:rsidRDefault="006239DC" w:rsidP="006239DC">
      <w:pPr>
        <w:pStyle w:val="Dotnormal"/>
      </w:pPr>
      <w:r w:rsidRPr="00FC6E01">
        <w:t xml:space="preserve">The </w:t>
      </w:r>
      <w:r>
        <w:t>student</w:t>
      </w:r>
      <w:r w:rsidRPr="00FC6E01">
        <w:t xml:space="preserve"> has:</w:t>
      </w:r>
    </w:p>
    <w:p w14:paraId="69E0DF31" w14:textId="77777777" w:rsidR="006239DC" w:rsidRPr="00FC6E01" w:rsidRDefault="006239DC" w:rsidP="006239DC">
      <w:pPr>
        <w:pStyle w:val="Dash1cm"/>
      </w:pPr>
      <w:r w:rsidRPr="00FC6E01">
        <w:t xml:space="preserve">successfully completed an Australian Year 12 </w:t>
      </w:r>
      <w:proofErr w:type="gramStart"/>
      <w:r w:rsidRPr="00FC6E01">
        <w:t>Program;</w:t>
      </w:r>
      <w:proofErr w:type="gramEnd"/>
      <w:r w:rsidRPr="00FC6E01">
        <w:t xml:space="preserve"> or</w:t>
      </w:r>
    </w:p>
    <w:p w14:paraId="72DF5335" w14:textId="7C4977D2" w:rsidR="006239DC" w:rsidRPr="00FC6E01" w:rsidRDefault="006239DC" w:rsidP="006239DC">
      <w:pPr>
        <w:pStyle w:val="Dash1cm"/>
      </w:pPr>
      <w:r>
        <w:t>s</w:t>
      </w:r>
      <w:r w:rsidRPr="00FC6E01">
        <w:t xml:space="preserve">uccessfully completed an English language course approved by </w:t>
      </w:r>
      <w:r w:rsidR="0018380F">
        <w:t>Skills Lab</w:t>
      </w:r>
      <w:r w:rsidRPr="00FC6E01">
        <w:t xml:space="preserve"> from a registered English Language Intensive Course for Overseas </w:t>
      </w:r>
      <w:r>
        <w:t>Student</w:t>
      </w:r>
      <w:r w:rsidRPr="00FC6E01">
        <w:t>s (ELICOS) Provider.</w:t>
      </w:r>
    </w:p>
    <w:p w14:paraId="7C88147B" w14:textId="4DECFBF6" w:rsidR="006239DC" w:rsidRPr="00FC6E01" w:rsidRDefault="006239DC" w:rsidP="006239DC">
      <w:pPr>
        <w:pStyle w:val="Dash1cm"/>
      </w:pPr>
      <w:r w:rsidRPr="00FC6E01">
        <w:t xml:space="preserve">An overall </w:t>
      </w:r>
      <w:r>
        <w:t>International English Language Testing System (</w:t>
      </w:r>
      <w:r w:rsidRPr="00FC6E01">
        <w:t>IELTS</w:t>
      </w:r>
      <w:r>
        <w:t>)</w:t>
      </w:r>
      <w:r w:rsidRPr="00FC6E01">
        <w:t xml:space="preserve"> band score of at least 5.5; or</w:t>
      </w:r>
    </w:p>
    <w:p w14:paraId="0B86B92F" w14:textId="11121AF0" w:rsidR="006239DC" w:rsidRPr="00FC6E01" w:rsidRDefault="006239DC" w:rsidP="006239DC">
      <w:pPr>
        <w:pStyle w:val="Dash1cm"/>
      </w:pPr>
      <w:r w:rsidRPr="00FC6E01">
        <w:t xml:space="preserve">a </w:t>
      </w:r>
      <w:r>
        <w:t>Test of English as a Foreign Language (</w:t>
      </w:r>
      <w:r w:rsidRPr="00FC6E01">
        <w:t>TOEFL</w:t>
      </w:r>
      <w:r>
        <w:t>)</w:t>
      </w:r>
      <w:r w:rsidRPr="00FC6E01">
        <w:t xml:space="preserve"> score of at least 520, or at least 190 in the </w:t>
      </w:r>
      <w:proofErr w:type="gramStart"/>
      <w:r w:rsidRPr="00FC6E01">
        <w:t>computer-based</w:t>
      </w:r>
      <w:proofErr w:type="gramEnd"/>
      <w:r w:rsidRPr="00FC6E01">
        <w:t xml:space="preserve"> TOEFL.</w:t>
      </w:r>
    </w:p>
    <w:p w14:paraId="4A7AF559" w14:textId="2986A63B" w:rsidR="006239DC" w:rsidRPr="00FC6E01" w:rsidRDefault="006239DC" w:rsidP="006239DC">
      <w:pPr>
        <w:rPr>
          <w:rFonts w:cs="Arial"/>
          <w:u w:val="single"/>
        </w:rPr>
      </w:pPr>
      <w:r w:rsidRPr="00FC6E01">
        <w:rPr>
          <w:rFonts w:cs="Arial"/>
        </w:rPr>
        <w:t xml:space="preserve">Prospective </w:t>
      </w:r>
      <w:r>
        <w:rPr>
          <w:rFonts w:cs="Arial"/>
        </w:rPr>
        <w:t>student</w:t>
      </w:r>
      <w:r w:rsidRPr="00FC6E01">
        <w:rPr>
          <w:rFonts w:cs="Arial"/>
        </w:rPr>
        <w:t>s are required to submit acceptable</w:t>
      </w:r>
      <w:r>
        <w:rPr>
          <w:rFonts w:cs="Arial"/>
        </w:rPr>
        <w:t xml:space="preserve"> notated</w:t>
      </w:r>
      <w:r w:rsidRPr="00FC6E01">
        <w:rPr>
          <w:rFonts w:cs="Arial"/>
        </w:rPr>
        <w:t xml:space="preserve"> evidence of their English proficiency at the time of application to study with </w:t>
      </w:r>
      <w:r w:rsidR="0018380F">
        <w:rPr>
          <w:rFonts w:cs="Arial"/>
        </w:rPr>
        <w:t>Skills Lab</w:t>
      </w:r>
      <w:r>
        <w:rPr>
          <w:rFonts w:cs="Arial"/>
        </w:rPr>
        <w:t xml:space="preserve"> </w:t>
      </w:r>
      <w:proofErr w:type="gramStart"/>
      <w:r>
        <w:rPr>
          <w:rFonts w:cs="Arial"/>
        </w:rPr>
        <w:t>e.g.</w:t>
      </w:r>
      <w:proofErr w:type="gramEnd"/>
      <w:r>
        <w:rPr>
          <w:rFonts w:cs="Arial"/>
        </w:rPr>
        <w:t xml:space="preserve"> </w:t>
      </w:r>
      <w:r w:rsidRPr="00FC6E01">
        <w:rPr>
          <w:rFonts w:cs="Arial"/>
        </w:rPr>
        <w:t xml:space="preserve">an IELTS document showing their score. This evidence must be no more than </w:t>
      </w:r>
      <w:r w:rsidRPr="00FC6E01">
        <w:rPr>
          <w:rFonts w:cs="Arial"/>
          <w:u w:val="single"/>
        </w:rPr>
        <w:t>18 months old.</w:t>
      </w:r>
    </w:p>
    <w:p w14:paraId="539B00B8" w14:textId="0E48E4AC" w:rsidR="006239DC" w:rsidRDefault="009032E3" w:rsidP="009032E3">
      <w:pPr>
        <w:pStyle w:val="Heading2"/>
      </w:pPr>
      <w:bookmarkStart w:id="19" w:name="_Toc531958959"/>
      <w:r>
        <w:t>Academic Requirements</w:t>
      </w:r>
      <w:bookmarkEnd w:id="19"/>
    </w:p>
    <w:p w14:paraId="1D7962CB" w14:textId="2DA3F17D" w:rsidR="009032E3" w:rsidRDefault="0018380F" w:rsidP="009032E3">
      <w:r>
        <w:t>Skills Lab</w:t>
      </w:r>
      <w:r w:rsidR="009032E3">
        <w:t>’s academic requirements for the qualifications it offers are:</w:t>
      </w:r>
    </w:p>
    <w:p w14:paraId="01A986F2" w14:textId="51C74FFE" w:rsidR="009032E3" w:rsidRDefault="009032E3" w:rsidP="009032E3">
      <w:pPr>
        <w:pStyle w:val="Dotnormal"/>
      </w:pPr>
      <w:r w:rsidRPr="00FC6E01">
        <w:t>Minimum Year 1</w:t>
      </w:r>
      <w:r>
        <w:t>1</w:t>
      </w:r>
      <w:r w:rsidRPr="00FC6E01">
        <w:t xml:space="preserve"> or </w:t>
      </w:r>
      <w:r w:rsidR="00AD2539" w:rsidRPr="00FC6E01">
        <w:t>international equivalent</w:t>
      </w:r>
    </w:p>
    <w:p w14:paraId="5FAA9E0C" w14:textId="057409E7" w:rsidR="009032E3" w:rsidRDefault="009032E3" w:rsidP="009032E3">
      <w:pPr>
        <w:pStyle w:val="Dotnormal"/>
      </w:pPr>
      <w:r>
        <w:t xml:space="preserve">Where a student is unable to provide evidence of minimum entry requirements or their evidence is not at the minimum level, in appropriate circumstances, </w:t>
      </w:r>
      <w:r w:rsidR="0018380F">
        <w:t>Skills Lab</w:t>
      </w:r>
      <w:r>
        <w:t xml:space="preserve"> may assess the student towards confirming the minimal level.</w:t>
      </w:r>
    </w:p>
    <w:p w14:paraId="2F7E0BAD" w14:textId="77777777" w:rsidR="009032E3" w:rsidRPr="00A06D48" w:rsidRDefault="009032E3" w:rsidP="009032E3">
      <w:pPr>
        <w:pStyle w:val="Dotnormal"/>
      </w:pPr>
      <w:r w:rsidRPr="00A06D48">
        <w:t>Basic computer literacy to the level required to complete qualification studies and vocational requirements.</w:t>
      </w:r>
    </w:p>
    <w:p w14:paraId="13609E3A" w14:textId="5E19CCC4" w:rsidR="008026B7" w:rsidRDefault="009032E3" w:rsidP="009032E3">
      <w:pPr>
        <w:pStyle w:val="Heading2"/>
      </w:pPr>
      <w:bookmarkStart w:id="20" w:name="_Toc531958960"/>
      <w:r>
        <w:lastRenderedPageBreak/>
        <w:t>Recognition</w:t>
      </w:r>
      <w:bookmarkEnd w:id="20"/>
    </w:p>
    <w:p w14:paraId="1FB282DE" w14:textId="77777777" w:rsidR="009032E3" w:rsidRDefault="009032E3" w:rsidP="009032E3">
      <w:pPr>
        <w:pStyle w:val="Heading3"/>
      </w:pPr>
      <w:bookmarkStart w:id="21" w:name="_Toc531958961"/>
      <w:r w:rsidRPr="00FC6E01">
        <w:t>Recognition of Prior Learning</w:t>
      </w:r>
      <w:bookmarkEnd w:id="21"/>
      <w:r w:rsidRPr="00FC6E01">
        <w:t xml:space="preserve"> </w:t>
      </w:r>
    </w:p>
    <w:p w14:paraId="5856E703" w14:textId="4FAC8CF4" w:rsidR="009032E3" w:rsidRDefault="009032E3" w:rsidP="009032E3">
      <w:r>
        <w:t xml:space="preserve">RPL </w:t>
      </w:r>
      <w:r w:rsidRPr="00FC6E01">
        <w:t xml:space="preserve">provides </w:t>
      </w:r>
      <w:r>
        <w:t>student</w:t>
      </w:r>
      <w:r w:rsidRPr="00FC6E01">
        <w:t xml:space="preserve">s an opportunity to have their current skills and competencies recognised. These skills and competencies may relate to units that they are about to commence and as a result may exempt them from studying these units. There is a cost related to obtaining Recognition of Prior Learning. As the process requires </w:t>
      </w:r>
      <w:r>
        <w:t>student</w:t>
      </w:r>
      <w:r w:rsidRPr="00FC6E01">
        <w:t xml:space="preserve">s to gather evidence confirming their competency, it is essential that the assessor must hold a qualification at least one level above that which they are assessing. Please refer to </w:t>
      </w:r>
      <w:r w:rsidR="0018380F">
        <w:t>Skills Lab</w:t>
      </w:r>
      <w:r w:rsidRPr="00FC6E01">
        <w:t>’s RPL policy.</w:t>
      </w:r>
    </w:p>
    <w:p w14:paraId="4EC43F45" w14:textId="6E1CA465" w:rsidR="0044418A" w:rsidRPr="0044418A" w:rsidRDefault="0044418A" w:rsidP="009032E3">
      <w:pPr>
        <w:rPr>
          <w:b/>
        </w:rPr>
      </w:pPr>
      <w:r>
        <w:rPr>
          <w:b/>
        </w:rPr>
        <w:t>AND/OR</w:t>
      </w:r>
    </w:p>
    <w:p w14:paraId="7C4DCF7D" w14:textId="41AD7F20" w:rsidR="009032E3" w:rsidRDefault="009032E3" w:rsidP="009032E3">
      <w:pPr>
        <w:pStyle w:val="Heading3"/>
      </w:pPr>
      <w:bookmarkStart w:id="22" w:name="_Toc531958962"/>
      <w:r>
        <w:t>Recognition of Current Competency</w:t>
      </w:r>
      <w:bookmarkEnd w:id="22"/>
    </w:p>
    <w:p w14:paraId="37F2BD73" w14:textId="14BC91EA" w:rsidR="009032E3" w:rsidRPr="009032E3" w:rsidRDefault="0044418A" w:rsidP="009032E3">
      <w:r>
        <w:t>The assessment of a person's current capacity to perform; it applies if an individual has previously successfully completed the requirements for a unit of competency or a module and is now required to be reassessed to ensure that the competence is being maintained.  There is a cost related to obtaining RCC.  RCC</w:t>
      </w:r>
      <w:r w:rsidR="009032E3" w:rsidRPr="00FD54ED">
        <w:t xml:space="preserve"> is based on agreements between Registered Training Organisations </w:t>
      </w:r>
      <w:r>
        <w:t>in relation</w:t>
      </w:r>
      <w:r w:rsidR="009032E3" w:rsidRPr="00FD54ED">
        <w:t xml:space="preserve"> to the credit value to be given for specific units of competency and learning outcomes within a course or qualification.</w:t>
      </w:r>
    </w:p>
    <w:p w14:paraId="4E9EE85F" w14:textId="77777777" w:rsidR="0044418A" w:rsidRPr="00FC6E01" w:rsidRDefault="0044418A" w:rsidP="0044418A">
      <w:pPr>
        <w:spacing w:before="220" w:after="220"/>
        <w:rPr>
          <w:rFonts w:cs="Arial"/>
          <w:b/>
        </w:rPr>
      </w:pPr>
      <w:r>
        <w:rPr>
          <w:rFonts w:cs="Arial"/>
          <w:b/>
        </w:rPr>
        <w:t>AND/</w:t>
      </w:r>
      <w:r w:rsidRPr="00FC6E01">
        <w:rPr>
          <w:rFonts w:cs="Arial"/>
          <w:b/>
        </w:rPr>
        <w:t>OR</w:t>
      </w:r>
    </w:p>
    <w:p w14:paraId="41456F6F" w14:textId="77777777" w:rsidR="0044418A" w:rsidRDefault="0044418A" w:rsidP="0044418A">
      <w:pPr>
        <w:pStyle w:val="Heading3"/>
        <w:spacing w:before="220" w:after="220"/>
      </w:pPr>
      <w:bookmarkStart w:id="23" w:name="_Toc413839273"/>
      <w:bookmarkStart w:id="24" w:name="_Toc531958963"/>
      <w:r>
        <w:t>Credit Transfer</w:t>
      </w:r>
      <w:bookmarkEnd w:id="23"/>
      <w:bookmarkEnd w:id="24"/>
    </w:p>
    <w:p w14:paraId="1FD0D6E2" w14:textId="6F4FB749" w:rsidR="0044418A" w:rsidRPr="00FC6E01" w:rsidRDefault="0044418A" w:rsidP="0044418A">
      <w:pPr>
        <w:spacing w:after="220"/>
        <w:rPr>
          <w:rFonts w:cs="Arial"/>
        </w:rPr>
      </w:pPr>
      <w:r w:rsidRPr="00FC6E01">
        <w:rPr>
          <w:rFonts w:cs="Arial"/>
        </w:rPr>
        <w:t xml:space="preserve">Credit transfer </w:t>
      </w:r>
      <w:r w:rsidRPr="0044418A">
        <w:t xml:space="preserve">involves assessing a previously completed course or subject to see if it provides equivalent learning or competency outcomes to those required within their current course of study. It should be used when the student is seeking credit for a course or subject that they have already completed. Credit Transfer can also be across sectors </w:t>
      </w:r>
      <w:proofErr w:type="gramStart"/>
      <w:r w:rsidRPr="0044418A">
        <w:t>e.g.</w:t>
      </w:r>
      <w:proofErr w:type="gramEnd"/>
      <w:r w:rsidRPr="0044418A">
        <w:t xml:space="preserve"> Vocational Education and Training in School</w:t>
      </w:r>
      <w:r>
        <w:t xml:space="preserve"> </w:t>
      </w:r>
      <w:r w:rsidRPr="0044418A">
        <w:t>(VE</w:t>
      </w:r>
      <w:r>
        <w:t>TIS</w:t>
      </w:r>
      <w:r w:rsidRPr="0044418A">
        <w:t>) units credited against</w:t>
      </w:r>
      <w:r w:rsidRPr="00FC6E01">
        <w:rPr>
          <w:rFonts w:cs="Arial"/>
        </w:rPr>
        <w:t xml:space="preserve"> </w:t>
      </w:r>
      <w:r>
        <w:rPr>
          <w:rFonts w:cs="Arial"/>
        </w:rPr>
        <w:t xml:space="preserve">the relevant qualification </w:t>
      </w:r>
      <w:r w:rsidRPr="00FC6E01">
        <w:rPr>
          <w:rFonts w:cs="Arial"/>
        </w:rPr>
        <w:t xml:space="preserve">offered through </w:t>
      </w:r>
      <w:r w:rsidR="0018380F">
        <w:rPr>
          <w:rFonts w:cs="Arial"/>
        </w:rPr>
        <w:t>Skills Lab</w:t>
      </w:r>
      <w:r>
        <w:rPr>
          <w:rFonts w:cs="Arial"/>
        </w:rPr>
        <w:t>.</w:t>
      </w:r>
    </w:p>
    <w:p w14:paraId="5AF2295B" w14:textId="77777777" w:rsidR="0044418A" w:rsidRPr="0056190D" w:rsidRDefault="0044418A" w:rsidP="0044418A">
      <w:pPr>
        <w:pStyle w:val="Heading3"/>
        <w:spacing w:after="220"/>
      </w:pPr>
      <w:bookmarkStart w:id="25" w:name="_Toc275727069"/>
      <w:bookmarkStart w:id="26" w:name="_Toc275727278"/>
      <w:bookmarkStart w:id="27" w:name="_Toc413839275"/>
      <w:bookmarkStart w:id="28" w:name="_Toc531958964"/>
      <w:r w:rsidRPr="0056190D">
        <w:t>Physical Requirements</w:t>
      </w:r>
      <w:bookmarkEnd w:id="25"/>
      <w:bookmarkEnd w:id="26"/>
      <w:bookmarkEnd w:id="27"/>
      <w:bookmarkEnd w:id="28"/>
    </w:p>
    <w:p w14:paraId="1729747C" w14:textId="35C65EE7" w:rsidR="0044418A" w:rsidRDefault="0018380F" w:rsidP="0044418A">
      <w:pPr>
        <w:tabs>
          <w:tab w:val="left" w:pos="567"/>
          <w:tab w:val="left" w:pos="2220"/>
        </w:tabs>
        <w:spacing w:after="220"/>
        <w:rPr>
          <w:rFonts w:cs="Arial"/>
        </w:rPr>
      </w:pPr>
      <w:r>
        <w:rPr>
          <w:rFonts w:cs="Arial"/>
        </w:rPr>
        <w:t>Skills Lab</w:t>
      </w:r>
      <w:r w:rsidR="0044418A" w:rsidRPr="0056190D">
        <w:rPr>
          <w:rFonts w:cs="Arial"/>
        </w:rPr>
        <w:t xml:space="preserve"> is committed to open access and equit</w:t>
      </w:r>
      <w:r w:rsidR="0044418A">
        <w:rPr>
          <w:rFonts w:cs="Arial"/>
        </w:rPr>
        <w:t>y</w:t>
      </w:r>
      <w:r w:rsidR="0044418A" w:rsidRPr="0056190D">
        <w:rPr>
          <w:rFonts w:cs="Arial"/>
        </w:rPr>
        <w:t xml:space="preserve"> for everyone</w:t>
      </w:r>
      <w:r w:rsidR="0044418A">
        <w:rPr>
          <w:rFonts w:cs="Arial"/>
        </w:rPr>
        <w:t>.</w:t>
      </w:r>
    </w:p>
    <w:p w14:paraId="2C666628" w14:textId="16338568" w:rsidR="0044418A" w:rsidRPr="0056190D" w:rsidRDefault="0044418A" w:rsidP="0044418A">
      <w:pPr>
        <w:tabs>
          <w:tab w:val="left" w:pos="567"/>
          <w:tab w:val="left" w:pos="2220"/>
        </w:tabs>
        <w:spacing w:after="220"/>
        <w:rPr>
          <w:rFonts w:cs="Arial"/>
        </w:rPr>
      </w:pPr>
      <w:r w:rsidRPr="0056190D">
        <w:rPr>
          <w:rFonts w:cs="Arial"/>
        </w:rPr>
        <w:t xml:space="preserve">To assist </w:t>
      </w:r>
      <w:r w:rsidR="0018380F">
        <w:rPr>
          <w:rFonts w:cs="Arial"/>
        </w:rPr>
        <w:t>Skills Lab</w:t>
      </w:r>
      <w:r w:rsidRPr="0056190D">
        <w:rPr>
          <w:rFonts w:cs="Arial"/>
        </w:rPr>
        <w:t xml:space="preserve"> to ensure the safety and success of all students it is requested that the Disclosure Support Form be completed by students who have a physical or mental illness or impairment that will require support or flexibility of course delivery.  Completion of the Disclosure Support Form is voluntary and highly confidential with only persons directly involved in the student’s training having access t</w:t>
      </w:r>
      <w:r>
        <w:rPr>
          <w:rFonts w:cs="Arial"/>
        </w:rPr>
        <w:t>o minimum required information.</w:t>
      </w:r>
    </w:p>
    <w:p w14:paraId="6F69CD57" w14:textId="5191B72E" w:rsidR="0044418A" w:rsidRPr="0056190D" w:rsidRDefault="0018380F" w:rsidP="0044418A">
      <w:pPr>
        <w:tabs>
          <w:tab w:val="left" w:pos="567"/>
          <w:tab w:val="left" w:pos="2220"/>
        </w:tabs>
        <w:spacing w:after="220"/>
        <w:rPr>
          <w:rFonts w:cs="Arial"/>
        </w:rPr>
      </w:pPr>
      <w:r>
        <w:rPr>
          <w:rFonts w:cs="Arial"/>
        </w:rPr>
        <w:t>Skills Lab</w:t>
      </w:r>
      <w:r w:rsidR="0044418A">
        <w:rPr>
          <w:rFonts w:cs="Arial"/>
        </w:rPr>
        <w:t xml:space="preserve">, its employees, </w:t>
      </w:r>
      <w:proofErr w:type="gramStart"/>
      <w:r w:rsidR="0044418A">
        <w:rPr>
          <w:rFonts w:cs="Arial"/>
        </w:rPr>
        <w:t>contractors</w:t>
      </w:r>
      <w:proofErr w:type="gramEnd"/>
      <w:r w:rsidR="0044418A">
        <w:rPr>
          <w:rFonts w:cs="Arial"/>
        </w:rPr>
        <w:t xml:space="preserve"> or other representatives </w:t>
      </w:r>
      <w:r w:rsidR="0044418A" w:rsidRPr="0056190D">
        <w:rPr>
          <w:rFonts w:cs="Arial"/>
        </w:rPr>
        <w:t xml:space="preserve">will not be responsible for the </w:t>
      </w:r>
      <w:r w:rsidR="00AD2539" w:rsidRPr="0056190D">
        <w:rPr>
          <w:rFonts w:cs="Arial"/>
        </w:rPr>
        <w:t>well-being</w:t>
      </w:r>
      <w:r w:rsidR="0044418A" w:rsidRPr="0056190D">
        <w:rPr>
          <w:rFonts w:cs="Arial"/>
        </w:rPr>
        <w:t xml:space="preserve">, safety or success of </w:t>
      </w:r>
      <w:r w:rsidR="0044418A">
        <w:rPr>
          <w:rFonts w:cs="Arial"/>
        </w:rPr>
        <w:t>a</w:t>
      </w:r>
      <w:r w:rsidR="0044418A" w:rsidRPr="0056190D">
        <w:rPr>
          <w:rFonts w:cs="Arial"/>
        </w:rPr>
        <w:t xml:space="preserve"> student </w:t>
      </w:r>
      <w:r w:rsidR="0044418A">
        <w:rPr>
          <w:rFonts w:cs="Arial"/>
        </w:rPr>
        <w:t>where an</w:t>
      </w:r>
      <w:r w:rsidR="0044418A" w:rsidRPr="0056190D">
        <w:rPr>
          <w:rFonts w:cs="Arial"/>
        </w:rPr>
        <w:t xml:space="preserve"> illness or impairment has not been disclosed</w:t>
      </w:r>
      <w:r w:rsidR="0044418A">
        <w:rPr>
          <w:rFonts w:cs="Arial"/>
        </w:rPr>
        <w:t xml:space="preserve"> prior to commencement of training</w:t>
      </w:r>
      <w:r w:rsidR="0044418A" w:rsidRPr="0056190D">
        <w:rPr>
          <w:rFonts w:cs="Arial"/>
        </w:rPr>
        <w:t>.</w:t>
      </w:r>
    </w:p>
    <w:p w14:paraId="72B63BBA" w14:textId="19428816" w:rsidR="00DC62C4" w:rsidRDefault="0044418A" w:rsidP="0044418A">
      <w:r>
        <w:t>Depending on the qualification applied for and due</w:t>
      </w:r>
      <w:r w:rsidR="0018380F">
        <w:t xml:space="preserve"> to</w:t>
      </w:r>
      <w:r>
        <w:t xml:space="preserve"> the Work Health &amp; Safety requirements there may be physical limitations for some people.  For </w:t>
      </w:r>
      <w:r w:rsidR="00AD2539">
        <w:t>example,</w:t>
      </w:r>
      <w:r>
        <w:t xml:space="preserve"> in electrical work wires are colour coded and a person who has colour blindness will not be able to discern the difference between one wire and another.</w:t>
      </w:r>
    </w:p>
    <w:p w14:paraId="07662912" w14:textId="65B4DD89" w:rsidR="00475595" w:rsidRDefault="0074053E" w:rsidP="00475595">
      <w:pPr>
        <w:pStyle w:val="Heading2"/>
      </w:pPr>
      <w:bookmarkStart w:id="29" w:name="_Toc531958965"/>
      <w:r>
        <w:lastRenderedPageBreak/>
        <w:t xml:space="preserve">Authenticity </w:t>
      </w:r>
      <w:r w:rsidR="00AD2539">
        <w:t>of</w:t>
      </w:r>
      <w:r>
        <w:t xml:space="preserve"> Evidence</w:t>
      </w:r>
      <w:bookmarkEnd w:id="29"/>
    </w:p>
    <w:p w14:paraId="49E85161" w14:textId="77777777" w:rsidR="00475595" w:rsidRDefault="00475595" w:rsidP="00475595">
      <w:pPr>
        <w:rPr>
          <w:rFonts w:cs="Arial"/>
        </w:rPr>
      </w:pPr>
      <w:r w:rsidRPr="00667E3E">
        <w:rPr>
          <w:rFonts w:cs="Arial"/>
        </w:rPr>
        <w:t xml:space="preserve">Please note that copies of evidence </w:t>
      </w:r>
      <w:r w:rsidRPr="00C917D4">
        <w:rPr>
          <w:rFonts w:cs="Arial"/>
          <w:b/>
          <w:u w:val="single"/>
        </w:rPr>
        <w:t>must be notated</w:t>
      </w:r>
      <w:r w:rsidRPr="00667E3E">
        <w:rPr>
          <w:rFonts w:cs="Arial"/>
        </w:rPr>
        <w:t xml:space="preserve"> by an appropriately authorised person</w:t>
      </w:r>
      <w:r>
        <w:rPr>
          <w:rFonts w:cs="Arial"/>
        </w:rPr>
        <w:t xml:space="preserve"> to indicate</w:t>
      </w:r>
      <w:r w:rsidRPr="00667E3E">
        <w:rPr>
          <w:rFonts w:cs="Arial"/>
        </w:rPr>
        <w:t xml:space="preserve"> that the </w:t>
      </w:r>
      <w:r>
        <w:rPr>
          <w:rFonts w:cs="Arial"/>
        </w:rPr>
        <w:t xml:space="preserve">original document has been </w:t>
      </w:r>
      <w:r w:rsidRPr="00667E3E">
        <w:rPr>
          <w:rFonts w:cs="Arial"/>
        </w:rPr>
        <w:t>sighted and that the copy is an exact replica of the original</w:t>
      </w:r>
      <w:r>
        <w:rPr>
          <w:rFonts w:cs="Arial"/>
        </w:rPr>
        <w:t>.</w:t>
      </w:r>
    </w:p>
    <w:p w14:paraId="7086E44E" w14:textId="77777777" w:rsidR="00475595" w:rsidRDefault="00475595" w:rsidP="00475595">
      <w:pPr>
        <w:spacing w:before="220" w:after="220"/>
        <w:rPr>
          <w:rFonts w:cs="Arial"/>
        </w:rPr>
      </w:pPr>
      <w:r>
        <w:rPr>
          <w:rFonts w:cs="Arial"/>
        </w:rPr>
        <w:t>S</w:t>
      </w:r>
      <w:r w:rsidRPr="00667E3E">
        <w:rPr>
          <w:rFonts w:cs="Arial"/>
        </w:rPr>
        <w:t xml:space="preserve">uch </w:t>
      </w:r>
      <w:r>
        <w:rPr>
          <w:rFonts w:cs="Arial"/>
        </w:rPr>
        <w:t>authorised people include:</w:t>
      </w:r>
    </w:p>
    <w:p w14:paraId="287C5F0F" w14:textId="01504233" w:rsidR="00475595" w:rsidRDefault="00C917D4" w:rsidP="00D26045">
      <w:pPr>
        <w:numPr>
          <w:ilvl w:val="0"/>
          <w:numId w:val="39"/>
        </w:numPr>
        <w:tabs>
          <w:tab w:val="left" w:pos="567"/>
        </w:tabs>
        <w:spacing w:after="0"/>
        <w:ind w:left="567" w:hanging="567"/>
        <w:rPr>
          <w:rFonts w:cs="Arial"/>
        </w:rPr>
      </w:pPr>
      <w:r>
        <w:rPr>
          <w:rFonts w:cs="Arial"/>
        </w:rPr>
        <w:t>Justice of the Peace</w:t>
      </w:r>
    </w:p>
    <w:p w14:paraId="465782BD" w14:textId="576B4BA2" w:rsidR="00475595" w:rsidRDefault="00475595" w:rsidP="00D26045">
      <w:pPr>
        <w:numPr>
          <w:ilvl w:val="0"/>
          <w:numId w:val="39"/>
        </w:numPr>
        <w:tabs>
          <w:tab w:val="left" w:pos="567"/>
        </w:tabs>
        <w:spacing w:after="0"/>
        <w:ind w:left="567" w:hanging="567"/>
        <w:rPr>
          <w:rFonts w:cs="Arial"/>
        </w:rPr>
      </w:pPr>
      <w:r w:rsidRPr="00667E3E">
        <w:rPr>
          <w:rFonts w:cs="Arial"/>
        </w:rPr>
        <w:t>other person duly authorised to certify passpo</w:t>
      </w:r>
      <w:r w:rsidR="00C917D4">
        <w:rPr>
          <w:rFonts w:cs="Arial"/>
        </w:rPr>
        <w:t>rts and statutory declarations</w:t>
      </w:r>
    </w:p>
    <w:p w14:paraId="263F77A9" w14:textId="65088903" w:rsidR="00475595" w:rsidRDefault="0018380F" w:rsidP="00D26045">
      <w:pPr>
        <w:numPr>
          <w:ilvl w:val="0"/>
          <w:numId w:val="39"/>
        </w:numPr>
        <w:tabs>
          <w:tab w:val="left" w:pos="567"/>
        </w:tabs>
        <w:spacing w:after="220"/>
        <w:ind w:left="567" w:hanging="567"/>
        <w:rPr>
          <w:rFonts w:cs="Arial"/>
        </w:rPr>
      </w:pPr>
      <w:r>
        <w:rPr>
          <w:rFonts w:cs="Arial"/>
        </w:rPr>
        <w:t>Skills Lab</w:t>
      </w:r>
      <w:r w:rsidR="00475595">
        <w:rPr>
          <w:rFonts w:cs="Arial"/>
        </w:rPr>
        <w:t xml:space="preserve"> </w:t>
      </w:r>
      <w:r w:rsidR="00475595" w:rsidRPr="00C10B62">
        <w:rPr>
          <w:rFonts w:cs="Arial"/>
        </w:rPr>
        <w:t>staff member who has been provided with both the original and the copy</w:t>
      </w:r>
      <w:r w:rsidR="00C917D4">
        <w:rPr>
          <w:rFonts w:cs="Arial"/>
        </w:rPr>
        <w:t>.</w:t>
      </w:r>
    </w:p>
    <w:p w14:paraId="66602825" w14:textId="425BEDE1" w:rsidR="00C917D4" w:rsidRDefault="00C917D4" w:rsidP="00C917D4">
      <w:pPr>
        <w:tabs>
          <w:tab w:val="left" w:pos="1134"/>
        </w:tabs>
        <w:spacing w:after="220"/>
        <w:rPr>
          <w:rFonts w:cs="Arial"/>
        </w:rPr>
      </w:pPr>
      <w:r>
        <w:rPr>
          <w:rFonts w:cs="Arial"/>
        </w:rPr>
        <w:t>Additionally, evidence supporting Entry Requirements, RPL/RCC or Credit Transfer need to be current and directly related to the issue it is evidencing.</w:t>
      </w:r>
    </w:p>
    <w:p w14:paraId="5BC1B8D0" w14:textId="6FECDE68" w:rsidR="00C917D4" w:rsidRDefault="00C917D4" w:rsidP="00C917D4">
      <w:pPr>
        <w:tabs>
          <w:tab w:val="left" w:pos="1134"/>
        </w:tabs>
        <w:spacing w:after="220"/>
        <w:rPr>
          <w:rFonts w:cs="Arial"/>
        </w:rPr>
      </w:pPr>
      <w:r>
        <w:rPr>
          <w:rFonts w:cs="Arial"/>
        </w:rPr>
        <w:t>RPL/RCC third party and other evidence should not be older than 12 months.</w:t>
      </w:r>
    </w:p>
    <w:p w14:paraId="6D1D1D8F" w14:textId="137D1DFF" w:rsidR="00C917D4" w:rsidRDefault="00C917D4" w:rsidP="00C917D4">
      <w:pPr>
        <w:tabs>
          <w:tab w:val="left" w:pos="1134"/>
        </w:tabs>
        <w:spacing w:after="220"/>
        <w:rPr>
          <w:rFonts w:cs="Arial"/>
        </w:rPr>
      </w:pPr>
      <w:r>
        <w:rPr>
          <w:rFonts w:cs="Arial"/>
        </w:rPr>
        <w:t>Credit Transfer evidence should not be older than 5 years</w:t>
      </w:r>
      <w:r w:rsidR="003F3F48">
        <w:rPr>
          <w:rFonts w:cs="Arial"/>
        </w:rPr>
        <w:t xml:space="preserve"> and no more than one upgrade in qualification as per www.training.gov.au</w:t>
      </w:r>
    </w:p>
    <w:p w14:paraId="703269EB" w14:textId="4A32B7C8" w:rsidR="00C917D4" w:rsidRDefault="00C917D4" w:rsidP="00C917D4">
      <w:pPr>
        <w:tabs>
          <w:tab w:val="left" w:pos="1134"/>
        </w:tabs>
        <w:spacing w:after="220"/>
        <w:rPr>
          <w:rFonts w:cs="Arial"/>
        </w:rPr>
      </w:pPr>
      <w:r>
        <w:rPr>
          <w:rFonts w:cs="Arial"/>
        </w:rPr>
        <w:t>Entry Requirements must be current within 3 months of the application.</w:t>
      </w:r>
    </w:p>
    <w:p w14:paraId="16C15956" w14:textId="03CE74F7" w:rsidR="003F3F48" w:rsidRDefault="003F3F48" w:rsidP="006E4E84">
      <w:pPr>
        <w:pStyle w:val="Heading1"/>
      </w:pPr>
      <w:bookmarkStart w:id="30" w:name="_Toc531958966"/>
      <w:r>
        <w:t>Appeal</w:t>
      </w:r>
      <w:bookmarkEnd w:id="30"/>
      <w:r>
        <w:t xml:space="preserve"> </w:t>
      </w:r>
    </w:p>
    <w:p w14:paraId="2269DCEF" w14:textId="4395DEA5" w:rsidR="003F3F48" w:rsidRPr="006E4E84" w:rsidRDefault="003F3F48" w:rsidP="006E4E84">
      <w:pPr>
        <w:rPr>
          <w:i/>
        </w:rPr>
      </w:pPr>
      <w:r>
        <w:t xml:space="preserve">If a candidate believes that their assessment and selection has not been fairly </w:t>
      </w:r>
      <w:proofErr w:type="gramStart"/>
      <w:r>
        <w:t>administered</w:t>
      </w:r>
      <w:proofErr w:type="gramEnd"/>
      <w:r>
        <w:t xml:space="preserve"> they may appeal Skills Lab’s decision.  </w:t>
      </w:r>
      <w:r>
        <w:rPr>
          <w:i/>
        </w:rPr>
        <w:t>Please refer to Appeal Policy.</w:t>
      </w:r>
    </w:p>
    <w:p w14:paraId="541E4149" w14:textId="77777777" w:rsidR="00CE0028" w:rsidRDefault="00CE0028" w:rsidP="00CE0028">
      <w:pPr>
        <w:pStyle w:val="Heading1"/>
      </w:pPr>
      <w:bookmarkStart w:id="31" w:name="_Toc531958967"/>
      <w:r>
        <w:t>Responsibilities</w:t>
      </w:r>
      <w:bookmarkEnd w:id="31"/>
    </w:p>
    <w:p w14:paraId="24B92A22" w14:textId="7A9898D3" w:rsidR="00CE0028" w:rsidRDefault="00CE0028" w:rsidP="00CE0028">
      <w:pPr>
        <w:pStyle w:val="Heading2"/>
      </w:pPr>
      <w:bookmarkStart w:id="32" w:name="_Toc531958968"/>
      <w:r>
        <w:t>General Manager</w:t>
      </w:r>
      <w:bookmarkEnd w:id="32"/>
    </w:p>
    <w:p w14:paraId="7576C0AF" w14:textId="12A551BC" w:rsidR="00CE0028" w:rsidRDefault="00230112" w:rsidP="00CE0028">
      <w:r>
        <w:t>It is the responsibility of the General Manager</w:t>
      </w:r>
      <w:r w:rsidR="00430C19">
        <w:t xml:space="preserve"> </w:t>
      </w:r>
      <w:r>
        <w:t>to ensure equitable and transparent application and assessment policy for all students.</w:t>
      </w:r>
    </w:p>
    <w:p w14:paraId="67CAE7CB" w14:textId="0ED6B860" w:rsidR="00CE0028" w:rsidRDefault="00885208" w:rsidP="00CE0028">
      <w:pPr>
        <w:pStyle w:val="Heading2"/>
      </w:pPr>
      <w:bookmarkStart w:id="33" w:name="_Toc531958969"/>
      <w:r>
        <w:t>Senior Trainer</w:t>
      </w:r>
      <w:bookmarkEnd w:id="33"/>
    </w:p>
    <w:p w14:paraId="6E2B3813" w14:textId="1F286F9F" w:rsidR="00CE0028" w:rsidRDefault="00C917D4" w:rsidP="00CE0028">
      <w:r>
        <w:t xml:space="preserve">It is the responsibility of the </w:t>
      </w:r>
      <w:r w:rsidR="00885208">
        <w:t>Senior Trainer</w:t>
      </w:r>
      <w:r>
        <w:t xml:space="preserve"> to:</w:t>
      </w:r>
    </w:p>
    <w:p w14:paraId="25349D59" w14:textId="25841CA3" w:rsidR="00C917D4" w:rsidRDefault="00C917D4" w:rsidP="00C917D4">
      <w:pPr>
        <w:pStyle w:val="Dotnormal"/>
      </w:pPr>
      <w:r>
        <w:t>ensure that only the most current and up to date hardcopy, electronic or verbal information is provided to prospective students</w:t>
      </w:r>
    </w:p>
    <w:p w14:paraId="6E853220" w14:textId="64A70CE1" w:rsidR="00C917D4" w:rsidRDefault="00C917D4" w:rsidP="00C917D4">
      <w:pPr>
        <w:pStyle w:val="Dotnormal"/>
      </w:pPr>
      <w:r>
        <w:t xml:space="preserve">provide an accessible, </w:t>
      </w:r>
      <w:proofErr w:type="gramStart"/>
      <w:r>
        <w:t>transparent</w:t>
      </w:r>
      <w:proofErr w:type="gramEnd"/>
      <w:r>
        <w:t xml:space="preserve"> and timely application and enrolment process for all applicants</w:t>
      </w:r>
    </w:p>
    <w:p w14:paraId="06E0EAD1" w14:textId="2A57D1B0" w:rsidR="00C917D4" w:rsidRDefault="00C917D4" w:rsidP="00C917D4">
      <w:pPr>
        <w:pStyle w:val="Dotnormal"/>
      </w:pPr>
      <w:r>
        <w:lastRenderedPageBreak/>
        <w:t>inform all applicants fully of all requirements and options to ensure the fair and equitable assessment and selection of students</w:t>
      </w:r>
    </w:p>
    <w:p w14:paraId="7D9D0AB2" w14:textId="60DB0D4A" w:rsidR="00C917D4" w:rsidRDefault="00C917D4" w:rsidP="00C917D4">
      <w:pPr>
        <w:pStyle w:val="Dotnormal"/>
      </w:pPr>
      <w:r w:rsidRPr="0056190D">
        <w:t>assess individual applications an</w:t>
      </w:r>
      <w:r>
        <w:t>d provide honest, open feedback</w:t>
      </w:r>
    </w:p>
    <w:p w14:paraId="0CB04667" w14:textId="7B5C9F80" w:rsidR="00C917D4" w:rsidRDefault="00C917D4" w:rsidP="00C917D4">
      <w:pPr>
        <w:pStyle w:val="Dotnormal"/>
      </w:pPr>
      <w:r>
        <w:t>ensure that all candidates are aware of the complaint and appeal process</w:t>
      </w:r>
    </w:p>
    <w:p w14:paraId="42B682AF" w14:textId="648CEB9B" w:rsidR="00C917D4" w:rsidRPr="00DC4B92" w:rsidRDefault="00C917D4" w:rsidP="00C917D4">
      <w:pPr>
        <w:pStyle w:val="Dotnormal"/>
      </w:pPr>
      <w:r w:rsidRPr="00DC4B92">
        <w:t xml:space="preserve">assist and provide support </w:t>
      </w:r>
      <w:r>
        <w:t xml:space="preserve">to Administration </w:t>
      </w:r>
      <w:r w:rsidRPr="00DC4B92">
        <w:t xml:space="preserve">in all matters related to student </w:t>
      </w:r>
      <w:r>
        <w:t>enrolment</w:t>
      </w:r>
    </w:p>
    <w:p w14:paraId="6EC044A5" w14:textId="310FC9BE" w:rsidR="00C917D4" w:rsidRPr="00DC4B92" w:rsidRDefault="00C917D4" w:rsidP="00C917D4">
      <w:pPr>
        <w:pStyle w:val="Dotnormal"/>
      </w:pPr>
      <w:r w:rsidRPr="00DC4B92">
        <w:t>assess supporting application ev</w:t>
      </w:r>
      <w:r>
        <w:t>idence equitably and completely</w:t>
      </w:r>
    </w:p>
    <w:p w14:paraId="61165C4F" w14:textId="1A595394" w:rsidR="00C917D4" w:rsidRPr="00DC4B92" w:rsidRDefault="00C917D4" w:rsidP="00C917D4">
      <w:pPr>
        <w:pStyle w:val="Dotnormal"/>
      </w:pPr>
      <w:r w:rsidRPr="00DC4B92">
        <w:t>provide equitable and accessible RPL</w:t>
      </w:r>
      <w:r>
        <w:t>, RCC</w:t>
      </w:r>
      <w:r w:rsidRPr="00DC4B92">
        <w:t xml:space="preserve"> and CT opportuniti</w:t>
      </w:r>
      <w:r>
        <w:t>es and processes for candidates</w:t>
      </w:r>
    </w:p>
    <w:p w14:paraId="0B132F3C" w14:textId="5497F7C9" w:rsidR="00CE0028" w:rsidRDefault="00C917D4" w:rsidP="00C917D4">
      <w:pPr>
        <w:pStyle w:val="Dotnormal"/>
      </w:pPr>
      <w:r w:rsidRPr="00DC4B92">
        <w:t>assess and develop appropriate support mechanisms and/or flexible learning for students requiring these</w:t>
      </w:r>
      <w:r>
        <w:t>.</w:t>
      </w:r>
    </w:p>
    <w:p w14:paraId="534447FD" w14:textId="2ABD2DF1" w:rsidR="00CE0028" w:rsidRDefault="00230112" w:rsidP="00C917D4">
      <w:pPr>
        <w:pStyle w:val="Heading2"/>
      </w:pPr>
      <w:bookmarkStart w:id="34" w:name="_Toc531958970"/>
      <w:r>
        <w:t>A</w:t>
      </w:r>
      <w:r w:rsidR="00C917D4">
        <w:t>dministration</w:t>
      </w:r>
      <w:bookmarkEnd w:id="34"/>
    </w:p>
    <w:p w14:paraId="6FD25E3B" w14:textId="4D504956" w:rsidR="00C917D4" w:rsidRPr="00C917D4" w:rsidRDefault="00230112" w:rsidP="00C917D4">
      <w:r>
        <w:t xml:space="preserve">It is the responsibility of Administration to ensure that they </w:t>
      </w:r>
      <w:proofErr w:type="gramStart"/>
      <w:r>
        <w:t>meet the requirements of this policy at all times</w:t>
      </w:r>
      <w:proofErr w:type="gramEnd"/>
      <w:r>
        <w:t>.</w:t>
      </w:r>
    </w:p>
    <w:p w14:paraId="495C38DC" w14:textId="77777777" w:rsidR="00CE0028" w:rsidRDefault="00CE0028" w:rsidP="00CE0028">
      <w:pPr>
        <w:pStyle w:val="Heading2"/>
      </w:pPr>
      <w:bookmarkStart w:id="35" w:name="_Toc531958971"/>
      <w:r>
        <w:t>Student Support &amp; Children’s Protection Officers</w:t>
      </w:r>
      <w:bookmarkEnd w:id="35"/>
    </w:p>
    <w:p w14:paraId="18C6FB16" w14:textId="0522A752" w:rsidR="00CE0028" w:rsidRDefault="00230112" w:rsidP="00CE0028">
      <w:r>
        <w:t xml:space="preserve">Student Support Officers are tasked with assisting the </w:t>
      </w:r>
      <w:r w:rsidR="00885208">
        <w:t>Senior Trainer</w:t>
      </w:r>
      <w:r>
        <w:t xml:space="preserve"> in the development of support mechanisms and reasonable adjustments for students requiring them.</w:t>
      </w:r>
    </w:p>
    <w:p w14:paraId="533C253B" w14:textId="6A6C3B43" w:rsidR="00CE0028" w:rsidRDefault="00C917D4" w:rsidP="00CE0028">
      <w:pPr>
        <w:pStyle w:val="Heading2"/>
      </w:pPr>
      <w:bookmarkStart w:id="36" w:name="_Toc531958972"/>
      <w:r>
        <w:t>Candidates</w:t>
      </w:r>
      <w:bookmarkEnd w:id="36"/>
    </w:p>
    <w:p w14:paraId="10D0D7AD" w14:textId="77777777" w:rsidR="00C917D4" w:rsidRPr="0056190D" w:rsidRDefault="00C917D4" w:rsidP="00C917D4">
      <w:pPr>
        <w:tabs>
          <w:tab w:val="left" w:pos="567"/>
          <w:tab w:val="left" w:pos="2220"/>
        </w:tabs>
        <w:spacing w:before="220" w:after="220"/>
        <w:rPr>
          <w:rFonts w:cs="Arial"/>
        </w:rPr>
      </w:pPr>
      <w:r w:rsidRPr="0056190D">
        <w:rPr>
          <w:rFonts w:cs="Arial"/>
        </w:rPr>
        <w:t xml:space="preserve">It is the responsibility of the </w:t>
      </w:r>
      <w:r>
        <w:rPr>
          <w:rFonts w:cs="Arial"/>
        </w:rPr>
        <w:t>candidate/</w:t>
      </w:r>
      <w:r w:rsidRPr="0056190D">
        <w:rPr>
          <w:rFonts w:cs="Arial"/>
        </w:rPr>
        <w:t>student to:</w:t>
      </w:r>
    </w:p>
    <w:p w14:paraId="36EECAC2" w14:textId="19E56592" w:rsidR="00C917D4" w:rsidRPr="0056190D" w:rsidRDefault="00C917D4" w:rsidP="00C917D4">
      <w:pPr>
        <w:pStyle w:val="Dotnormal"/>
      </w:pPr>
      <w:r w:rsidRPr="0056190D">
        <w:t>provide sufficient evidence to support their application and claims for Recognition and Credit Transfer</w:t>
      </w:r>
    </w:p>
    <w:p w14:paraId="01E55630" w14:textId="133C2CC5" w:rsidR="00C917D4" w:rsidRDefault="00C917D4" w:rsidP="00C917D4">
      <w:pPr>
        <w:pStyle w:val="Dotnormal"/>
      </w:pPr>
      <w:r w:rsidRPr="0056190D">
        <w:t>to disclose any issue that may require support or flexibility for the safe and successful completion of their training</w:t>
      </w:r>
    </w:p>
    <w:p w14:paraId="56281D84" w14:textId="3D7C8DCE" w:rsidR="00C917D4" w:rsidRDefault="00C917D4" w:rsidP="00C917D4">
      <w:pPr>
        <w:pStyle w:val="Dotnormal"/>
      </w:pPr>
      <w:r>
        <w:t>ensure that enrolment forms, evidence and other required attachments are complete and notated where required</w:t>
      </w:r>
    </w:p>
    <w:p w14:paraId="063D1B0F" w14:textId="15E0D89B" w:rsidR="00C917D4" w:rsidRDefault="00C917D4" w:rsidP="00C917D4">
      <w:pPr>
        <w:pStyle w:val="Dotnormal"/>
      </w:pPr>
      <w:r>
        <w:t xml:space="preserve">ensure that </w:t>
      </w:r>
      <w:proofErr w:type="gramStart"/>
      <w:r>
        <w:t>all of</w:t>
      </w:r>
      <w:proofErr w:type="gramEnd"/>
      <w:r>
        <w:t xml:space="preserve"> the information they provide is true and accurate.</w:t>
      </w:r>
    </w:p>
    <w:p w14:paraId="3529823B" w14:textId="77777777" w:rsidR="00195213" w:rsidRDefault="00195213" w:rsidP="00195213">
      <w:pPr>
        <w:pStyle w:val="Heading1"/>
      </w:pPr>
      <w:bookmarkStart w:id="37" w:name="_Toc531958973"/>
      <w:r>
        <w:t>Applicable Standards</w:t>
      </w:r>
      <w:bookmarkEnd w:id="37"/>
    </w:p>
    <w:p w14:paraId="1475F0D2" w14:textId="77777777" w:rsidR="00195213" w:rsidRPr="00474B46" w:rsidRDefault="00526025" w:rsidP="00195213">
      <w:pPr>
        <w:pStyle w:val="Heading2"/>
      </w:pPr>
      <w:hyperlink r:id="rId47" w:history="1">
        <w:bookmarkStart w:id="38" w:name="_Toc414208538"/>
        <w:bookmarkStart w:id="39" w:name="_Toc414223356"/>
        <w:bookmarkStart w:id="40" w:name="_Toc414539588"/>
        <w:bookmarkStart w:id="41" w:name="_Toc414631227"/>
        <w:bookmarkStart w:id="42" w:name="_Toc422914379"/>
        <w:bookmarkStart w:id="43" w:name="_Toc531958974"/>
        <w:r w:rsidR="00195213">
          <w:t>S</w:t>
        </w:r>
        <w:r w:rsidR="00195213" w:rsidRPr="00474B46">
          <w:t xml:space="preserve">tandards </w:t>
        </w:r>
        <w:r w:rsidR="00195213">
          <w:t>f</w:t>
        </w:r>
        <w:r w:rsidR="00195213" w:rsidRPr="00474B46">
          <w:t>or Registered Training Organisations 2015</w:t>
        </w:r>
        <w:bookmarkEnd w:id="38"/>
      </w:hyperlink>
      <w:r w:rsidR="00195213" w:rsidRPr="00474B46">
        <w:t xml:space="preserve"> – Domestic Students</w:t>
      </w:r>
      <w:bookmarkEnd w:id="39"/>
      <w:bookmarkEnd w:id="40"/>
      <w:bookmarkEnd w:id="41"/>
      <w:bookmarkEnd w:id="42"/>
      <w:bookmarkEnd w:id="43"/>
    </w:p>
    <w:p w14:paraId="0BA46489" w14:textId="77777777" w:rsidR="00195213" w:rsidRDefault="00195213" w:rsidP="00B56AA6">
      <w:pPr>
        <w:pStyle w:val="Normal5indent"/>
      </w:pPr>
      <w:r w:rsidRPr="00474B46">
        <w:t xml:space="preserve">Made under the </w:t>
      </w:r>
      <w:hyperlink r:id="rId48" w:history="1">
        <w:r w:rsidRPr="002015B0">
          <w:t>National Vocational Education and Training Regulator Act 2011</w:t>
        </w:r>
      </w:hyperlink>
      <w:r w:rsidRPr="00474B46">
        <w:t>:</w:t>
      </w:r>
    </w:p>
    <w:p w14:paraId="3CB190BF" w14:textId="77777777" w:rsidR="00195213" w:rsidRDefault="00195213" w:rsidP="00195213">
      <w:pPr>
        <w:pStyle w:val="Heading3"/>
      </w:pPr>
      <w:bookmarkStart w:id="44" w:name="_Toc422914380"/>
      <w:bookmarkStart w:id="45" w:name="_Toc531958975"/>
      <w:r>
        <w:lastRenderedPageBreak/>
        <w:t>Standard 1 Training &amp; Assessment Strategies</w:t>
      </w:r>
      <w:bookmarkEnd w:id="44"/>
      <w:bookmarkEnd w:id="45"/>
    </w:p>
    <w:p w14:paraId="030AB2FA" w14:textId="77777777" w:rsidR="00195213" w:rsidRDefault="00195213" w:rsidP="00B56AA6">
      <w:pPr>
        <w:pStyle w:val="Normal5indent"/>
      </w:pPr>
      <w:r w:rsidRPr="003F5832">
        <w:t>The RTO’s training and assessment strategies and practices are responsive to industry and learner needs and meet the requirements of training packages and VET accredited courses.</w:t>
      </w:r>
    </w:p>
    <w:p w14:paraId="4C80CE27" w14:textId="77777777" w:rsidR="00195213" w:rsidRDefault="00195213" w:rsidP="00195213">
      <w:pPr>
        <w:pStyle w:val="Heading4"/>
      </w:pPr>
      <w:bookmarkStart w:id="46" w:name="_Toc422914381"/>
      <w:r>
        <w:t xml:space="preserve">Clause 1.4: </w:t>
      </w:r>
      <w:r w:rsidRPr="0096664F">
        <w:t xml:space="preserve">Implement a </w:t>
      </w:r>
      <w:r w:rsidRPr="003E7E3A">
        <w:t>Comprehensive</w:t>
      </w:r>
      <w:r w:rsidRPr="0096664F">
        <w:t xml:space="preserve"> Training </w:t>
      </w:r>
      <w:proofErr w:type="gramStart"/>
      <w:r w:rsidRPr="0096664F">
        <w:t>And</w:t>
      </w:r>
      <w:proofErr w:type="gramEnd"/>
      <w:r w:rsidRPr="0096664F">
        <w:t xml:space="preserve"> Assessment Strategy</w:t>
      </w:r>
      <w:bookmarkEnd w:id="46"/>
    </w:p>
    <w:p w14:paraId="047183E4" w14:textId="77777777" w:rsidR="00195213" w:rsidRPr="00B56AA6" w:rsidRDefault="00195213" w:rsidP="00B56AA6">
      <w:pPr>
        <w:pStyle w:val="Normal1cm"/>
      </w:pPr>
      <w:r w:rsidRPr="00B56AA6">
        <w:t>The RTO meets all requirements specified in the relevant training package or VET accredited course.</w:t>
      </w:r>
    </w:p>
    <w:p w14:paraId="11DD8484" w14:textId="77777777" w:rsidR="00195213" w:rsidRDefault="00195213" w:rsidP="00195213">
      <w:pPr>
        <w:pStyle w:val="Heading4"/>
      </w:pPr>
      <w:bookmarkStart w:id="47" w:name="_Toc422914382"/>
      <w:r>
        <w:t>Context</w:t>
      </w:r>
      <w:bookmarkEnd w:id="47"/>
    </w:p>
    <w:p w14:paraId="7A3188C0" w14:textId="77777777" w:rsidR="00195213" w:rsidRDefault="00195213" w:rsidP="00B56AA6">
      <w:pPr>
        <w:pStyle w:val="Normal1cm"/>
      </w:pPr>
      <w:r w:rsidRPr="00D34C5A">
        <w:t>RTOs must provide equitable access to all required educational and support services, so that no learner is disadvantaged regardless of their mode of study or location. Make any limitations regarding access to these resources clear in your pre-enrolment information so clients and learners can make an informed choice about which RTO and course of study best meets their needs.</w:t>
      </w:r>
    </w:p>
    <w:p w14:paraId="595834EB" w14:textId="77777777" w:rsidR="00195213" w:rsidRDefault="00195213" w:rsidP="00B56AA6">
      <w:pPr>
        <w:pStyle w:val="Normal1cm"/>
      </w:pPr>
      <w:r w:rsidRPr="00D34C5A">
        <w:t>Identify any mandatory requirements for learners to commence the program, such as qualifications that must be held or periods of industry experience. It can also be useful at this stage to identify any areas where learners may need additional support (</w:t>
      </w:r>
      <w:proofErr w:type="gramStart"/>
      <w:r w:rsidRPr="00D34C5A">
        <w:t>e.g.</w:t>
      </w:r>
      <w:proofErr w:type="gramEnd"/>
      <w:r w:rsidRPr="00D34C5A">
        <w:t xml:space="preserve"> if they have low English levels) and to identify whether leaners’ physical attributes may influence their ability to complete the training and assessment (e.g. if heavy lifting is required).</w:t>
      </w:r>
    </w:p>
    <w:p w14:paraId="27F30F49" w14:textId="77777777" w:rsidR="00195213" w:rsidRDefault="00195213" w:rsidP="00B56AA6">
      <w:pPr>
        <w:pStyle w:val="Normal1cm"/>
      </w:pPr>
      <w:r>
        <w:t>Information that must be specified:</w:t>
      </w:r>
    </w:p>
    <w:p w14:paraId="329E3D49" w14:textId="77777777" w:rsidR="00195213" w:rsidRPr="00B56AA6" w:rsidRDefault="00195213" w:rsidP="00B56AA6">
      <w:pPr>
        <w:pStyle w:val="BodyTextIndent"/>
        <w:numPr>
          <w:ilvl w:val="0"/>
          <w:numId w:val="14"/>
        </w:numPr>
        <w:spacing w:before="100" w:beforeAutospacing="1" w:after="100" w:afterAutospacing="1"/>
        <w:ind w:left="1134" w:hanging="567"/>
        <w:jc w:val="left"/>
        <w:rPr>
          <w:rFonts w:asciiTheme="minorHAnsi" w:hAnsiTheme="minorHAnsi" w:cstheme="minorHAnsi"/>
        </w:rPr>
      </w:pPr>
      <w:r w:rsidRPr="00B56AA6">
        <w:rPr>
          <w:rFonts w:asciiTheme="minorHAnsi" w:hAnsiTheme="minorHAnsi" w:cstheme="minorHAnsi"/>
        </w:rPr>
        <w:t>Training Product</w:t>
      </w:r>
    </w:p>
    <w:p w14:paraId="7BA1E438" w14:textId="77777777" w:rsidR="00195213" w:rsidRPr="00B56AA6" w:rsidRDefault="00195213" w:rsidP="00B56AA6">
      <w:pPr>
        <w:pStyle w:val="BodyTextIndent"/>
        <w:numPr>
          <w:ilvl w:val="0"/>
          <w:numId w:val="14"/>
        </w:numPr>
        <w:spacing w:before="100" w:beforeAutospacing="1" w:after="100" w:afterAutospacing="1"/>
        <w:ind w:left="1134" w:hanging="567"/>
        <w:jc w:val="left"/>
        <w:rPr>
          <w:rFonts w:asciiTheme="minorHAnsi" w:hAnsiTheme="minorHAnsi" w:cstheme="minorHAnsi"/>
        </w:rPr>
      </w:pPr>
      <w:r w:rsidRPr="00B56AA6">
        <w:rPr>
          <w:rFonts w:asciiTheme="minorHAnsi" w:hAnsiTheme="minorHAnsi" w:cstheme="minorHAnsi"/>
        </w:rPr>
        <w:t>Care and elective components (full qualifications)</w:t>
      </w:r>
    </w:p>
    <w:p w14:paraId="0CBD3C39" w14:textId="77777777" w:rsidR="00195213" w:rsidRPr="00B56AA6" w:rsidRDefault="00195213" w:rsidP="00B56AA6">
      <w:pPr>
        <w:pStyle w:val="BodyTextIndent"/>
        <w:numPr>
          <w:ilvl w:val="0"/>
          <w:numId w:val="14"/>
        </w:numPr>
        <w:spacing w:before="100" w:beforeAutospacing="1" w:after="100" w:afterAutospacing="1"/>
        <w:ind w:left="1134" w:hanging="567"/>
        <w:jc w:val="left"/>
        <w:rPr>
          <w:rFonts w:asciiTheme="minorHAnsi" w:hAnsiTheme="minorHAnsi" w:cstheme="minorHAnsi"/>
        </w:rPr>
      </w:pPr>
      <w:r w:rsidRPr="00B56AA6">
        <w:rPr>
          <w:rFonts w:asciiTheme="minorHAnsi" w:hAnsiTheme="minorHAnsi" w:cstheme="minorHAnsi"/>
        </w:rPr>
        <w:t>Mode of delivery</w:t>
      </w:r>
    </w:p>
    <w:p w14:paraId="52BBFE32" w14:textId="77777777" w:rsidR="00195213" w:rsidRPr="00B56AA6" w:rsidRDefault="00195213" w:rsidP="00B56AA6">
      <w:pPr>
        <w:pStyle w:val="BodyTextIndent"/>
        <w:numPr>
          <w:ilvl w:val="0"/>
          <w:numId w:val="14"/>
        </w:numPr>
        <w:spacing w:before="100" w:beforeAutospacing="1" w:after="100" w:afterAutospacing="1"/>
        <w:ind w:left="1134" w:hanging="567"/>
        <w:jc w:val="left"/>
        <w:rPr>
          <w:rFonts w:asciiTheme="minorHAnsi" w:hAnsiTheme="minorHAnsi" w:cstheme="minorHAnsi"/>
        </w:rPr>
      </w:pPr>
      <w:r w:rsidRPr="00B56AA6">
        <w:rPr>
          <w:rFonts w:asciiTheme="minorHAnsi" w:hAnsiTheme="minorHAnsi" w:cstheme="minorHAnsi"/>
        </w:rPr>
        <w:t>Entry requirements</w:t>
      </w:r>
    </w:p>
    <w:p w14:paraId="11139371" w14:textId="77777777" w:rsidR="00195213" w:rsidRPr="00B56AA6" w:rsidRDefault="00195213" w:rsidP="00B56AA6">
      <w:pPr>
        <w:pStyle w:val="BodyTextIndent"/>
        <w:numPr>
          <w:ilvl w:val="0"/>
          <w:numId w:val="14"/>
        </w:numPr>
        <w:spacing w:before="100" w:beforeAutospacing="1" w:after="100" w:afterAutospacing="1"/>
        <w:ind w:left="1134" w:hanging="567"/>
        <w:jc w:val="left"/>
        <w:rPr>
          <w:rFonts w:asciiTheme="minorHAnsi" w:hAnsiTheme="minorHAnsi" w:cstheme="minorHAnsi"/>
        </w:rPr>
      </w:pPr>
      <w:r w:rsidRPr="00B56AA6">
        <w:rPr>
          <w:rFonts w:asciiTheme="minorHAnsi" w:hAnsiTheme="minorHAnsi" w:cstheme="minorHAnsi"/>
        </w:rPr>
        <w:t>Duration and scheduling</w:t>
      </w:r>
    </w:p>
    <w:p w14:paraId="370C1045" w14:textId="77777777" w:rsidR="00195213" w:rsidRPr="00B56AA6" w:rsidRDefault="00195213" w:rsidP="00B56AA6">
      <w:pPr>
        <w:pStyle w:val="BodyTextIndent"/>
        <w:numPr>
          <w:ilvl w:val="0"/>
          <w:numId w:val="14"/>
        </w:numPr>
        <w:spacing w:before="100" w:beforeAutospacing="1" w:after="100" w:afterAutospacing="1"/>
        <w:ind w:left="1134" w:hanging="567"/>
        <w:jc w:val="left"/>
        <w:rPr>
          <w:rFonts w:asciiTheme="minorHAnsi" w:hAnsiTheme="minorHAnsi" w:cstheme="minorHAnsi"/>
        </w:rPr>
      </w:pPr>
      <w:r w:rsidRPr="00B56AA6">
        <w:rPr>
          <w:rFonts w:asciiTheme="minorHAnsi" w:hAnsiTheme="minorHAnsi" w:cstheme="minorHAnsi"/>
        </w:rPr>
        <w:t xml:space="preserve">Assessment resources, </w:t>
      </w:r>
      <w:proofErr w:type="gramStart"/>
      <w:r w:rsidRPr="00B56AA6">
        <w:rPr>
          <w:rFonts w:asciiTheme="minorHAnsi" w:hAnsiTheme="minorHAnsi" w:cstheme="minorHAnsi"/>
        </w:rPr>
        <w:t>methods</w:t>
      </w:r>
      <w:proofErr w:type="gramEnd"/>
      <w:r w:rsidRPr="00B56AA6">
        <w:rPr>
          <w:rFonts w:asciiTheme="minorHAnsi" w:hAnsiTheme="minorHAnsi" w:cstheme="minorHAnsi"/>
        </w:rPr>
        <w:t xml:space="preserve"> and timing</w:t>
      </w:r>
    </w:p>
    <w:p w14:paraId="64D90613" w14:textId="77777777" w:rsidR="00195213" w:rsidRPr="00B56AA6" w:rsidRDefault="00195213" w:rsidP="00B56AA6">
      <w:pPr>
        <w:pStyle w:val="BodyTextIndent"/>
        <w:numPr>
          <w:ilvl w:val="0"/>
          <w:numId w:val="14"/>
        </w:numPr>
        <w:spacing w:before="100" w:beforeAutospacing="1" w:after="100" w:afterAutospacing="1"/>
        <w:ind w:left="1134" w:hanging="567"/>
        <w:jc w:val="left"/>
        <w:rPr>
          <w:rFonts w:asciiTheme="minorHAnsi" w:hAnsiTheme="minorHAnsi" w:cstheme="minorHAnsi"/>
        </w:rPr>
      </w:pPr>
      <w:r w:rsidRPr="00B56AA6">
        <w:rPr>
          <w:rFonts w:asciiTheme="minorHAnsi" w:hAnsiTheme="minorHAnsi" w:cstheme="minorHAnsi"/>
        </w:rPr>
        <w:t>Learning resources</w:t>
      </w:r>
    </w:p>
    <w:p w14:paraId="74CAED07" w14:textId="77777777" w:rsidR="00195213" w:rsidRPr="00B56AA6" w:rsidRDefault="00195213" w:rsidP="00B56AA6">
      <w:pPr>
        <w:pStyle w:val="BodyTextIndent"/>
        <w:numPr>
          <w:ilvl w:val="0"/>
          <w:numId w:val="14"/>
        </w:numPr>
        <w:spacing w:before="100" w:beforeAutospacing="1" w:after="100" w:afterAutospacing="1"/>
        <w:ind w:left="1134" w:hanging="567"/>
        <w:jc w:val="left"/>
        <w:rPr>
          <w:rFonts w:asciiTheme="minorHAnsi" w:hAnsiTheme="minorHAnsi" w:cstheme="minorHAnsi"/>
        </w:rPr>
      </w:pPr>
      <w:r w:rsidRPr="00B56AA6">
        <w:rPr>
          <w:rFonts w:asciiTheme="minorHAnsi" w:hAnsiTheme="minorHAnsi" w:cstheme="minorHAnsi"/>
        </w:rPr>
        <w:t>Human resources</w:t>
      </w:r>
    </w:p>
    <w:p w14:paraId="27F4157D" w14:textId="77777777" w:rsidR="00195213" w:rsidRPr="00B56AA6" w:rsidRDefault="00195213" w:rsidP="00B56AA6">
      <w:pPr>
        <w:pStyle w:val="BodyTextIndent"/>
        <w:numPr>
          <w:ilvl w:val="0"/>
          <w:numId w:val="14"/>
        </w:numPr>
        <w:spacing w:before="100" w:beforeAutospacing="1" w:after="100" w:afterAutospacing="1"/>
        <w:ind w:left="1134" w:hanging="567"/>
        <w:jc w:val="left"/>
        <w:rPr>
          <w:rFonts w:asciiTheme="minorHAnsi" w:hAnsiTheme="minorHAnsi" w:cstheme="minorHAnsi"/>
        </w:rPr>
      </w:pPr>
      <w:r w:rsidRPr="00B56AA6">
        <w:rPr>
          <w:rFonts w:asciiTheme="minorHAnsi" w:hAnsiTheme="minorHAnsi" w:cstheme="minorHAnsi"/>
        </w:rPr>
        <w:t>Physical resources</w:t>
      </w:r>
    </w:p>
    <w:p w14:paraId="59E91E45" w14:textId="05E99B75" w:rsidR="00195213" w:rsidRPr="00B56AA6" w:rsidRDefault="00195213" w:rsidP="00B56AA6">
      <w:pPr>
        <w:pStyle w:val="BodyTextIndent"/>
        <w:numPr>
          <w:ilvl w:val="0"/>
          <w:numId w:val="14"/>
        </w:numPr>
        <w:spacing w:before="100" w:beforeAutospacing="1" w:after="100" w:afterAutospacing="1"/>
        <w:ind w:left="1134" w:hanging="567"/>
        <w:jc w:val="left"/>
        <w:rPr>
          <w:rFonts w:asciiTheme="minorHAnsi" w:hAnsiTheme="minorHAnsi" w:cstheme="minorHAnsi"/>
        </w:rPr>
      </w:pPr>
      <w:r w:rsidRPr="00B56AA6">
        <w:rPr>
          <w:rFonts w:asciiTheme="minorHAnsi" w:hAnsiTheme="minorHAnsi" w:cstheme="minorHAnsi"/>
        </w:rPr>
        <w:t>Strategies for ‘</w:t>
      </w:r>
      <w:r w:rsidR="00AD2539" w:rsidRPr="00B56AA6">
        <w:rPr>
          <w:rFonts w:asciiTheme="minorHAnsi" w:hAnsiTheme="minorHAnsi" w:cstheme="minorHAnsi"/>
        </w:rPr>
        <w:t>stand-alone</w:t>
      </w:r>
      <w:r w:rsidRPr="00B56AA6">
        <w:rPr>
          <w:rFonts w:asciiTheme="minorHAnsi" w:hAnsiTheme="minorHAnsi" w:cstheme="minorHAnsi"/>
        </w:rPr>
        <w:t>’ units or skill sets</w:t>
      </w:r>
    </w:p>
    <w:p w14:paraId="5F3B304E" w14:textId="77777777" w:rsidR="00195213" w:rsidRPr="00B56AA6" w:rsidRDefault="00195213" w:rsidP="00B56AA6">
      <w:pPr>
        <w:pStyle w:val="BodyTextIndent"/>
        <w:numPr>
          <w:ilvl w:val="0"/>
          <w:numId w:val="14"/>
        </w:numPr>
        <w:spacing w:before="100" w:beforeAutospacing="1" w:after="100" w:afterAutospacing="1"/>
        <w:ind w:left="1134" w:hanging="567"/>
        <w:jc w:val="left"/>
        <w:rPr>
          <w:rFonts w:asciiTheme="minorHAnsi" w:hAnsiTheme="minorHAnsi" w:cstheme="minorHAnsi"/>
        </w:rPr>
      </w:pPr>
      <w:r w:rsidRPr="00B56AA6">
        <w:rPr>
          <w:rFonts w:asciiTheme="minorHAnsi" w:hAnsiTheme="minorHAnsi" w:cstheme="minorHAnsi"/>
        </w:rPr>
        <w:t>Strategies for ‘assessment only’ pathways.</w:t>
      </w:r>
    </w:p>
    <w:p w14:paraId="7CB9081C" w14:textId="77777777" w:rsidR="00195213" w:rsidRDefault="00195213" w:rsidP="00195213">
      <w:pPr>
        <w:pStyle w:val="Heading4"/>
      </w:pPr>
      <w:bookmarkStart w:id="48" w:name="_Toc422914383"/>
      <w:r>
        <w:t>Clause 1.7: Support Learners</w:t>
      </w:r>
      <w:bookmarkEnd w:id="48"/>
    </w:p>
    <w:p w14:paraId="617909F7" w14:textId="77777777" w:rsidR="00195213" w:rsidRDefault="00195213" w:rsidP="00B56AA6">
      <w:pPr>
        <w:pStyle w:val="Normal1cm"/>
      </w:pPr>
      <w:r w:rsidRPr="00D34C5A">
        <w:t>The RTO determines the support needs of individual learners and provides access to the educational and support services necessary for the individual learner to meet the requirements of the training product as specified in training packages or VET accredited courses.</w:t>
      </w:r>
    </w:p>
    <w:p w14:paraId="7B8022DE" w14:textId="77777777" w:rsidR="00195213" w:rsidRDefault="00195213" w:rsidP="00195213">
      <w:pPr>
        <w:pStyle w:val="Heading4"/>
      </w:pPr>
      <w:bookmarkStart w:id="49" w:name="_Toc422914384"/>
      <w:r>
        <w:t>Context</w:t>
      </w:r>
      <w:bookmarkEnd w:id="49"/>
    </w:p>
    <w:p w14:paraId="7DC68C31" w14:textId="77777777" w:rsidR="00195213" w:rsidRDefault="00195213" w:rsidP="00B56AA6">
      <w:pPr>
        <w:pStyle w:val="Normal1cm"/>
      </w:pPr>
      <w:r w:rsidRPr="00D34C5A">
        <w:t>To maximise the chance of learners successfully completing their training, your RTO needs to:</w:t>
      </w:r>
    </w:p>
    <w:p w14:paraId="44FD2338" w14:textId="77777777" w:rsidR="00195213" w:rsidRPr="00B56AA6" w:rsidRDefault="00195213" w:rsidP="00B56AA6">
      <w:pPr>
        <w:pStyle w:val="ListParagraph"/>
        <w:numPr>
          <w:ilvl w:val="0"/>
          <w:numId w:val="15"/>
        </w:numPr>
        <w:tabs>
          <w:tab w:val="left" w:pos="567"/>
        </w:tabs>
        <w:spacing w:after="120" w:line="240" w:lineRule="auto"/>
        <w:ind w:left="1134" w:hanging="567"/>
        <w:contextualSpacing w:val="0"/>
        <w:rPr>
          <w:rFonts w:cstheme="minorHAnsi"/>
        </w:rPr>
      </w:pPr>
      <w:r w:rsidRPr="00B56AA6">
        <w:rPr>
          <w:rFonts w:cstheme="minorHAnsi"/>
        </w:rPr>
        <w:t>identify any support individual learners need prior to their enrolment or commencement (whichever is the earliest)</w:t>
      </w:r>
    </w:p>
    <w:p w14:paraId="3E3CF914" w14:textId="77777777" w:rsidR="00195213" w:rsidRPr="00B56AA6" w:rsidRDefault="00195213">
      <w:pPr>
        <w:pStyle w:val="Dot1cm"/>
      </w:pPr>
      <w:r w:rsidRPr="00B56AA6">
        <w:t>provide access to that support throughout their training.</w:t>
      </w:r>
    </w:p>
    <w:p w14:paraId="442C5705" w14:textId="77777777" w:rsidR="00195213" w:rsidRDefault="00195213" w:rsidP="00B56AA6">
      <w:pPr>
        <w:pStyle w:val="Normal1cm"/>
      </w:pPr>
      <w:r w:rsidRPr="00D34C5A">
        <w:t>This may include providing:</w:t>
      </w:r>
    </w:p>
    <w:p w14:paraId="74134416" w14:textId="77777777" w:rsidR="00195213" w:rsidRPr="00B56AA6" w:rsidRDefault="00195213">
      <w:pPr>
        <w:pStyle w:val="Dot1cm"/>
      </w:pPr>
      <w:r w:rsidRPr="00B56AA6">
        <w:t>Language, Literacy and Numeracy (LLN) support</w:t>
      </w:r>
    </w:p>
    <w:p w14:paraId="22280810" w14:textId="77777777" w:rsidR="00195213" w:rsidRPr="00B56AA6" w:rsidRDefault="00195213">
      <w:pPr>
        <w:pStyle w:val="Dot1cm"/>
      </w:pPr>
      <w:r w:rsidRPr="00B56AA6">
        <w:t>assistive technology</w:t>
      </w:r>
    </w:p>
    <w:p w14:paraId="74CA2241" w14:textId="77777777" w:rsidR="00195213" w:rsidRPr="00B56AA6" w:rsidRDefault="00195213">
      <w:pPr>
        <w:pStyle w:val="Dot1cm"/>
      </w:pPr>
      <w:r w:rsidRPr="00B56AA6">
        <w:lastRenderedPageBreak/>
        <w:t>additional tutorials</w:t>
      </w:r>
    </w:p>
    <w:p w14:paraId="09910CA8" w14:textId="77777777" w:rsidR="00195213" w:rsidRPr="00B56AA6" w:rsidRDefault="00195213">
      <w:pPr>
        <w:pStyle w:val="Dot1cm"/>
      </w:pPr>
      <w:r w:rsidRPr="00B56AA6">
        <w:t>other mechanisms, such as assistance in using technology for online delivery components.</w:t>
      </w:r>
    </w:p>
    <w:p w14:paraId="1C9F3205" w14:textId="77777777" w:rsidR="00195213" w:rsidRDefault="00195213" w:rsidP="00B56AA6">
      <w:pPr>
        <w:pStyle w:val="Normal1cm"/>
      </w:pPr>
      <w:r w:rsidRPr="00D34C5A">
        <w:t>If support attracts an additional cost to the learner, you must make this clear in pre-enrolment information.</w:t>
      </w:r>
    </w:p>
    <w:p w14:paraId="224EAB02" w14:textId="77777777" w:rsidR="00195213" w:rsidRDefault="00195213" w:rsidP="00B56AA6">
      <w:pPr>
        <w:pStyle w:val="Normal1cm"/>
      </w:pPr>
      <w:r w:rsidRPr="00D34C5A">
        <w:t xml:space="preserve">If there are limitations to the support your RTO </w:t>
      </w:r>
      <w:proofErr w:type="gramStart"/>
      <w:r w:rsidRPr="00D34C5A">
        <w:t>is able to</w:t>
      </w:r>
      <w:proofErr w:type="gramEnd"/>
      <w:r w:rsidRPr="00D34C5A">
        <w:t xml:space="preserve"> provide, these limitations need to be made clear in information provided to potential learners.</w:t>
      </w:r>
      <w:r>
        <w:t xml:space="preserve"> </w:t>
      </w:r>
      <w:proofErr w:type="gramStart"/>
      <w:r>
        <w:rPr>
          <w:i/>
        </w:rPr>
        <w:t>e</w:t>
      </w:r>
      <w:r w:rsidRPr="00D21B27">
        <w:rPr>
          <w:rFonts w:cs="Times New Roman"/>
          <w:i/>
        </w:rPr>
        <w:t>.g.</w:t>
      </w:r>
      <w:proofErr w:type="gramEnd"/>
      <w:r w:rsidRPr="00D21B27">
        <w:rPr>
          <w:rFonts w:cs="Times New Roman"/>
          <w:i/>
        </w:rPr>
        <w:t xml:space="preserve"> entry assessment</w:t>
      </w:r>
    </w:p>
    <w:p w14:paraId="3F032040" w14:textId="77777777" w:rsidR="00195213" w:rsidRDefault="00195213" w:rsidP="00195213">
      <w:pPr>
        <w:pStyle w:val="Heading4"/>
      </w:pPr>
      <w:bookmarkStart w:id="50" w:name="_Toc422914385"/>
      <w:r>
        <w:t>Clause 1.12: Recognition of Prior Learning</w:t>
      </w:r>
      <w:bookmarkEnd w:id="50"/>
    </w:p>
    <w:p w14:paraId="75F91DC0" w14:textId="77777777" w:rsidR="00195213" w:rsidRDefault="00195213" w:rsidP="00B56AA6">
      <w:pPr>
        <w:pStyle w:val="Normal1cm"/>
      </w:pPr>
      <w:r w:rsidRPr="00D34C5A">
        <w:t>The RTO offers recognition of prior learning to individual learners</w:t>
      </w:r>
    </w:p>
    <w:p w14:paraId="70F73B2B" w14:textId="77777777" w:rsidR="00195213" w:rsidRDefault="00195213" w:rsidP="00195213">
      <w:pPr>
        <w:pStyle w:val="Heading4"/>
      </w:pPr>
      <w:bookmarkStart w:id="51" w:name="_Toc422914386"/>
      <w:r>
        <w:t>Context</w:t>
      </w:r>
      <w:bookmarkEnd w:id="51"/>
    </w:p>
    <w:p w14:paraId="57A5DA87" w14:textId="77777777" w:rsidR="00195213" w:rsidRDefault="00195213" w:rsidP="00B56AA6">
      <w:pPr>
        <w:pStyle w:val="Normal1cm"/>
      </w:pPr>
      <w:r>
        <w:t xml:space="preserve">Fairness &amp; flexibility:  </w:t>
      </w:r>
      <w:r w:rsidRPr="00D34C5A">
        <w:t>At enrolment or prior to commencement of training, make recognition of prior learning available to all learners. Ensure any required adjustments are made to the training and assessment program for that learner.</w:t>
      </w:r>
    </w:p>
    <w:p w14:paraId="10BD5B44" w14:textId="77777777" w:rsidR="00195213" w:rsidRDefault="00195213" w:rsidP="00195213">
      <w:pPr>
        <w:pStyle w:val="Heading4"/>
      </w:pPr>
      <w:bookmarkStart w:id="52" w:name="_Toc422914387"/>
      <w:r>
        <w:t>Clauses 1.26 &amp; 1.27: Manage Transition from Superseded Training Products</w:t>
      </w:r>
      <w:bookmarkEnd w:id="52"/>
    </w:p>
    <w:p w14:paraId="4B62FA99" w14:textId="77777777" w:rsidR="00195213" w:rsidRDefault="00195213" w:rsidP="00B56AA6">
      <w:pPr>
        <w:pStyle w:val="Normal1cm"/>
      </w:pPr>
      <w:r w:rsidRPr="00D34C5A">
        <w:t xml:space="preserve">Evidence from a student management system that no students were enrolled in a superseded qualification beyond the relevant date may be sufficient, particularly if the system prevents enrolment of learners into superseded, </w:t>
      </w:r>
      <w:proofErr w:type="gramStart"/>
      <w:r w:rsidRPr="00D34C5A">
        <w:t>removed</w:t>
      </w:r>
      <w:proofErr w:type="gramEnd"/>
      <w:r w:rsidRPr="00D34C5A">
        <w:t xml:space="preserve"> or deleted training products and does not issue qualifications or statements of attainment beyond the allowable timeframes.</w:t>
      </w:r>
    </w:p>
    <w:p w14:paraId="2F349095" w14:textId="77777777" w:rsidR="00195213" w:rsidRDefault="00195213" w:rsidP="00B56AA6">
      <w:pPr>
        <w:pStyle w:val="Normal1cm"/>
      </w:pPr>
      <w:r w:rsidRPr="00D34C5A">
        <w:t>If your RTO is using a decision made by ASQA to allow delivery in specific circumstances beyond the usual allowable timeframes, retain evidence that all learners involved match the identified criteria for this delivery.</w:t>
      </w:r>
    </w:p>
    <w:p w14:paraId="0E9B652C" w14:textId="77777777" w:rsidR="00195213" w:rsidRDefault="00195213" w:rsidP="00195213">
      <w:pPr>
        <w:pStyle w:val="Heading2"/>
      </w:pPr>
      <w:bookmarkStart w:id="53" w:name="_Toc422914388"/>
      <w:bookmarkStart w:id="54" w:name="_Toc531958976"/>
      <w:r w:rsidRPr="004E1033">
        <w:t>Standard 3: The RTO issues, maintains and accepts AQF certification documentation in accordance with these Standards and provides access to learner records.</w:t>
      </w:r>
      <w:bookmarkEnd w:id="53"/>
      <w:bookmarkEnd w:id="54"/>
    </w:p>
    <w:p w14:paraId="7A84EF92" w14:textId="77777777" w:rsidR="00195213" w:rsidRDefault="00195213" w:rsidP="00195213">
      <w:pPr>
        <w:pStyle w:val="Heading4"/>
      </w:pPr>
      <w:bookmarkStart w:id="55" w:name="_Toc422914389"/>
      <w:r>
        <w:t>Clause 3.6: Participate in the Student Identifier Scheme</w:t>
      </w:r>
      <w:bookmarkEnd w:id="55"/>
    </w:p>
    <w:p w14:paraId="58E7A2C8" w14:textId="77777777" w:rsidR="00195213" w:rsidRDefault="00195213" w:rsidP="00B56AA6">
      <w:pPr>
        <w:pStyle w:val="Normal1cm"/>
      </w:pPr>
      <w:r w:rsidRPr="00D34C5A">
        <w:t>The RTO meets the requirements of the Student Identifier scheme, including:</w:t>
      </w:r>
    </w:p>
    <w:p w14:paraId="495CBE7A" w14:textId="77777777" w:rsidR="00195213" w:rsidRDefault="00195213">
      <w:pPr>
        <w:pStyle w:val="Dot1cm"/>
      </w:pPr>
      <w:r w:rsidRPr="00D34C5A">
        <w:t>verifying with the Registrar, a Student Identifier provided to it by an individual before using that Student Identifier for any purpose</w:t>
      </w:r>
    </w:p>
    <w:p w14:paraId="060436C6" w14:textId="77777777" w:rsidR="00195213" w:rsidRDefault="00195213">
      <w:pPr>
        <w:pStyle w:val="Dot1cm"/>
      </w:pPr>
      <w:r w:rsidRPr="00D34C5A">
        <w:t xml:space="preserve">ensuring that it will not issue AQF certification documentation to an individual without being in receipt of a verified Student Identifier for that individual, unless an exemption applies under the </w:t>
      </w:r>
      <w:r w:rsidRPr="00D34C5A">
        <w:rPr>
          <w:i/>
          <w:iCs/>
        </w:rPr>
        <w:t>Student Identifiers Act 2014</w:t>
      </w:r>
    </w:p>
    <w:p w14:paraId="6AB60558" w14:textId="77777777" w:rsidR="00195213" w:rsidRDefault="00195213">
      <w:pPr>
        <w:pStyle w:val="Dot1cm"/>
      </w:pPr>
      <w:r w:rsidRPr="00D34C5A">
        <w:t>ensuring that where an exemption described in Clause 3.6 (b) applies, it will inform the student prior to either the completion of the enrolment or commencement of training and assessment, whichever occurs first, that the results of the training will not be accessible through the Commonwealth and will not appear on any authenticated VET transcript prepared by the Registrar, and</w:t>
      </w:r>
    </w:p>
    <w:p w14:paraId="63F802BE" w14:textId="77777777" w:rsidR="00195213" w:rsidRDefault="00195213">
      <w:pPr>
        <w:pStyle w:val="Dot1cm"/>
      </w:pPr>
      <w:r w:rsidRPr="00D34C5A">
        <w:t>ensuring the security of Student Identifiers and all related documentation under its control, including information stored in its student management systems.</w:t>
      </w:r>
    </w:p>
    <w:p w14:paraId="3C8E23F1" w14:textId="77777777" w:rsidR="00195213" w:rsidRDefault="00195213" w:rsidP="00195213">
      <w:pPr>
        <w:pStyle w:val="Heading2"/>
      </w:pPr>
      <w:bookmarkStart w:id="56" w:name="_Toc422914390"/>
      <w:bookmarkStart w:id="57" w:name="_Toc531958977"/>
      <w:r>
        <w:lastRenderedPageBreak/>
        <w:t xml:space="preserve">Standard 4: </w:t>
      </w:r>
      <w:r w:rsidRPr="00D34C5A">
        <w:t xml:space="preserve">Accurate and accessible information about an RTO, its services and performance </w:t>
      </w:r>
      <w:proofErr w:type="gramStart"/>
      <w:r w:rsidRPr="00D34C5A">
        <w:t>is</w:t>
      </w:r>
      <w:proofErr w:type="gramEnd"/>
      <w:r w:rsidRPr="00D34C5A">
        <w:t xml:space="preserve"> available to inform prospective and current learners and clients.</w:t>
      </w:r>
      <w:bookmarkEnd w:id="56"/>
      <w:bookmarkEnd w:id="57"/>
    </w:p>
    <w:p w14:paraId="3405A420" w14:textId="77777777" w:rsidR="00195213" w:rsidRDefault="00195213" w:rsidP="00195213">
      <w:pPr>
        <w:pStyle w:val="Heading4"/>
      </w:pPr>
      <w:bookmarkStart w:id="58" w:name="_Toc422914391"/>
      <w:r w:rsidRPr="00044CAA">
        <w:t>Clause 4.1:  Provide accurate information to learners about services and qualifications</w:t>
      </w:r>
      <w:bookmarkEnd w:id="58"/>
    </w:p>
    <w:p w14:paraId="577635B7" w14:textId="77777777" w:rsidR="00195213" w:rsidRDefault="00195213" w:rsidP="00B56AA6">
      <w:pPr>
        <w:pStyle w:val="Normal1cm"/>
      </w:pPr>
      <w:r w:rsidRPr="00D34C5A">
        <w:t>Information, whether disseminated directly by the RTO or on its behalf, is both accurate and factual, and:</w:t>
      </w:r>
    </w:p>
    <w:p w14:paraId="6CF7A25E" w14:textId="77777777" w:rsidR="00195213" w:rsidRDefault="00195213">
      <w:pPr>
        <w:pStyle w:val="Dot1cm"/>
      </w:pPr>
      <w:r w:rsidRPr="00D34C5A">
        <w:t>accurately represents the services it provides and the training products on its scope of registration</w:t>
      </w:r>
    </w:p>
    <w:p w14:paraId="731CD7C5" w14:textId="77777777" w:rsidR="00195213" w:rsidRDefault="00195213">
      <w:pPr>
        <w:pStyle w:val="Dot1cm"/>
      </w:pPr>
      <w:r w:rsidRPr="00D34C5A">
        <w:t>includes its RTO Code</w:t>
      </w:r>
    </w:p>
    <w:p w14:paraId="348EA8DD" w14:textId="77777777" w:rsidR="00195213" w:rsidRDefault="00195213">
      <w:pPr>
        <w:pStyle w:val="Dot1cm"/>
      </w:pPr>
      <w:r w:rsidRPr="00D34C5A">
        <w:t>refers to another person or organisation in its marketing material only if the consent of that person or organisation has been obtained  </w:t>
      </w:r>
    </w:p>
    <w:p w14:paraId="5FF0E958" w14:textId="77777777" w:rsidR="00195213" w:rsidRDefault="00195213">
      <w:pPr>
        <w:pStyle w:val="Dot1cm"/>
      </w:pPr>
      <w:r w:rsidRPr="00D34C5A">
        <w:t>uses the NRT Logo only in accordance with the conditions of use specified in Schedule 4</w:t>
      </w:r>
    </w:p>
    <w:p w14:paraId="3834C49D" w14:textId="77777777" w:rsidR="00195213" w:rsidRDefault="00195213">
      <w:pPr>
        <w:pStyle w:val="Dot1cm"/>
      </w:pPr>
      <w:r w:rsidRPr="00D34C5A">
        <w:t>makes clear where a third party is recruiting prospective learners for the RTO on its behalf  </w:t>
      </w:r>
    </w:p>
    <w:p w14:paraId="5B67873C" w14:textId="77777777" w:rsidR="00195213" w:rsidRDefault="00195213">
      <w:pPr>
        <w:pStyle w:val="Dot1cm"/>
      </w:pPr>
      <w:r w:rsidRPr="00D34C5A">
        <w:t>distinguishes where it is delivering training and assessment on behalf of another RTO or where training and assessment is being delivered on its behalf by a third party  </w:t>
      </w:r>
    </w:p>
    <w:p w14:paraId="2DBBFE96" w14:textId="77777777" w:rsidR="00195213" w:rsidRDefault="00195213">
      <w:pPr>
        <w:pStyle w:val="Dot1cm"/>
      </w:pPr>
      <w:r w:rsidRPr="00D34C5A">
        <w:t>distinguishes between nationally recognised training and assessment leading to the issuance of AQF certification documentation from any other training or assessment delivered by the RTO</w:t>
      </w:r>
    </w:p>
    <w:p w14:paraId="202288A7" w14:textId="77777777" w:rsidR="00195213" w:rsidRDefault="00195213">
      <w:pPr>
        <w:pStyle w:val="Dot1cm"/>
      </w:pPr>
      <w:r w:rsidRPr="00D34C5A">
        <w:t>includes the title and code of any training product, as published on the National Register, referred to in that information</w:t>
      </w:r>
    </w:p>
    <w:p w14:paraId="67E11F12" w14:textId="77777777" w:rsidR="00195213" w:rsidRDefault="00195213">
      <w:pPr>
        <w:pStyle w:val="Dot1cm"/>
      </w:pPr>
      <w:r w:rsidRPr="00D34C5A">
        <w:t>only advertises or markets a non-current training product while it remains on the RTO’s scope of registration</w:t>
      </w:r>
    </w:p>
    <w:p w14:paraId="4271DC6A" w14:textId="77777777" w:rsidR="00195213" w:rsidRDefault="00195213">
      <w:pPr>
        <w:pStyle w:val="Dot1cm"/>
      </w:pPr>
      <w:r w:rsidRPr="00D34C5A">
        <w:t>only advertises or markets that a training product it delivers will enable learners to obtain a licensed or regulated outcome where this has been confirmed by the industry regulator in the jurisdiction in which it is being advertised  </w:t>
      </w:r>
    </w:p>
    <w:p w14:paraId="2521B769" w14:textId="77777777" w:rsidR="00195213" w:rsidRDefault="00195213">
      <w:pPr>
        <w:pStyle w:val="Dot1cm"/>
      </w:pPr>
      <w:r w:rsidRPr="00D34C5A">
        <w:t>includes details about any VET FEE-HELP, government funded subsidy or other financial support arrangements associated with the RTO’s provision of training and assessment, and</w:t>
      </w:r>
    </w:p>
    <w:p w14:paraId="1985F603" w14:textId="77777777" w:rsidR="00195213" w:rsidRDefault="00195213">
      <w:pPr>
        <w:pStyle w:val="Dot1cm"/>
      </w:pPr>
      <w:r w:rsidRPr="00D34C5A">
        <w:t>does not guarantee that:</w:t>
      </w:r>
    </w:p>
    <w:p w14:paraId="433B93C7" w14:textId="77777777" w:rsidR="00195213" w:rsidRPr="00B56AA6" w:rsidRDefault="00195213" w:rsidP="00B56AA6">
      <w:pPr>
        <w:pStyle w:val="Dash2"/>
      </w:pPr>
      <w:r w:rsidRPr="00B56AA6">
        <w:t>a learner will successfully complete a training product on its scope of registration, or</w:t>
      </w:r>
    </w:p>
    <w:p w14:paraId="5FA10618" w14:textId="77777777" w:rsidR="00195213" w:rsidRPr="00B56AA6" w:rsidRDefault="00195213" w:rsidP="00B56AA6">
      <w:pPr>
        <w:pStyle w:val="Dash2"/>
      </w:pPr>
      <w:r w:rsidRPr="00B56AA6">
        <w:t>a training product can be completed in a manner which does not meet the requirements of Clause 1.1 and 1.2, or</w:t>
      </w:r>
    </w:p>
    <w:p w14:paraId="3F73A787" w14:textId="77777777" w:rsidR="00195213" w:rsidRPr="00B56AA6" w:rsidRDefault="00195213" w:rsidP="00B56AA6">
      <w:pPr>
        <w:pStyle w:val="Dash2"/>
      </w:pPr>
      <w:r w:rsidRPr="00B56AA6">
        <w:t>a learner will obtain a particular employment outcome where this is outside the control of the RTO.</w:t>
      </w:r>
    </w:p>
    <w:p w14:paraId="52EEB398" w14:textId="77777777" w:rsidR="00195213" w:rsidRPr="00044CAA" w:rsidRDefault="00195213" w:rsidP="00B56AA6">
      <w:pPr>
        <w:pStyle w:val="Normal1cm"/>
      </w:pPr>
      <w:r w:rsidRPr="00044CAA">
        <w:t>Your RTO is subject to all relevant consumer protection law that applies in any jurisdiction where your RTO operates.</w:t>
      </w:r>
    </w:p>
    <w:p w14:paraId="2A6CA7FC" w14:textId="77777777" w:rsidR="00195213" w:rsidRPr="00044CAA" w:rsidRDefault="00195213" w:rsidP="00B56AA6">
      <w:pPr>
        <w:pStyle w:val="Normal1cm"/>
      </w:pPr>
      <w:r w:rsidRPr="00044CAA">
        <w:lastRenderedPageBreak/>
        <w:t xml:space="preserve">Your RTO must enable informed choice for clients and learners by providing clear and </w:t>
      </w:r>
      <w:proofErr w:type="gramStart"/>
      <w:r w:rsidRPr="00044CAA">
        <w:t>factual information</w:t>
      </w:r>
      <w:proofErr w:type="gramEnd"/>
      <w:r w:rsidRPr="00044CAA">
        <w:t>, whether this is done directly (including through your website) or by a third party, including an education agent or broker. Your RTO is responsible for all marketing or other material disseminated on its behalf, regardless of the channel or method used.</w:t>
      </w:r>
    </w:p>
    <w:p w14:paraId="25753941" w14:textId="77777777" w:rsidR="00195213" w:rsidRDefault="00195213" w:rsidP="00B56AA6">
      <w:pPr>
        <w:pStyle w:val="Normal1cm"/>
      </w:pPr>
      <w:r w:rsidRPr="00044CAA">
        <w:t>As the information must be accurate, your RTO must ensure it honours all commitments it makes.</w:t>
      </w:r>
    </w:p>
    <w:p w14:paraId="1D2229C3" w14:textId="77777777" w:rsidR="00195213" w:rsidRDefault="00195213" w:rsidP="00B56AA6">
      <w:pPr>
        <w:pStyle w:val="Normal1cm"/>
      </w:pPr>
      <w:r w:rsidRPr="00044CAA">
        <w:t>Marketing</w:t>
      </w:r>
      <w:r w:rsidRPr="00D34C5A">
        <w:t xml:space="preserve"> material must include the following information:</w:t>
      </w:r>
    </w:p>
    <w:p w14:paraId="42A8EBB1" w14:textId="77777777" w:rsidR="00195213" w:rsidRDefault="00195213">
      <w:pPr>
        <w:pStyle w:val="Dot1cm"/>
      </w:pPr>
      <w:r w:rsidRPr="00044CAA">
        <w:t>RTO Code</w:t>
      </w:r>
    </w:p>
    <w:p w14:paraId="6566B493" w14:textId="77777777" w:rsidR="00195213" w:rsidRDefault="00195213">
      <w:pPr>
        <w:pStyle w:val="Dot1cm"/>
      </w:pPr>
      <w:r>
        <w:t>Nationally Recognised Training</w:t>
      </w:r>
    </w:p>
    <w:p w14:paraId="302A4BFC" w14:textId="77777777" w:rsidR="00195213" w:rsidRDefault="00195213">
      <w:pPr>
        <w:pStyle w:val="Dot1cm"/>
      </w:pPr>
      <w:r>
        <w:t>Code and full title of the training product</w:t>
      </w:r>
    </w:p>
    <w:p w14:paraId="61B1E18E" w14:textId="77777777" w:rsidR="00195213" w:rsidRDefault="00195213" w:rsidP="00B56AA6">
      <w:pPr>
        <w:pStyle w:val="Normal1cm"/>
      </w:pPr>
      <w:r>
        <w:t>and marketing materials and student information must not include false statements or promises.</w:t>
      </w:r>
    </w:p>
    <w:p w14:paraId="0026EAB8" w14:textId="77777777" w:rsidR="00195213" w:rsidRDefault="00195213" w:rsidP="00B56AA6">
      <w:pPr>
        <w:pStyle w:val="Normal1cm"/>
      </w:pPr>
      <w:r w:rsidRPr="00D34C5A">
        <w:t>As evidence of applying this Standard, RTOs need to retain copies of actual advertising and marketing material, including any material created by a third party. Retaining a copy and register of all approved material, while not mandatory, makes it easier for RTOs to monitor marketing and allows this to be presented as part of an audit or in the investigation of a complaint.</w:t>
      </w:r>
    </w:p>
    <w:p w14:paraId="7007380F" w14:textId="6D410996" w:rsidR="00195213" w:rsidRDefault="00195213" w:rsidP="00B56AA6">
      <w:pPr>
        <w:pStyle w:val="Normal1cm"/>
      </w:pPr>
      <w:r>
        <w:t xml:space="preserve">Permission for referencing another person or entity must </w:t>
      </w:r>
      <w:r w:rsidR="00AD2539">
        <w:t xml:space="preserve">be </w:t>
      </w:r>
      <w:r>
        <w:t>gained in writing.</w:t>
      </w:r>
    </w:p>
    <w:p w14:paraId="5FFE7F86" w14:textId="77777777" w:rsidR="00195213" w:rsidRDefault="00195213" w:rsidP="00195213">
      <w:pPr>
        <w:pStyle w:val="Heading2"/>
      </w:pPr>
      <w:bookmarkStart w:id="59" w:name="_Toc403399724"/>
      <w:bookmarkStart w:id="60" w:name="_Toc422914392"/>
      <w:bookmarkStart w:id="61" w:name="_Toc531958978"/>
      <w:r w:rsidRPr="00D34C5A">
        <w:t>Standard Five</w:t>
      </w:r>
      <w:r>
        <w:t xml:space="preserve"> - </w:t>
      </w:r>
      <w:r w:rsidRPr="00D34C5A">
        <w:t xml:space="preserve">Each </w:t>
      </w:r>
      <w:r>
        <w:t>Learner i</w:t>
      </w:r>
      <w:r w:rsidRPr="00D34C5A">
        <w:t xml:space="preserve">s Properly Informed </w:t>
      </w:r>
      <w:r>
        <w:t>a</w:t>
      </w:r>
      <w:r w:rsidRPr="00D34C5A">
        <w:t>nd Protected.</w:t>
      </w:r>
      <w:bookmarkEnd w:id="59"/>
      <w:bookmarkEnd w:id="60"/>
      <w:bookmarkEnd w:id="61"/>
    </w:p>
    <w:p w14:paraId="416F2B72" w14:textId="77777777" w:rsidR="00195213" w:rsidRDefault="00195213" w:rsidP="00195213">
      <w:pPr>
        <w:pStyle w:val="Heading4"/>
      </w:pPr>
      <w:bookmarkStart w:id="62" w:name="_Toc403399732"/>
      <w:bookmarkStart w:id="63" w:name="_Toc422914393"/>
      <w:r w:rsidRPr="00D34C5A">
        <w:t>Clause 5.1</w:t>
      </w:r>
      <w:bookmarkEnd w:id="62"/>
      <w:bookmarkEnd w:id="63"/>
    </w:p>
    <w:p w14:paraId="60E2803D" w14:textId="77777777" w:rsidR="00195213" w:rsidRDefault="00195213" w:rsidP="00B56AA6">
      <w:pPr>
        <w:pStyle w:val="Normal1cm"/>
      </w:pPr>
      <w:r w:rsidRPr="00D34C5A">
        <w:t xml:space="preserve">Prior to enrolment or the commencement of training and assessment, whichever comes first, the RTO provides advice to the prospective learner about the training product appropriate to meeting the learner’s needs, </w:t>
      </w:r>
      <w:proofErr w:type="gramStart"/>
      <w:r w:rsidRPr="00D34C5A">
        <w:t>taking into account</w:t>
      </w:r>
      <w:proofErr w:type="gramEnd"/>
      <w:r w:rsidRPr="00D34C5A">
        <w:t xml:space="preserve"> the individual’s existing skills and competencies.</w:t>
      </w:r>
    </w:p>
    <w:p w14:paraId="6C5E9D77" w14:textId="77777777" w:rsidR="00195213" w:rsidRDefault="00195213" w:rsidP="00195213">
      <w:pPr>
        <w:pStyle w:val="Heading4"/>
      </w:pPr>
      <w:bookmarkStart w:id="64" w:name="_Toc403399733"/>
      <w:bookmarkStart w:id="65" w:name="_Toc422914394"/>
      <w:r w:rsidRPr="00D34C5A">
        <w:t>Clause 5.2</w:t>
      </w:r>
      <w:bookmarkEnd w:id="64"/>
      <w:bookmarkEnd w:id="65"/>
    </w:p>
    <w:p w14:paraId="04CBE15C" w14:textId="77777777" w:rsidR="00195213" w:rsidRDefault="00195213" w:rsidP="00B56AA6">
      <w:pPr>
        <w:pStyle w:val="Normal1cm"/>
      </w:pPr>
      <w:r w:rsidRPr="00D34C5A">
        <w:t xml:space="preserve">Prior to enrolment or the commencement of training and assessment, whichever comes first, the RTO provides, in print or through referral to an electronic copy, current and accurate information that enables the learner to make informed decisions about undertaking training with the RTO and at a minimum includes the following content: </w:t>
      </w:r>
    </w:p>
    <w:p w14:paraId="1C91351B" w14:textId="77777777" w:rsidR="00195213" w:rsidRPr="003E7E3A" w:rsidRDefault="00195213">
      <w:pPr>
        <w:pStyle w:val="Dot1cm"/>
      </w:pPr>
      <w:r w:rsidRPr="00D34C5A">
        <w:t xml:space="preserve">the code, </w:t>
      </w:r>
      <w:proofErr w:type="gramStart"/>
      <w:r w:rsidRPr="00D34C5A">
        <w:t>title</w:t>
      </w:r>
      <w:proofErr w:type="gramEnd"/>
      <w:r w:rsidRPr="00D34C5A">
        <w:t xml:space="preserve"> and currency of the </w:t>
      </w:r>
      <w:r w:rsidRPr="003E7E3A">
        <w:t>training product to which the learner is to be enrolled, as published on the National Register</w:t>
      </w:r>
    </w:p>
    <w:p w14:paraId="09AF0682" w14:textId="77777777" w:rsidR="00195213" w:rsidRDefault="00195213">
      <w:pPr>
        <w:pStyle w:val="Dot1cm"/>
      </w:pPr>
      <w:r w:rsidRPr="003E7E3A">
        <w:t>the training and assessment, and related educational and support services the RTO will provide to the learner including</w:t>
      </w:r>
      <w:r w:rsidRPr="00D34C5A">
        <w:t xml:space="preserve"> the:</w:t>
      </w:r>
    </w:p>
    <w:p w14:paraId="1A995776" w14:textId="77777777" w:rsidR="00195213" w:rsidRPr="003E7E3A" w:rsidRDefault="00195213" w:rsidP="00B56AA6">
      <w:pPr>
        <w:pStyle w:val="Dash2"/>
      </w:pPr>
      <w:r w:rsidRPr="003E7E3A">
        <w:t>estimated duration  </w:t>
      </w:r>
    </w:p>
    <w:p w14:paraId="07BD001E" w14:textId="77777777" w:rsidR="00195213" w:rsidRPr="00110766" w:rsidRDefault="00195213" w:rsidP="00B56AA6">
      <w:pPr>
        <w:pStyle w:val="Dash2"/>
      </w:pPr>
      <w:r w:rsidRPr="00110766">
        <w:t>expected locations at which it will be provided</w:t>
      </w:r>
    </w:p>
    <w:p w14:paraId="78BA45DA" w14:textId="77777777" w:rsidR="00195213" w:rsidRPr="00110766" w:rsidRDefault="00195213" w:rsidP="00B56AA6">
      <w:pPr>
        <w:pStyle w:val="Dash2"/>
      </w:pPr>
      <w:r w:rsidRPr="00110766">
        <w:t>expected modes of delivery  </w:t>
      </w:r>
    </w:p>
    <w:p w14:paraId="1D16BCED" w14:textId="77777777" w:rsidR="00195213" w:rsidRPr="00D21B27" w:rsidRDefault="00195213" w:rsidP="00B56AA6">
      <w:pPr>
        <w:pStyle w:val="Dash2"/>
      </w:pPr>
      <w:r w:rsidRPr="00D21B27">
        <w:t>name and contact details of any third party that will provide training and/or assessment, and related educational and support services to the learner on the RTO’s behalf, and</w:t>
      </w:r>
    </w:p>
    <w:p w14:paraId="0C5A85F9" w14:textId="77777777" w:rsidR="00195213" w:rsidRDefault="00195213" w:rsidP="00B56AA6">
      <w:pPr>
        <w:pStyle w:val="Dash2"/>
      </w:pPr>
      <w:r w:rsidRPr="00D21B27">
        <w:lastRenderedPageBreak/>
        <w:t>any work placement</w:t>
      </w:r>
      <w:r w:rsidRPr="00E31DC1">
        <w:t xml:space="preserve"> arrangements.</w:t>
      </w:r>
    </w:p>
    <w:p w14:paraId="07D26BF1" w14:textId="77777777" w:rsidR="00195213" w:rsidRDefault="00195213">
      <w:pPr>
        <w:pStyle w:val="Dot1cm"/>
      </w:pPr>
      <w:r w:rsidRPr="00D34C5A">
        <w:t>the RTO’s obligations to the learner, including that the RTO is responsible for the quality of the training and assessment in compliance with these Standards, and for the issuance of the AQF certification documentation.</w:t>
      </w:r>
    </w:p>
    <w:p w14:paraId="2E839ECB" w14:textId="77777777" w:rsidR="00195213" w:rsidRDefault="00195213">
      <w:pPr>
        <w:pStyle w:val="Dot1cm"/>
      </w:pPr>
      <w:r w:rsidRPr="00D34C5A">
        <w:t>the learner’s rights, including:</w:t>
      </w:r>
    </w:p>
    <w:p w14:paraId="0A6FABF7" w14:textId="77777777" w:rsidR="00195213" w:rsidRDefault="00195213" w:rsidP="00B56AA6">
      <w:pPr>
        <w:pStyle w:val="Dash2"/>
      </w:pPr>
      <w:r w:rsidRPr="00E31DC1">
        <w:t>details of the RTO’s complaints and appeals process required by Standard 6, and</w:t>
      </w:r>
    </w:p>
    <w:p w14:paraId="7924CA84" w14:textId="77777777" w:rsidR="00195213" w:rsidRDefault="00195213" w:rsidP="00B56AA6">
      <w:pPr>
        <w:pStyle w:val="Dash2"/>
      </w:pPr>
      <w:r w:rsidRPr="00E31DC1">
        <w:t xml:space="preserve">if the RTO, or a </w:t>
      </w:r>
      <w:proofErr w:type="gramStart"/>
      <w:r w:rsidRPr="00E31DC1">
        <w:t>third party</w:t>
      </w:r>
      <w:proofErr w:type="gramEnd"/>
      <w:r w:rsidRPr="00E31DC1">
        <w:t xml:space="preserve"> delivering training and assessment on its behalf, closes or ceases to deliver any part of the training product that the learner is enrolled in  </w:t>
      </w:r>
    </w:p>
    <w:p w14:paraId="137A151B" w14:textId="77777777" w:rsidR="00195213" w:rsidRDefault="00195213">
      <w:pPr>
        <w:pStyle w:val="Dot1cm"/>
      </w:pPr>
      <w:r w:rsidRPr="00D34C5A">
        <w:t>the learner’s obligations:</w:t>
      </w:r>
    </w:p>
    <w:p w14:paraId="4D8856B1" w14:textId="77777777" w:rsidR="00195213" w:rsidRDefault="00195213" w:rsidP="00B56AA6">
      <w:pPr>
        <w:pStyle w:val="Dash2"/>
      </w:pPr>
      <w:r w:rsidRPr="00E31DC1">
        <w:t>in relation to the repayment of any debt to be incurred under the VET FEE-HELP scheme arising from the provision of services  </w:t>
      </w:r>
    </w:p>
    <w:p w14:paraId="0272B2C0" w14:textId="77777777" w:rsidR="00195213" w:rsidRDefault="00195213" w:rsidP="00B56AA6">
      <w:pPr>
        <w:pStyle w:val="Dash2"/>
      </w:pPr>
      <w:r w:rsidRPr="00E31DC1">
        <w:t>any requirements the RTO requires the learner to meet to enter and successfully complete their chosen training product, and</w:t>
      </w:r>
    </w:p>
    <w:p w14:paraId="05401930" w14:textId="77777777" w:rsidR="00195213" w:rsidRDefault="00195213" w:rsidP="00B56AA6">
      <w:pPr>
        <w:pStyle w:val="Dash2"/>
      </w:pPr>
      <w:r w:rsidRPr="00E31DC1">
        <w:t>any materials and equipment that the learner must provide, and</w:t>
      </w:r>
    </w:p>
    <w:p w14:paraId="07130B14" w14:textId="77777777" w:rsidR="00195213" w:rsidRDefault="00195213" w:rsidP="00B56AA6">
      <w:pPr>
        <w:pStyle w:val="Dash2"/>
      </w:pPr>
      <w:r w:rsidRPr="00D34C5A">
        <w:t>information on the implications for the learner of government training entitlements and subsidy arrangements in relation to the delivery of the services.</w:t>
      </w:r>
    </w:p>
    <w:p w14:paraId="009CB110" w14:textId="77777777" w:rsidR="00195213" w:rsidRDefault="00195213" w:rsidP="00195213">
      <w:pPr>
        <w:pStyle w:val="Heading4"/>
      </w:pPr>
      <w:bookmarkStart w:id="66" w:name="_Toc403399734"/>
      <w:bookmarkStart w:id="67" w:name="_Toc422914395"/>
      <w:r w:rsidRPr="00D34C5A">
        <w:t>Clause 5.3</w:t>
      </w:r>
      <w:bookmarkEnd w:id="66"/>
      <w:bookmarkEnd w:id="67"/>
    </w:p>
    <w:p w14:paraId="16415CE1" w14:textId="77777777" w:rsidR="00195213" w:rsidRDefault="00195213" w:rsidP="00B56AA6">
      <w:pPr>
        <w:pStyle w:val="Normal1cm"/>
      </w:pPr>
      <w:r w:rsidRPr="00D34C5A">
        <w:t xml:space="preserve">Where the RTO collects fees from the individual learner, either directly or through a third party, the RTO provides or directs the learner to information prior to enrolment of the commencement of training and assessment, whichever comes first, specifying: </w:t>
      </w:r>
    </w:p>
    <w:p w14:paraId="6494DACD" w14:textId="77777777" w:rsidR="00195213" w:rsidRDefault="00195213">
      <w:pPr>
        <w:pStyle w:val="Dot1cm"/>
      </w:pPr>
      <w:r w:rsidRPr="00D34C5A">
        <w:t>all relevant fee information including:</w:t>
      </w:r>
    </w:p>
    <w:p w14:paraId="3D9AD3F4" w14:textId="77777777" w:rsidR="00195213" w:rsidRDefault="00195213" w:rsidP="00B56AA6">
      <w:pPr>
        <w:pStyle w:val="Dash2"/>
      </w:pPr>
      <w:r w:rsidRPr="00D34C5A">
        <w:t>fees that must be paid to the RTO, and</w:t>
      </w:r>
    </w:p>
    <w:p w14:paraId="77C20FC1" w14:textId="77777777" w:rsidR="00195213" w:rsidRDefault="00195213" w:rsidP="00B56AA6">
      <w:pPr>
        <w:pStyle w:val="Dash2"/>
      </w:pPr>
      <w:r w:rsidRPr="00D34C5A">
        <w:t>payment terms and conditions including deposits and refunds  </w:t>
      </w:r>
    </w:p>
    <w:p w14:paraId="6AE35054" w14:textId="77777777" w:rsidR="00195213" w:rsidRDefault="00195213">
      <w:pPr>
        <w:pStyle w:val="Dot1cm"/>
      </w:pPr>
      <w:r w:rsidRPr="00D34C5A">
        <w:t>the learner’s rights as a consumer, including but not limited to any statutory cooling-off period, if one applies  </w:t>
      </w:r>
    </w:p>
    <w:p w14:paraId="2D8D920A" w14:textId="77777777" w:rsidR="00195213" w:rsidRDefault="00195213">
      <w:pPr>
        <w:pStyle w:val="Dot1cm"/>
      </w:pPr>
      <w:r w:rsidRPr="00D34C5A">
        <w:t>the learner’s right to obtain a refund for services not provided by the RTO in the event the:</w:t>
      </w:r>
    </w:p>
    <w:p w14:paraId="2B285649" w14:textId="77777777" w:rsidR="00195213" w:rsidRDefault="00195213" w:rsidP="00B56AA6">
      <w:pPr>
        <w:pStyle w:val="Dash2"/>
      </w:pPr>
      <w:r w:rsidRPr="00D34C5A">
        <w:t>arrangement is terminated early, or</w:t>
      </w:r>
    </w:p>
    <w:p w14:paraId="45830164" w14:textId="77777777" w:rsidR="00195213" w:rsidRDefault="00195213" w:rsidP="00B56AA6">
      <w:pPr>
        <w:pStyle w:val="Dash2"/>
      </w:pPr>
      <w:r w:rsidRPr="00D34C5A">
        <w:t>the RTO fails to provide the agreed services.</w:t>
      </w:r>
    </w:p>
    <w:p w14:paraId="4DD92F1F" w14:textId="77777777" w:rsidR="00195213" w:rsidRDefault="00195213" w:rsidP="00B56AA6">
      <w:pPr>
        <w:pStyle w:val="Normal1cm"/>
      </w:pPr>
      <w:r>
        <w:t xml:space="preserve">Evidence - </w:t>
      </w:r>
      <w:r w:rsidRPr="00D34C5A">
        <w:t>For example, while RTOs could provide the relevant information on their website, they would still need to demonstrate that individuals are always directed to the specific information prior to enrolment. Regardless of how the information is provided to prospective learners, it must be accurate and conform to the planned training and assessment described in your RTO’s training and assessment strategies.</w:t>
      </w:r>
    </w:p>
    <w:p w14:paraId="1FF19147" w14:textId="77777777" w:rsidR="00195213" w:rsidRPr="00D34C5A" w:rsidRDefault="00195213" w:rsidP="00195213">
      <w:pPr>
        <w:pStyle w:val="Heading4"/>
      </w:pPr>
      <w:bookmarkStart w:id="68" w:name="_Toc403399735"/>
      <w:bookmarkStart w:id="69" w:name="_Toc422914396"/>
      <w:r w:rsidRPr="00D34C5A">
        <w:lastRenderedPageBreak/>
        <w:t>Clause 5.4</w:t>
      </w:r>
      <w:bookmarkEnd w:id="68"/>
      <w:bookmarkEnd w:id="69"/>
    </w:p>
    <w:p w14:paraId="115F228B" w14:textId="77777777" w:rsidR="00195213" w:rsidRPr="00D34C5A" w:rsidRDefault="00195213" w:rsidP="00B56AA6">
      <w:pPr>
        <w:pStyle w:val="Normal1cm"/>
      </w:pPr>
      <w:r w:rsidRPr="00D34C5A">
        <w:t>Where there are any changes to agreed services, the RTO advises the learner as soon as practicable, including in relation to any new third party arrangements or a change in ownership or changes to existing third party arrangements.</w:t>
      </w:r>
    </w:p>
    <w:p w14:paraId="09BCE87F" w14:textId="77777777" w:rsidR="00195213" w:rsidRDefault="00195213" w:rsidP="00195213">
      <w:pPr>
        <w:pStyle w:val="Heading2"/>
      </w:pPr>
      <w:bookmarkStart w:id="70" w:name="_Toc403399748"/>
      <w:bookmarkStart w:id="71" w:name="_Toc422914397"/>
      <w:bookmarkStart w:id="72" w:name="_Toc531958979"/>
      <w:r w:rsidRPr="00D34C5A">
        <w:t xml:space="preserve">Standard </w:t>
      </w:r>
      <w:r>
        <w:t xml:space="preserve">6 - </w:t>
      </w:r>
      <w:r w:rsidRPr="00D34C5A">
        <w:t xml:space="preserve">Complaints and appeals are recorded, </w:t>
      </w:r>
      <w:proofErr w:type="gramStart"/>
      <w:r w:rsidRPr="00D34C5A">
        <w:t>acknowledged</w:t>
      </w:r>
      <w:proofErr w:type="gramEnd"/>
      <w:r w:rsidRPr="00D34C5A">
        <w:t xml:space="preserve"> and dealt with fairly, efficiently and effectively.</w:t>
      </w:r>
      <w:bookmarkEnd w:id="70"/>
      <w:bookmarkEnd w:id="71"/>
      <w:bookmarkEnd w:id="72"/>
    </w:p>
    <w:p w14:paraId="2F2FF3E1" w14:textId="77777777" w:rsidR="00195213" w:rsidRDefault="00195213" w:rsidP="00B56AA6">
      <w:pPr>
        <w:pStyle w:val="Normal1cm"/>
      </w:pPr>
      <w:r w:rsidRPr="00D34C5A">
        <w:t>RTOs must implement a transparent complaints and appeals policy that enables learners and clients to be informed of and to understand their rights and the RTO’s responsibilities under the Standards.</w:t>
      </w:r>
    </w:p>
    <w:p w14:paraId="5DABCADD" w14:textId="77777777" w:rsidR="00195213" w:rsidRDefault="00195213" w:rsidP="00B56AA6">
      <w:pPr>
        <w:pStyle w:val="Normal1cm"/>
      </w:pPr>
      <w:r w:rsidRPr="00D34C5A">
        <w:t>Enterprise RTOs and volunteer associations that do not charge fees for the training and/or assessment and only provide training to employees or members are not required to maintain a separate complaints and appeals policy in relation to their training and assessment. These organisations must ensure, however, that their organisation’s complaints policy is sufficiently broad to cover the activities as an RTO.</w:t>
      </w:r>
    </w:p>
    <w:p w14:paraId="22926F1B" w14:textId="77777777" w:rsidR="00195213" w:rsidRDefault="00195213" w:rsidP="00B56AA6">
      <w:pPr>
        <w:pStyle w:val="Normal1cm"/>
      </w:pPr>
      <w:r w:rsidRPr="00D34C5A">
        <w:t>RTOs must retain evidence that they have a publicly available policy or policies to deal with complaints and appeals. If the RTO uses third parties to deliver services, the policy must be made available to prospective learners of the third parties.</w:t>
      </w:r>
    </w:p>
    <w:p w14:paraId="66BD2B15" w14:textId="77777777" w:rsidR="00195213" w:rsidRDefault="00195213" w:rsidP="00B56AA6">
      <w:pPr>
        <w:pStyle w:val="Normal1cm"/>
      </w:pPr>
      <w:r w:rsidRPr="00D34C5A">
        <w:t>Where complaints or appeals have been received, RTOs must keep evidence of how the matter was dealt with and the outcome (including the timeframes). The RTO will need to show that it has identified the cause of the complaint or appeal and what steps it has taken to prevent the situation happening again.</w:t>
      </w:r>
    </w:p>
    <w:p w14:paraId="6904FD67" w14:textId="6A2CB9C6" w:rsidR="00CE0028" w:rsidRPr="00CE0028" w:rsidRDefault="00CE0028" w:rsidP="00CE0028"/>
    <w:sectPr w:rsidR="00CE0028" w:rsidRPr="00CE0028" w:rsidSect="0074053E">
      <w:pgSz w:w="11906" w:h="16838"/>
      <w:pgMar w:top="1276" w:right="1077" w:bottom="1560"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5CBCF" w14:textId="77777777" w:rsidR="00526025" w:rsidRDefault="00526025" w:rsidP="0055724A">
      <w:pPr>
        <w:spacing w:after="0" w:line="240" w:lineRule="auto"/>
      </w:pPr>
      <w:r>
        <w:separator/>
      </w:r>
    </w:p>
  </w:endnote>
  <w:endnote w:type="continuationSeparator" w:id="0">
    <w:p w14:paraId="11C06136" w14:textId="77777777" w:rsidR="00526025" w:rsidRDefault="00526025" w:rsidP="0055724A">
      <w:pPr>
        <w:spacing w:after="0" w:line="240" w:lineRule="auto"/>
      </w:pPr>
      <w:r>
        <w:continuationSeparator/>
      </w:r>
    </w:p>
  </w:endnote>
  <w:endnote w:type="continuationNotice" w:id="1">
    <w:p w14:paraId="5D3E5FD7" w14:textId="77777777" w:rsidR="00526025" w:rsidRDefault="005260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8484E" w14:textId="77777777" w:rsidR="00F91601" w:rsidRDefault="00F91601" w:rsidP="002217BA">
    <w:pPr>
      <w:pStyle w:val="Header"/>
      <w:jc w:val="right"/>
    </w:pPr>
  </w:p>
  <w:p w14:paraId="202AA3CA" w14:textId="40F01ED9" w:rsidR="00F91601" w:rsidRPr="0096285F" w:rsidRDefault="00F91601" w:rsidP="002217BA">
    <w:pPr>
      <w:pStyle w:val="Footer"/>
      <w:pBdr>
        <w:top w:val="single" w:sz="4" w:space="0" w:color="717F81" w:themeColor="accent1"/>
      </w:pBdr>
    </w:pPr>
    <w:r w:rsidRPr="00F44530">
      <w:t xml:space="preserve">© </w:t>
    </w:r>
    <w:r w:rsidRPr="00F44530">
      <w:fldChar w:fldCharType="begin"/>
    </w:r>
    <w:r w:rsidRPr="00F44530">
      <w:instrText xml:space="preserve"> DATE  \@ "yyyy"  \* MERGEFORMAT </w:instrText>
    </w:r>
    <w:r w:rsidRPr="00F44530">
      <w:fldChar w:fldCharType="separate"/>
    </w:r>
    <w:r w:rsidR="00767401">
      <w:rPr>
        <w:noProof/>
      </w:rPr>
      <w:t>2022</w:t>
    </w:r>
    <w:r w:rsidRPr="00F44530">
      <w:fldChar w:fldCharType="end"/>
    </w:r>
    <w:r w:rsidRPr="00F44530">
      <w:t xml:space="preserve"> </w:t>
    </w:r>
    <w:r>
      <w:t xml:space="preserve">Skills Lab Pty Ltd | Document Id: POL018 | Version </w:t>
    </w:r>
    <w:r w:rsidR="007516AB">
      <w:t>2</w:t>
    </w:r>
    <w:r w:rsidR="009311B7">
      <w:t>2</w:t>
    </w:r>
    <w:r w:rsidR="00661588">
      <w:t xml:space="preserve"> | Version Date: </w:t>
    </w:r>
    <w:r w:rsidR="007516AB">
      <w:t>2</w:t>
    </w:r>
    <w:r w:rsidR="009311B7">
      <w:t>4</w:t>
    </w:r>
    <w:r>
      <w:t>/</w:t>
    </w:r>
    <w:r w:rsidR="009311B7">
      <w:t>03</w:t>
    </w:r>
    <w:r w:rsidR="007516AB">
      <w:t>/202</w:t>
    </w:r>
    <w:r w:rsidR="009311B7">
      <w:t>2</w:t>
    </w:r>
    <w:r w:rsidRPr="00F44530">
      <w:tab/>
      <w:t xml:space="preserve">Page </w:t>
    </w:r>
    <w:r>
      <w:fldChar w:fldCharType="begin"/>
    </w:r>
    <w:r>
      <w:instrText xml:space="preserve"> PAGE   \* MERGEFORMAT </w:instrText>
    </w:r>
    <w:r>
      <w:fldChar w:fldCharType="separate"/>
    </w:r>
    <w:r w:rsidR="007516AB">
      <w:rPr>
        <w:noProof/>
      </w:rPr>
      <w:t>2</w:t>
    </w:r>
    <w:r>
      <w:fldChar w:fldCharType="end"/>
    </w:r>
    <w:r w:rsidRPr="00F44530">
      <w:t xml:space="preserve"> of </w:t>
    </w:r>
    <w:r>
      <w:rPr>
        <w:noProof/>
      </w:rPr>
      <w:fldChar w:fldCharType="begin"/>
    </w:r>
    <w:r>
      <w:rPr>
        <w:noProof/>
      </w:rPr>
      <w:instrText xml:space="preserve"> NUMPAGES   \* MERGEFORMAT </w:instrText>
    </w:r>
    <w:r>
      <w:rPr>
        <w:noProof/>
      </w:rPr>
      <w:fldChar w:fldCharType="separate"/>
    </w:r>
    <w:r w:rsidR="007516AB">
      <w:rPr>
        <w:noProof/>
      </w:rPr>
      <w:t>20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94033" w14:textId="021EA07F" w:rsidR="00F91601" w:rsidRPr="0096285F" w:rsidRDefault="00F91601" w:rsidP="003170F6">
    <w:pPr>
      <w:pStyle w:val="Footer"/>
      <w:pBdr>
        <w:top w:val="single" w:sz="4" w:space="0" w:color="717F81" w:themeColor="accent1"/>
      </w:pBdr>
    </w:pPr>
    <w:r w:rsidRPr="00F44530">
      <w:t xml:space="preserve">© </w:t>
    </w:r>
    <w:r w:rsidRPr="00F44530">
      <w:fldChar w:fldCharType="begin"/>
    </w:r>
    <w:r w:rsidRPr="00F44530">
      <w:instrText xml:space="preserve"> DATE  \@ "yyyy"  \* MERGEFORMAT </w:instrText>
    </w:r>
    <w:r w:rsidRPr="00F44530">
      <w:fldChar w:fldCharType="separate"/>
    </w:r>
    <w:r w:rsidR="00767401">
      <w:rPr>
        <w:noProof/>
      </w:rPr>
      <w:t>2022</w:t>
    </w:r>
    <w:r w:rsidRPr="00F44530">
      <w:fldChar w:fldCharType="end"/>
    </w:r>
    <w:r w:rsidRPr="00F44530">
      <w:t xml:space="preserve"> </w:t>
    </w:r>
    <w:r>
      <w:t xml:space="preserve">Skills Lab Pty Ltd | Document Id: POL018 | Version </w:t>
    </w:r>
    <w:r w:rsidR="007516AB">
      <w:t>2</w:t>
    </w:r>
    <w:r w:rsidR="004D0092">
      <w:t>2</w:t>
    </w:r>
    <w:r w:rsidR="007516AB">
      <w:t xml:space="preserve"> | Version Date: 2</w:t>
    </w:r>
    <w:r w:rsidR="00F462C1">
      <w:t>4</w:t>
    </w:r>
    <w:r w:rsidR="007516AB">
      <w:t>/</w:t>
    </w:r>
    <w:r w:rsidR="004D0092">
      <w:t>03</w:t>
    </w:r>
    <w:r w:rsidR="007516AB">
      <w:t>/202</w:t>
    </w:r>
    <w:r w:rsidR="004D0092">
      <w:t>2</w:t>
    </w:r>
    <w:r w:rsidRPr="00F44530">
      <w:tab/>
      <w:t xml:space="preserve">Page </w:t>
    </w:r>
    <w:r>
      <w:fldChar w:fldCharType="begin"/>
    </w:r>
    <w:r>
      <w:instrText xml:space="preserve"> PAGE   \* MERGEFORMAT </w:instrText>
    </w:r>
    <w:r>
      <w:fldChar w:fldCharType="separate"/>
    </w:r>
    <w:r w:rsidR="007516AB">
      <w:rPr>
        <w:noProof/>
      </w:rPr>
      <w:t>1</w:t>
    </w:r>
    <w:r>
      <w:fldChar w:fldCharType="end"/>
    </w:r>
    <w:r w:rsidRPr="00F44530">
      <w:t xml:space="preserve"> of </w:t>
    </w:r>
    <w:r>
      <w:rPr>
        <w:noProof/>
      </w:rPr>
      <w:fldChar w:fldCharType="begin"/>
    </w:r>
    <w:r>
      <w:rPr>
        <w:noProof/>
      </w:rPr>
      <w:instrText xml:space="preserve"> NUMPAGES   \* MERGEFORMAT </w:instrText>
    </w:r>
    <w:r>
      <w:rPr>
        <w:noProof/>
      </w:rPr>
      <w:fldChar w:fldCharType="separate"/>
    </w:r>
    <w:r w:rsidR="007516AB">
      <w:rPr>
        <w:noProof/>
      </w:rPr>
      <w:t>20</w:t>
    </w:r>
    <w:r>
      <w:rPr>
        <w:noProof/>
      </w:rPr>
      <w:fldChar w:fldCharType="end"/>
    </w:r>
  </w:p>
  <w:p w14:paraId="5010B78C" w14:textId="77777777" w:rsidR="00F91601" w:rsidRDefault="00F91601" w:rsidP="003A766A">
    <w:pPr>
      <w:pStyle w:val="Head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0E2CE" w14:textId="77777777" w:rsidR="00526025" w:rsidRDefault="00526025" w:rsidP="0055724A">
      <w:pPr>
        <w:spacing w:after="0" w:line="240" w:lineRule="auto"/>
      </w:pPr>
      <w:r>
        <w:separator/>
      </w:r>
    </w:p>
  </w:footnote>
  <w:footnote w:type="continuationSeparator" w:id="0">
    <w:p w14:paraId="35FC67D1" w14:textId="77777777" w:rsidR="00526025" w:rsidRDefault="00526025" w:rsidP="0055724A">
      <w:pPr>
        <w:spacing w:after="0" w:line="240" w:lineRule="auto"/>
      </w:pPr>
      <w:r>
        <w:continuationSeparator/>
      </w:r>
    </w:p>
  </w:footnote>
  <w:footnote w:type="continuationNotice" w:id="1">
    <w:p w14:paraId="1CB8AFE9" w14:textId="77777777" w:rsidR="00526025" w:rsidRDefault="0052602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AB4FA" w14:textId="42951B8D" w:rsidR="00F91601" w:rsidRDefault="00F91601">
    <w:pPr>
      <w:pStyle w:val="Header"/>
    </w:pPr>
    <w:r>
      <w:rPr>
        <w:noProof/>
        <w:lang w:eastAsia="en-AU"/>
      </w:rPr>
      <w:drawing>
        <wp:anchor distT="0" distB="0" distL="114300" distR="114300" simplePos="0" relativeHeight="251658240" behindDoc="0" locked="0" layoutInCell="1" allowOverlap="1" wp14:anchorId="04B06DCA" wp14:editId="0AD0E2A6">
          <wp:simplePos x="0" y="0"/>
          <wp:positionH relativeFrom="margin">
            <wp:align>right</wp:align>
          </wp:positionH>
          <wp:positionV relativeFrom="paragraph">
            <wp:posOffset>-78105</wp:posOffset>
          </wp:positionV>
          <wp:extent cx="1744345" cy="23622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_GREY-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4345" cy="236220"/>
                  </a:xfrm>
                  <a:prstGeom prst="rect">
                    <a:avLst/>
                  </a:prstGeom>
                </pic:spPr>
              </pic:pic>
            </a:graphicData>
          </a:graphic>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BA77C" w14:textId="2DA529AF" w:rsidR="00E72840" w:rsidRDefault="00E72840">
    <w:pPr>
      <w:pStyle w:val="Header"/>
    </w:pPr>
    <w:r>
      <w:rPr>
        <w:noProof/>
        <w:lang w:eastAsia="en-AU"/>
      </w:rPr>
      <w:drawing>
        <wp:anchor distT="0" distB="0" distL="114300" distR="114300" simplePos="0" relativeHeight="251658241" behindDoc="0" locked="0" layoutInCell="1" allowOverlap="1" wp14:anchorId="343CDD37" wp14:editId="4414046B">
          <wp:simplePos x="0" y="0"/>
          <wp:positionH relativeFrom="margin">
            <wp:align>right</wp:align>
          </wp:positionH>
          <wp:positionV relativeFrom="paragraph">
            <wp:posOffset>-48260</wp:posOffset>
          </wp:positionV>
          <wp:extent cx="1744345" cy="236220"/>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_GREY-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4345" cy="2362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39" type="#_x0000_t75" style="width:11.5pt;height:12pt" o:bullet="t">
        <v:imagedata r:id="rId1" o:title="Untitled1"/>
      </v:shape>
    </w:pict>
  </w:numPicBullet>
  <w:numPicBullet w:numPicBulletId="1">
    <w:pict>
      <v:shape id="_x0000_i1540" type="#_x0000_t75" style="width:14.5pt;height:15pt" o:bullet="t">
        <v:imagedata r:id="rId2" o:title="Untitled"/>
      </v:shape>
    </w:pict>
  </w:numPicBullet>
  <w:abstractNum w:abstractNumId="0" w15:restartNumberingAfterBreak="0">
    <w:nsid w:val="051B0A28"/>
    <w:multiLevelType w:val="hybridMultilevel"/>
    <w:tmpl w:val="2E0E31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7A14BF"/>
    <w:multiLevelType w:val="hybridMultilevel"/>
    <w:tmpl w:val="1436CB94"/>
    <w:lvl w:ilvl="0" w:tplc="FFFFFFFF">
      <w:start w:val="1"/>
      <w:numFmt w:val="lowerLetter"/>
      <w:lvlText w:val="%1."/>
      <w:lvlJc w:val="left"/>
      <w:pPr>
        <w:tabs>
          <w:tab w:val="num" w:pos="690"/>
        </w:tabs>
        <w:ind w:left="69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 w15:restartNumberingAfterBreak="0">
    <w:nsid w:val="088212A3"/>
    <w:multiLevelType w:val="hybridMultilevel"/>
    <w:tmpl w:val="5A20D1FE"/>
    <w:lvl w:ilvl="0" w:tplc="930A69F0">
      <w:start w:val="1"/>
      <w:numFmt w:val="bullet"/>
      <w:lvlText w:val=""/>
      <w:lvlJc w:val="left"/>
      <w:pPr>
        <w:ind w:left="1854" w:hanging="360"/>
      </w:pPr>
      <w:rPr>
        <w:rFonts w:ascii="Wingdings" w:hAnsi="Wingdings" w:hint="default"/>
        <w:sz w:val="20"/>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15:restartNumberingAfterBreak="0">
    <w:nsid w:val="09302C7C"/>
    <w:multiLevelType w:val="hybridMultilevel"/>
    <w:tmpl w:val="953EDBFE"/>
    <w:lvl w:ilvl="0" w:tplc="930A69F0">
      <w:start w:val="1"/>
      <w:numFmt w:val="bullet"/>
      <w:pStyle w:val="Dot15cm"/>
      <w:lvlText w:val=""/>
      <w:lvlJc w:val="left"/>
      <w:pPr>
        <w:tabs>
          <w:tab w:val="num" w:pos="720"/>
        </w:tabs>
        <w:ind w:left="720" w:hanging="360"/>
      </w:pPr>
      <w:rPr>
        <w:rFonts w:ascii="Wingdings" w:hAnsi="Wingdings"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5A6452"/>
    <w:multiLevelType w:val="hybridMultilevel"/>
    <w:tmpl w:val="BA000872"/>
    <w:lvl w:ilvl="0" w:tplc="43BAB972">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B87AD4"/>
    <w:multiLevelType w:val="hybridMultilevel"/>
    <w:tmpl w:val="0214019A"/>
    <w:lvl w:ilvl="0" w:tplc="6D8E5716">
      <w:start w:val="1"/>
      <w:numFmt w:val="bullet"/>
      <w:lvlText w:val=""/>
      <w:lvlJc w:val="left"/>
      <w:pPr>
        <w:ind w:left="-414" w:hanging="360"/>
      </w:pPr>
      <w:rPr>
        <w:rFonts w:ascii="Wingdings" w:hAnsi="Wingdings" w:hint="default"/>
        <w:sz w:val="22"/>
        <w:szCs w:val="12"/>
      </w:rPr>
    </w:lvl>
    <w:lvl w:ilvl="1" w:tplc="0C090003" w:tentative="1">
      <w:start w:val="1"/>
      <w:numFmt w:val="bullet"/>
      <w:lvlText w:val="o"/>
      <w:lvlJc w:val="left"/>
      <w:pPr>
        <w:ind w:left="306" w:hanging="360"/>
      </w:pPr>
      <w:rPr>
        <w:rFonts w:ascii="Courier New" w:hAnsi="Courier New" w:cs="Courier New" w:hint="default"/>
      </w:rPr>
    </w:lvl>
    <w:lvl w:ilvl="2" w:tplc="0C090005" w:tentative="1">
      <w:start w:val="1"/>
      <w:numFmt w:val="bullet"/>
      <w:lvlText w:val=""/>
      <w:lvlJc w:val="left"/>
      <w:pPr>
        <w:ind w:left="1026" w:hanging="360"/>
      </w:pPr>
      <w:rPr>
        <w:rFonts w:ascii="Wingdings" w:hAnsi="Wingdings" w:hint="default"/>
      </w:rPr>
    </w:lvl>
    <w:lvl w:ilvl="3" w:tplc="0C090001" w:tentative="1">
      <w:start w:val="1"/>
      <w:numFmt w:val="bullet"/>
      <w:lvlText w:val=""/>
      <w:lvlJc w:val="left"/>
      <w:pPr>
        <w:ind w:left="1746" w:hanging="360"/>
      </w:pPr>
      <w:rPr>
        <w:rFonts w:ascii="Symbol" w:hAnsi="Symbol" w:hint="default"/>
      </w:rPr>
    </w:lvl>
    <w:lvl w:ilvl="4" w:tplc="0C090003" w:tentative="1">
      <w:start w:val="1"/>
      <w:numFmt w:val="bullet"/>
      <w:lvlText w:val="o"/>
      <w:lvlJc w:val="left"/>
      <w:pPr>
        <w:ind w:left="2466" w:hanging="360"/>
      </w:pPr>
      <w:rPr>
        <w:rFonts w:ascii="Courier New" w:hAnsi="Courier New" w:cs="Courier New" w:hint="default"/>
      </w:rPr>
    </w:lvl>
    <w:lvl w:ilvl="5" w:tplc="0C090005" w:tentative="1">
      <w:start w:val="1"/>
      <w:numFmt w:val="bullet"/>
      <w:lvlText w:val=""/>
      <w:lvlJc w:val="left"/>
      <w:pPr>
        <w:ind w:left="3186" w:hanging="360"/>
      </w:pPr>
      <w:rPr>
        <w:rFonts w:ascii="Wingdings" w:hAnsi="Wingdings" w:hint="default"/>
      </w:rPr>
    </w:lvl>
    <w:lvl w:ilvl="6" w:tplc="0C090001" w:tentative="1">
      <w:start w:val="1"/>
      <w:numFmt w:val="bullet"/>
      <w:lvlText w:val=""/>
      <w:lvlJc w:val="left"/>
      <w:pPr>
        <w:ind w:left="3906" w:hanging="360"/>
      </w:pPr>
      <w:rPr>
        <w:rFonts w:ascii="Symbol" w:hAnsi="Symbol" w:hint="default"/>
      </w:rPr>
    </w:lvl>
    <w:lvl w:ilvl="7" w:tplc="0C090003" w:tentative="1">
      <w:start w:val="1"/>
      <w:numFmt w:val="bullet"/>
      <w:lvlText w:val="o"/>
      <w:lvlJc w:val="left"/>
      <w:pPr>
        <w:ind w:left="4626" w:hanging="360"/>
      </w:pPr>
      <w:rPr>
        <w:rFonts w:ascii="Courier New" w:hAnsi="Courier New" w:cs="Courier New" w:hint="default"/>
      </w:rPr>
    </w:lvl>
    <w:lvl w:ilvl="8" w:tplc="0C090005" w:tentative="1">
      <w:start w:val="1"/>
      <w:numFmt w:val="bullet"/>
      <w:lvlText w:val=""/>
      <w:lvlJc w:val="left"/>
      <w:pPr>
        <w:ind w:left="5346" w:hanging="360"/>
      </w:pPr>
      <w:rPr>
        <w:rFonts w:ascii="Wingdings" w:hAnsi="Wingdings" w:hint="default"/>
      </w:rPr>
    </w:lvl>
  </w:abstractNum>
  <w:abstractNum w:abstractNumId="6" w15:restartNumberingAfterBreak="0">
    <w:nsid w:val="1B2509CD"/>
    <w:multiLevelType w:val="hybridMultilevel"/>
    <w:tmpl w:val="8264A2C4"/>
    <w:lvl w:ilvl="0" w:tplc="0C090005">
      <w:start w:val="1"/>
      <w:numFmt w:val="bullet"/>
      <w:lvlText w:val=""/>
      <w:lvlJc w:val="left"/>
      <w:pPr>
        <w:ind w:left="3960" w:hanging="360"/>
      </w:pPr>
      <w:rPr>
        <w:rFonts w:ascii="Wingdings" w:hAnsi="Wingdings" w:hint="default"/>
      </w:rPr>
    </w:lvl>
    <w:lvl w:ilvl="1" w:tplc="0C090003" w:tentative="1">
      <w:start w:val="1"/>
      <w:numFmt w:val="bullet"/>
      <w:lvlText w:val="o"/>
      <w:lvlJc w:val="left"/>
      <w:pPr>
        <w:ind w:left="4680" w:hanging="360"/>
      </w:pPr>
      <w:rPr>
        <w:rFonts w:ascii="Courier New" w:hAnsi="Courier New" w:cs="Courier New" w:hint="default"/>
      </w:rPr>
    </w:lvl>
    <w:lvl w:ilvl="2" w:tplc="0C090005" w:tentative="1">
      <w:start w:val="1"/>
      <w:numFmt w:val="bullet"/>
      <w:lvlText w:val=""/>
      <w:lvlJc w:val="left"/>
      <w:pPr>
        <w:ind w:left="5400" w:hanging="360"/>
      </w:pPr>
      <w:rPr>
        <w:rFonts w:ascii="Wingdings" w:hAnsi="Wingdings" w:hint="default"/>
      </w:rPr>
    </w:lvl>
    <w:lvl w:ilvl="3" w:tplc="0C090001" w:tentative="1">
      <w:start w:val="1"/>
      <w:numFmt w:val="bullet"/>
      <w:lvlText w:val=""/>
      <w:lvlJc w:val="left"/>
      <w:pPr>
        <w:ind w:left="6120" w:hanging="360"/>
      </w:pPr>
      <w:rPr>
        <w:rFonts w:ascii="Symbol" w:hAnsi="Symbol" w:hint="default"/>
      </w:rPr>
    </w:lvl>
    <w:lvl w:ilvl="4" w:tplc="0C090003" w:tentative="1">
      <w:start w:val="1"/>
      <w:numFmt w:val="bullet"/>
      <w:lvlText w:val="o"/>
      <w:lvlJc w:val="left"/>
      <w:pPr>
        <w:ind w:left="6840" w:hanging="360"/>
      </w:pPr>
      <w:rPr>
        <w:rFonts w:ascii="Courier New" w:hAnsi="Courier New" w:cs="Courier New" w:hint="default"/>
      </w:rPr>
    </w:lvl>
    <w:lvl w:ilvl="5" w:tplc="0C090005" w:tentative="1">
      <w:start w:val="1"/>
      <w:numFmt w:val="bullet"/>
      <w:lvlText w:val=""/>
      <w:lvlJc w:val="left"/>
      <w:pPr>
        <w:ind w:left="7560" w:hanging="360"/>
      </w:pPr>
      <w:rPr>
        <w:rFonts w:ascii="Wingdings" w:hAnsi="Wingdings" w:hint="default"/>
      </w:rPr>
    </w:lvl>
    <w:lvl w:ilvl="6" w:tplc="0C090001" w:tentative="1">
      <w:start w:val="1"/>
      <w:numFmt w:val="bullet"/>
      <w:lvlText w:val=""/>
      <w:lvlJc w:val="left"/>
      <w:pPr>
        <w:ind w:left="8280" w:hanging="360"/>
      </w:pPr>
      <w:rPr>
        <w:rFonts w:ascii="Symbol" w:hAnsi="Symbol" w:hint="default"/>
      </w:rPr>
    </w:lvl>
    <w:lvl w:ilvl="7" w:tplc="0C090003" w:tentative="1">
      <w:start w:val="1"/>
      <w:numFmt w:val="bullet"/>
      <w:lvlText w:val="o"/>
      <w:lvlJc w:val="left"/>
      <w:pPr>
        <w:ind w:left="9000" w:hanging="360"/>
      </w:pPr>
      <w:rPr>
        <w:rFonts w:ascii="Courier New" w:hAnsi="Courier New" w:cs="Courier New" w:hint="default"/>
      </w:rPr>
    </w:lvl>
    <w:lvl w:ilvl="8" w:tplc="0C090005" w:tentative="1">
      <w:start w:val="1"/>
      <w:numFmt w:val="bullet"/>
      <w:lvlText w:val=""/>
      <w:lvlJc w:val="left"/>
      <w:pPr>
        <w:ind w:left="9720" w:hanging="360"/>
      </w:pPr>
      <w:rPr>
        <w:rFonts w:ascii="Wingdings" w:hAnsi="Wingdings" w:hint="default"/>
      </w:rPr>
    </w:lvl>
  </w:abstractNum>
  <w:abstractNum w:abstractNumId="7" w15:restartNumberingAfterBreak="0">
    <w:nsid w:val="1BF12AD0"/>
    <w:multiLevelType w:val="hybridMultilevel"/>
    <w:tmpl w:val="52BA272C"/>
    <w:lvl w:ilvl="0" w:tplc="A9A4836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E47C47"/>
    <w:multiLevelType w:val="hybridMultilevel"/>
    <w:tmpl w:val="ED1C14B2"/>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0D224D"/>
    <w:multiLevelType w:val="hybridMultilevel"/>
    <w:tmpl w:val="8F448B14"/>
    <w:lvl w:ilvl="0" w:tplc="0C090001">
      <w:start w:val="1"/>
      <w:numFmt w:val="bullet"/>
      <w:lvlText w:val=""/>
      <w:lvlJc w:val="left"/>
      <w:pPr>
        <w:tabs>
          <w:tab w:val="num" w:pos="720"/>
        </w:tabs>
        <w:ind w:left="720" w:hanging="360"/>
      </w:pPr>
      <w:rPr>
        <w:rFonts w:ascii="Symbol" w:hAnsi="Symbol" w:hint="default"/>
      </w:rPr>
    </w:lvl>
    <w:lvl w:ilvl="1" w:tplc="0C09000F">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995C9E"/>
    <w:multiLevelType w:val="hybridMultilevel"/>
    <w:tmpl w:val="ACC82434"/>
    <w:lvl w:ilvl="0" w:tplc="D6007668">
      <w:start w:val="1"/>
      <w:numFmt w:val="bullet"/>
      <w:lvlText w:val=""/>
      <w:lvlJc w:val="left"/>
      <w:pPr>
        <w:ind w:left="2421" w:hanging="360"/>
      </w:pPr>
      <w:rPr>
        <w:rFonts w:ascii="Wingdings 3" w:hAnsi="Wingdings 3" w:hint="default"/>
        <w:color w:val="auto"/>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11" w15:restartNumberingAfterBreak="0">
    <w:nsid w:val="201A440F"/>
    <w:multiLevelType w:val="hybridMultilevel"/>
    <w:tmpl w:val="FC18C1DC"/>
    <w:lvl w:ilvl="0" w:tplc="02B8985A">
      <w:start w:val="1"/>
      <w:numFmt w:val="bullet"/>
      <w:lvlText w:val=""/>
      <w:lvlJc w:val="left"/>
      <w:pPr>
        <w:ind w:left="720" w:hanging="360"/>
      </w:pPr>
      <w:rPr>
        <w:rFonts w:ascii="Symbol" w:hAnsi="Symbol" w:hint="default"/>
        <w:color w:val="C9282D"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DC7305"/>
    <w:multiLevelType w:val="hybridMultilevel"/>
    <w:tmpl w:val="BE567254"/>
    <w:lvl w:ilvl="0" w:tplc="FFFFFFFF">
      <w:start w:val="3"/>
      <w:numFmt w:val="lowerLetter"/>
      <w:lvlText w:val="%1."/>
      <w:lvlJc w:val="left"/>
      <w:pPr>
        <w:tabs>
          <w:tab w:val="num" w:pos="360"/>
        </w:tabs>
        <w:ind w:left="360" w:hanging="360"/>
      </w:pPr>
      <w:rPr>
        <w:rFonts w:cs="Times New Roman" w:hint="default"/>
      </w:rPr>
    </w:lvl>
    <w:lvl w:ilvl="1" w:tplc="FFFFFFFF">
      <w:start w:val="1"/>
      <w:numFmt w:val="lowerRoman"/>
      <w:lvlText w:val="%2."/>
      <w:lvlJc w:val="righ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3" w15:restartNumberingAfterBreak="0">
    <w:nsid w:val="24A16260"/>
    <w:multiLevelType w:val="hybridMultilevel"/>
    <w:tmpl w:val="9A18FFA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1418BB"/>
    <w:multiLevelType w:val="hybridMultilevel"/>
    <w:tmpl w:val="DB98E7A4"/>
    <w:lvl w:ilvl="0" w:tplc="FFFFFFFF">
      <w:start w:val="1"/>
      <w:numFmt w:val="bullet"/>
      <w:lvlText w:val=""/>
      <w:lvlJc w:val="left"/>
      <w:pPr>
        <w:ind w:left="1898" w:hanging="360"/>
      </w:pPr>
      <w:rPr>
        <w:rFonts w:ascii="Symbol" w:hAnsi="Symbol" w:hint="default"/>
      </w:rPr>
    </w:lvl>
    <w:lvl w:ilvl="1" w:tplc="0C090003" w:tentative="1">
      <w:start w:val="1"/>
      <w:numFmt w:val="bullet"/>
      <w:lvlText w:val="o"/>
      <w:lvlJc w:val="left"/>
      <w:pPr>
        <w:ind w:left="2618" w:hanging="360"/>
      </w:pPr>
      <w:rPr>
        <w:rFonts w:ascii="Courier New" w:hAnsi="Courier New" w:cs="Courier New" w:hint="default"/>
      </w:rPr>
    </w:lvl>
    <w:lvl w:ilvl="2" w:tplc="0C090005" w:tentative="1">
      <w:start w:val="1"/>
      <w:numFmt w:val="bullet"/>
      <w:lvlText w:val=""/>
      <w:lvlJc w:val="left"/>
      <w:pPr>
        <w:ind w:left="3338" w:hanging="360"/>
      </w:pPr>
      <w:rPr>
        <w:rFonts w:ascii="Wingdings" w:hAnsi="Wingdings" w:hint="default"/>
      </w:rPr>
    </w:lvl>
    <w:lvl w:ilvl="3" w:tplc="0C090001" w:tentative="1">
      <w:start w:val="1"/>
      <w:numFmt w:val="bullet"/>
      <w:lvlText w:val=""/>
      <w:lvlJc w:val="left"/>
      <w:pPr>
        <w:ind w:left="4058" w:hanging="360"/>
      </w:pPr>
      <w:rPr>
        <w:rFonts w:ascii="Symbol" w:hAnsi="Symbol" w:hint="default"/>
      </w:rPr>
    </w:lvl>
    <w:lvl w:ilvl="4" w:tplc="0C090003" w:tentative="1">
      <w:start w:val="1"/>
      <w:numFmt w:val="bullet"/>
      <w:lvlText w:val="o"/>
      <w:lvlJc w:val="left"/>
      <w:pPr>
        <w:ind w:left="4778" w:hanging="360"/>
      </w:pPr>
      <w:rPr>
        <w:rFonts w:ascii="Courier New" w:hAnsi="Courier New" w:cs="Courier New" w:hint="default"/>
      </w:rPr>
    </w:lvl>
    <w:lvl w:ilvl="5" w:tplc="0C090005" w:tentative="1">
      <w:start w:val="1"/>
      <w:numFmt w:val="bullet"/>
      <w:lvlText w:val=""/>
      <w:lvlJc w:val="left"/>
      <w:pPr>
        <w:ind w:left="5498" w:hanging="360"/>
      </w:pPr>
      <w:rPr>
        <w:rFonts w:ascii="Wingdings" w:hAnsi="Wingdings" w:hint="default"/>
      </w:rPr>
    </w:lvl>
    <w:lvl w:ilvl="6" w:tplc="0C090001" w:tentative="1">
      <w:start w:val="1"/>
      <w:numFmt w:val="bullet"/>
      <w:lvlText w:val=""/>
      <w:lvlJc w:val="left"/>
      <w:pPr>
        <w:ind w:left="6218" w:hanging="360"/>
      </w:pPr>
      <w:rPr>
        <w:rFonts w:ascii="Symbol" w:hAnsi="Symbol" w:hint="default"/>
      </w:rPr>
    </w:lvl>
    <w:lvl w:ilvl="7" w:tplc="0C090003" w:tentative="1">
      <w:start w:val="1"/>
      <w:numFmt w:val="bullet"/>
      <w:lvlText w:val="o"/>
      <w:lvlJc w:val="left"/>
      <w:pPr>
        <w:ind w:left="6938" w:hanging="360"/>
      </w:pPr>
      <w:rPr>
        <w:rFonts w:ascii="Courier New" w:hAnsi="Courier New" w:cs="Courier New" w:hint="default"/>
      </w:rPr>
    </w:lvl>
    <w:lvl w:ilvl="8" w:tplc="0C090005" w:tentative="1">
      <w:start w:val="1"/>
      <w:numFmt w:val="bullet"/>
      <w:lvlText w:val=""/>
      <w:lvlJc w:val="left"/>
      <w:pPr>
        <w:ind w:left="7658" w:hanging="360"/>
      </w:pPr>
      <w:rPr>
        <w:rFonts w:ascii="Wingdings" w:hAnsi="Wingdings" w:hint="default"/>
      </w:rPr>
    </w:lvl>
  </w:abstractNum>
  <w:abstractNum w:abstractNumId="15" w15:restartNumberingAfterBreak="0">
    <w:nsid w:val="2EDB40D8"/>
    <w:multiLevelType w:val="hybridMultilevel"/>
    <w:tmpl w:val="7FC40A52"/>
    <w:lvl w:ilvl="0" w:tplc="4E94FBBC">
      <w:start w:val="1"/>
      <w:numFmt w:val="bullet"/>
      <w:pStyle w:val="Dot5"/>
      <w:lvlText w:val=""/>
      <w:lvlJc w:val="left"/>
      <w:pPr>
        <w:ind w:left="1287" w:hanging="360"/>
      </w:pPr>
      <w:rPr>
        <w:rFonts w:ascii="Wingdings" w:hAnsi="Wingdings" w:hint="default"/>
        <w:sz w:val="22"/>
        <w:szCs w:val="12"/>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15:restartNumberingAfterBreak="0">
    <w:nsid w:val="3C222F96"/>
    <w:multiLevelType w:val="hybridMultilevel"/>
    <w:tmpl w:val="317478DE"/>
    <w:lvl w:ilvl="0" w:tplc="FFFFFFFF">
      <w:start w:val="1"/>
      <w:numFmt w:val="lowerLetter"/>
      <w:lvlText w:val="%1."/>
      <w:lvlJc w:val="left"/>
      <w:pPr>
        <w:tabs>
          <w:tab w:val="num" w:pos="360"/>
        </w:tabs>
        <w:ind w:left="360" w:hanging="360"/>
      </w:pPr>
      <w:rPr>
        <w:rFonts w:cs="Times New Roman"/>
      </w:rPr>
    </w:lvl>
    <w:lvl w:ilvl="1" w:tplc="FFFFFFFF">
      <w:start w:val="1"/>
      <w:numFmt w:val="lowerRoman"/>
      <w:lvlText w:val="%2."/>
      <w:lvlJc w:val="right"/>
      <w:pPr>
        <w:tabs>
          <w:tab w:val="num" w:pos="1260"/>
        </w:tabs>
        <w:ind w:left="1260" w:hanging="180"/>
      </w:pPr>
      <w:rPr>
        <w:rFonts w:cs="Times New Roman" w:hint="default"/>
      </w:rPr>
    </w:lvl>
    <w:lvl w:ilvl="2" w:tplc="FFFFFFFF">
      <w:start w:val="1"/>
      <w:numFmt w:val="bullet"/>
      <w:lvlText w:val=""/>
      <w:lvlJc w:val="left"/>
      <w:pPr>
        <w:tabs>
          <w:tab w:val="num" w:pos="2340"/>
        </w:tabs>
        <w:ind w:left="2340" w:hanging="360"/>
      </w:pPr>
      <w:rPr>
        <w:rFonts w:ascii="Symbol" w:hAnsi="Symbol" w:hint="default"/>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7" w15:restartNumberingAfterBreak="0">
    <w:nsid w:val="3E267702"/>
    <w:multiLevelType w:val="hybridMultilevel"/>
    <w:tmpl w:val="930E0F02"/>
    <w:lvl w:ilvl="0" w:tplc="CB482EA8">
      <w:start w:val="1"/>
      <w:numFmt w:val="lowerRoman"/>
      <w:lvlText w:val="%1."/>
      <w:lvlJc w:val="right"/>
      <w:pPr>
        <w:tabs>
          <w:tab w:val="num" w:pos="1911"/>
        </w:tabs>
        <w:ind w:left="1911" w:hanging="360"/>
      </w:pPr>
      <w:rPr>
        <w:rFonts w:cs="Times New Roman" w:hint="default"/>
      </w:rPr>
    </w:lvl>
    <w:lvl w:ilvl="1" w:tplc="0C090019" w:tentative="1">
      <w:start w:val="1"/>
      <w:numFmt w:val="lowerLetter"/>
      <w:lvlText w:val="%2."/>
      <w:lvlJc w:val="left"/>
      <w:pPr>
        <w:tabs>
          <w:tab w:val="num" w:pos="2661"/>
        </w:tabs>
        <w:ind w:left="2661" w:hanging="360"/>
      </w:pPr>
      <w:rPr>
        <w:rFonts w:cs="Times New Roman"/>
      </w:rPr>
    </w:lvl>
    <w:lvl w:ilvl="2" w:tplc="0C09001B" w:tentative="1">
      <w:start w:val="1"/>
      <w:numFmt w:val="lowerRoman"/>
      <w:lvlText w:val="%3."/>
      <w:lvlJc w:val="right"/>
      <w:pPr>
        <w:tabs>
          <w:tab w:val="num" w:pos="3381"/>
        </w:tabs>
        <w:ind w:left="3381" w:hanging="180"/>
      </w:pPr>
      <w:rPr>
        <w:rFonts w:cs="Times New Roman"/>
      </w:rPr>
    </w:lvl>
    <w:lvl w:ilvl="3" w:tplc="0C09000F" w:tentative="1">
      <w:start w:val="1"/>
      <w:numFmt w:val="decimal"/>
      <w:lvlText w:val="%4."/>
      <w:lvlJc w:val="left"/>
      <w:pPr>
        <w:tabs>
          <w:tab w:val="num" w:pos="4101"/>
        </w:tabs>
        <w:ind w:left="4101" w:hanging="360"/>
      </w:pPr>
      <w:rPr>
        <w:rFonts w:cs="Times New Roman"/>
      </w:rPr>
    </w:lvl>
    <w:lvl w:ilvl="4" w:tplc="0C090019" w:tentative="1">
      <w:start w:val="1"/>
      <w:numFmt w:val="lowerLetter"/>
      <w:lvlText w:val="%5."/>
      <w:lvlJc w:val="left"/>
      <w:pPr>
        <w:tabs>
          <w:tab w:val="num" w:pos="4821"/>
        </w:tabs>
        <w:ind w:left="4821" w:hanging="360"/>
      </w:pPr>
      <w:rPr>
        <w:rFonts w:cs="Times New Roman"/>
      </w:rPr>
    </w:lvl>
    <w:lvl w:ilvl="5" w:tplc="0C09001B" w:tentative="1">
      <w:start w:val="1"/>
      <w:numFmt w:val="lowerRoman"/>
      <w:lvlText w:val="%6."/>
      <w:lvlJc w:val="right"/>
      <w:pPr>
        <w:tabs>
          <w:tab w:val="num" w:pos="5541"/>
        </w:tabs>
        <w:ind w:left="5541" w:hanging="180"/>
      </w:pPr>
      <w:rPr>
        <w:rFonts w:cs="Times New Roman"/>
      </w:rPr>
    </w:lvl>
    <w:lvl w:ilvl="6" w:tplc="0C09000F" w:tentative="1">
      <w:start w:val="1"/>
      <w:numFmt w:val="decimal"/>
      <w:lvlText w:val="%7."/>
      <w:lvlJc w:val="left"/>
      <w:pPr>
        <w:tabs>
          <w:tab w:val="num" w:pos="6261"/>
        </w:tabs>
        <w:ind w:left="6261" w:hanging="360"/>
      </w:pPr>
      <w:rPr>
        <w:rFonts w:cs="Times New Roman"/>
      </w:rPr>
    </w:lvl>
    <w:lvl w:ilvl="7" w:tplc="0C090019" w:tentative="1">
      <w:start w:val="1"/>
      <w:numFmt w:val="lowerLetter"/>
      <w:lvlText w:val="%8."/>
      <w:lvlJc w:val="left"/>
      <w:pPr>
        <w:tabs>
          <w:tab w:val="num" w:pos="6981"/>
        </w:tabs>
        <w:ind w:left="6981" w:hanging="360"/>
      </w:pPr>
      <w:rPr>
        <w:rFonts w:cs="Times New Roman"/>
      </w:rPr>
    </w:lvl>
    <w:lvl w:ilvl="8" w:tplc="0C09001B" w:tentative="1">
      <w:start w:val="1"/>
      <w:numFmt w:val="lowerRoman"/>
      <w:lvlText w:val="%9."/>
      <w:lvlJc w:val="right"/>
      <w:pPr>
        <w:tabs>
          <w:tab w:val="num" w:pos="7701"/>
        </w:tabs>
        <w:ind w:left="7701" w:hanging="180"/>
      </w:pPr>
      <w:rPr>
        <w:rFonts w:cs="Times New Roman"/>
      </w:rPr>
    </w:lvl>
  </w:abstractNum>
  <w:abstractNum w:abstractNumId="18" w15:restartNumberingAfterBreak="0">
    <w:nsid w:val="44303121"/>
    <w:multiLevelType w:val="hybridMultilevel"/>
    <w:tmpl w:val="075A511C"/>
    <w:lvl w:ilvl="0" w:tplc="FFFFFFFF">
      <w:start w:val="1"/>
      <w:numFmt w:val="lowerLetter"/>
      <w:lvlText w:val="%1."/>
      <w:lvlJc w:val="left"/>
      <w:pPr>
        <w:tabs>
          <w:tab w:val="num" w:pos="360"/>
        </w:tabs>
        <w:ind w:left="360" w:hanging="360"/>
      </w:pPr>
      <w:rPr>
        <w:rFonts w:cs="Times New Roman"/>
      </w:rPr>
    </w:lvl>
    <w:lvl w:ilvl="1" w:tplc="FFFFFFFF">
      <w:start w:val="1"/>
      <w:numFmt w:val="lowerRoman"/>
      <w:lvlText w:val="(%2)"/>
      <w:lvlJc w:val="left"/>
      <w:pPr>
        <w:tabs>
          <w:tab w:val="num" w:pos="1440"/>
        </w:tabs>
        <w:ind w:left="1440" w:hanging="720"/>
      </w:pPr>
      <w:rPr>
        <w:rFonts w:cs="Times New Roman" w:hint="default"/>
        <w:sz w:val="22"/>
      </w:rPr>
    </w:lvl>
    <w:lvl w:ilvl="2" w:tplc="FFFFFFFF">
      <w:start w:val="1"/>
      <w:numFmt w:val="lowerLetter"/>
      <w:lvlText w:val="(%3)"/>
      <w:lvlJc w:val="left"/>
      <w:pPr>
        <w:tabs>
          <w:tab w:val="num" w:pos="1980"/>
        </w:tabs>
        <w:ind w:left="1980" w:hanging="360"/>
      </w:pPr>
      <w:rPr>
        <w:rFonts w:cs="Times New Roman" w:hint="default"/>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9" w15:restartNumberingAfterBreak="0">
    <w:nsid w:val="45C842D9"/>
    <w:multiLevelType w:val="hybridMultilevel"/>
    <w:tmpl w:val="1896711E"/>
    <w:lvl w:ilvl="0" w:tplc="28861F28">
      <w:start w:val="1"/>
      <w:numFmt w:val="bullet"/>
      <w:pStyle w:val="Arrow25"/>
      <w:lvlText w:val=""/>
      <w:lvlJc w:val="left"/>
      <w:pPr>
        <w:ind w:left="720" w:hanging="360"/>
      </w:pPr>
      <w:rPr>
        <w:rFonts w:ascii="Wingdings 3" w:hAnsi="Wingdings 3"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D66D67"/>
    <w:multiLevelType w:val="hybridMultilevel"/>
    <w:tmpl w:val="295E7CEC"/>
    <w:lvl w:ilvl="0" w:tplc="D9263FEE">
      <w:start w:val="1"/>
      <w:numFmt w:val="bullet"/>
      <w:pStyle w:val="Dot1cm"/>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 w15:restartNumberingAfterBreak="0">
    <w:nsid w:val="49F63562"/>
    <w:multiLevelType w:val="hybridMultilevel"/>
    <w:tmpl w:val="47F4BC96"/>
    <w:lvl w:ilvl="0" w:tplc="6D8E5716">
      <w:start w:val="1"/>
      <w:numFmt w:val="bullet"/>
      <w:lvlText w:val=""/>
      <w:lvlJc w:val="left"/>
      <w:pPr>
        <w:ind w:left="720" w:hanging="360"/>
      </w:pPr>
      <w:rPr>
        <w:rFonts w:ascii="Wingdings" w:hAnsi="Wingdings" w:hint="default"/>
        <w:sz w:val="2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F672F0"/>
    <w:multiLevelType w:val="hybridMultilevel"/>
    <w:tmpl w:val="16E47690"/>
    <w:lvl w:ilvl="0" w:tplc="0C0A5D5E">
      <w:start w:val="1"/>
      <w:numFmt w:val="bullet"/>
      <w:pStyle w:val="Dash15"/>
      <w:lvlText w:val="-"/>
      <w:lvlJc w:val="left"/>
      <w:pPr>
        <w:ind w:left="1854" w:hanging="360"/>
      </w:pPr>
      <w:rPr>
        <w:rFonts w:ascii="Arial" w:hAnsi="Arial" w:hint="default"/>
        <w:b/>
        <w:i w:val="0"/>
        <w:color w:val="auto"/>
        <w:sz w:val="20"/>
        <w:szCs w:val="16"/>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3" w15:restartNumberingAfterBreak="0">
    <w:nsid w:val="4C965C02"/>
    <w:multiLevelType w:val="hybridMultilevel"/>
    <w:tmpl w:val="99803F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3DF63E0"/>
    <w:multiLevelType w:val="hybridMultilevel"/>
    <w:tmpl w:val="36CC848E"/>
    <w:lvl w:ilvl="0" w:tplc="D4FA3648">
      <w:start w:val="1"/>
      <w:numFmt w:val="bullet"/>
      <w:pStyle w:val="Dash2"/>
      <w:lvlText w:val=""/>
      <w:lvlJc w:val="left"/>
      <w:pPr>
        <w:ind w:left="1800" w:hanging="360"/>
      </w:pPr>
      <w:rPr>
        <w:rFonts w:ascii="Symbol" w:hAnsi="Symbol" w:hint="default"/>
        <w:sz w:val="12"/>
        <w:szCs w:val="12"/>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5" w15:restartNumberingAfterBreak="0">
    <w:nsid w:val="553E6B92"/>
    <w:multiLevelType w:val="hybridMultilevel"/>
    <w:tmpl w:val="23C24268"/>
    <w:lvl w:ilvl="0" w:tplc="CEA407A8">
      <w:start w:val="1"/>
      <w:numFmt w:val="decimal"/>
      <w:lvlText w:val="%1."/>
      <w:lvlJc w:val="left"/>
      <w:pPr>
        <w:ind w:left="720" w:hanging="360"/>
      </w:pPr>
      <w:rPr>
        <w:rFonts w:ascii="Arial" w:hAnsi="Arial" w:hint="default"/>
        <w:b w:val="0"/>
        <w:i w:val="0"/>
        <w:caps w:val="0"/>
        <w:strike w:val="0"/>
        <w:dstrike w:val="0"/>
        <w:vanish w:val="0"/>
        <w:color w:val="000000"/>
        <w:sz w:val="22"/>
        <w:szCs w:val="24"/>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9DF7E07"/>
    <w:multiLevelType w:val="hybridMultilevel"/>
    <w:tmpl w:val="77DEF648"/>
    <w:lvl w:ilvl="0" w:tplc="66764B92">
      <w:start w:val="1"/>
      <w:numFmt w:val="bullet"/>
      <w:lvlText w:val="-"/>
      <w:lvlJc w:val="left"/>
      <w:pPr>
        <w:ind w:left="408" w:hanging="360"/>
      </w:pPr>
      <w:rPr>
        <w:rFonts w:ascii="Calibri" w:eastAsiaTheme="minorHAnsi" w:hAnsi="Calibri" w:cs="Calibri" w:hint="default"/>
      </w:rPr>
    </w:lvl>
    <w:lvl w:ilvl="1" w:tplc="0C090003" w:tentative="1">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27" w15:restartNumberingAfterBreak="0">
    <w:nsid w:val="5A5A66EF"/>
    <w:multiLevelType w:val="hybridMultilevel"/>
    <w:tmpl w:val="3876678E"/>
    <w:lvl w:ilvl="0" w:tplc="FFFFFFFF">
      <w:start w:val="1"/>
      <w:numFmt w:val="lowerLetter"/>
      <w:lvlText w:val="%1."/>
      <w:lvlJc w:val="left"/>
      <w:pPr>
        <w:tabs>
          <w:tab w:val="num" w:pos="360"/>
        </w:tabs>
        <w:ind w:left="360" w:hanging="360"/>
      </w:pPr>
      <w:rPr>
        <w:rFonts w:cs="Times New Roman"/>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8" w15:restartNumberingAfterBreak="0">
    <w:nsid w:val="5B5D483E"/>
    <w:multiLevelType w:val="hybridMultilevel"/>
    <w:tmpl w:val="9A18FFA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F61675F"/>
    <w:multiLevelType w:val="hybridMultilevel"/>
    <w:tmpl w:val="EC26F7AE"/>
    <w:lvl w:ilvl="0" w:tplc="FFFFFFFF">
      <w:start w:val="1"/>
      <w:numFmt w:val="lowerLetter"/>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0" w15:restartNumberingAfterBreak="0">
    <w:nsid w:val="639E77B7"/>
    <w:multiLevelType w:val="hybridMultilevel"/>
    <w:tmpl w:val="EC9CA316"/>
    <w:lvl w:ilvl="0" w:tplc="6D8E5716">
      <w:start w:val="1"/>
      <w:numFmt w:val="bullet"/>
      <w:lvlText w:val=""/>
      <w:lvlJc w:val="left"/>
      <w:pPr>
        <w:ind w:left="720" w:hanging="360"/>
      </w:pPr>
      <w:rPr>
        <w:rFonts w:ascii="Wingdings" w:hAnsi="Wingdings" w:hint="default"/>
        <w:sz w:val="2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5AD62B9"/>
    <w:multiLevelType w:val="hybridMultilevel"/>
    <w:tmpl w:val="29E480A4"/>
    <w:lvl w:ilvl="0" w:tplc="6D8E5716">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7962353"/>
    <w:multiLevelType w:val="hybridMultilevel"/>
    <w:tmpl w:val="C12669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7C53CBF"/>
    <w:multiLevelType w:val="hybridMultilevel"/>
    <w:tmpl w:val="A55E7A3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D4836E2"/>
    <w:multiLevelType w:val="hybridMultilevel"/>
    <w:tmpl w:val="90BAA8E0"/>
    <w:lvl w:ilvl="0" w:tplc="930A69F0">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1DC5247"/>
    <w:multiLevelType w:val="hybridMultilevel"/>
    <w:tmpl w:val="48AA1F16"/>
    <w:lvl w:ilvl="0" w:tplc="930A69F0">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3FD0F71"/>
    <w:multiLevelType w:val="hybridMultilevel"/>
    <w:tmpl w:val="35463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5AE6772"/>
    <w:multiLevelType w:val="hybridMultilevel"/>
    <w:tmpl w:val="BE72AD84"/>
    <w:lvl w:ilvl="0" w:tplc="FFFFFFFF">
      <w:start w:val="1"/>
      <w:numFmt w:val="lowerRoman"/>
      <w:pStyle w:val="Dash3"/>
      <w:lvlText w:val="%1."/>
      <w:lvlJc w:val="right"/>
      <w:pPr>
        <w:tabs>
          <w:tab w:val="num" w:pos="1980"/>
        </w:tabs>
        <w:ind w:left="1980" w:hanging="360"/>
      </w:pPr>
      <w:rPr>
        <w:rFonts w:cs="Times New Roman"/>
      </w:rPr>
    </w:lvl>
    <w:lvl w:ilvl="1" w:tplc="FFFFFFFF" w:tentative="1">
      <w:start w:val="1"/>
      <w:numFmt w:val="lowerLetter"/>
      <w:lvlText w:val="%2."/>
      <w:lvlJc w:val="left"/>
      <w:pPr>
        <w:tabs>
          <w:tab w:val="num" w:pos="2493"/>
        </w:tabs>
        <w:ind w:left="2493" w:hanging="360"/>
      </w:pPr>
      <w:rPr>
        <w:rFonts w:cs="Times New Roman"/>
      </w:rPr>
    </w:lvl>
    <w:lvl w:ilvl="2" w:tplc="FFFFFFFF" w:tentative="1">
      <w:start w:val="1"/>
      <w:numFmt w:val="lowerRoman"/>
      <w:lvlText w:val="%3."/>
      <w:lvlJc w:val="right"/>
      <w:pPr>
        <w:tabs>
          <w:tab w:val="num" w:pos="3213"/>
        </w:tabs>
        <w:ind w:left="3213" w:hanging="180"/>
      </w:pPr>
      <w:rPr>
        <w:rFonts w:cs="Times New Roman"/>
      </w:rPr>
    </w:lvl>
    <w:lvl w:ilvl="3" w:tplc="FFFFFFFF" w:tentative="1">
      <w:start w:val="1"/>
      <w:numFmt w:val="decimal"/>
      <w:lvlText w:val="%4."/>
      <w:lvlJc w:val="left"/>
      <w:pPr>
        <w:tabs>
          <w:tab w:val="num" w:pos="3933"/>
        </w:tabs>
        <w:ind w:left="3933" w:hanging="360"/>
      </w:pPr>
      <w:rPr>
        <w:rFonts w:cs="Times New Roman"/>
      </w:rPr>
    </w:lvl>
    <w:lvl w:ilvl="4" w:tplc="FFFFFFFF" w:tentative="1">
      <w:start w:val="1"/>
      <w:numFmt w:val="lowerLetter"/>
      <w:lvlText w:val="%5."/>
      <w:lvlJc w:val="left"/>
      <w:pPr>
        <w:tabs>
          <w:tab w:val="num" w:pos="4653"/>
        </w:tabs>
        <w:ind w:left="4653" w:hanging="360"/>
      </w:pPr>
      <w:rPr>
        <w:rFonts w:cs="Times New Roman"/>
      </w:rPr>
    </w:lvl>
    <w:lvl w:ilvl="5" w:tplc="FFFFFFFF" w:tentative="1">
      <w:start w:val="1"/>
      <w:numFmt w:val="lowerRoman"/>
      <w:lvlText w:val="%6."/>
      <w:lvlJc w:val="right"/>
      <w:pPr>
        <w:tabs>
          <w:tab w:val="num" w:pos="5373"/>
        </w:tabs>
        <w:ind w:left="5373" w:hanging="180"/>
      </w:pPr>
      <w:rPr>
        <w:rFonts w:cs="Times New Roman"/>
      </w:rPr>
    </w:lvl>
    <w:lvl w:ilvl="6" w:tplc="FFFFFFFF" w:tentative="1">
      <w:start w:val="1"/>
      <w:numFmt w:val="decimal"/>
      <w:lvlText w:val="%7."/>
      <w:lvlJc w:val="left"/>
      <w:pPr>
        <w:tabs>
          <w:tab w:val="num" w:pos="6093"/>
        </w:tabs>
        <w:ind w:left="6093" w:hanging="360"/>
      </w:pPr>
      <w:rPr>
        <w:rFonts w:cs="Times New Roman"/>
      </w:rPr>
    </w:lvl>
    <w:lvl w:ilvl="7" w:tplc="FFFFFFFF" w:tentative="1">
      <w:start w:val="1"/>
      <w:numFmt w:val="lowerLetter"/>
      <w:lvlText w:val="%8."/>
      <w:lvlJc w:val="left"/>
      <w:pPr>
        <w:tabs>
          <w:tab w:val="num" w:pos="6813"/>
        </w:tabs>
        <w:ind w:left="6813" w:hanging="360"/>
      </w:pPr>
      <w:rPr>
        <w:rFonts w:cs="Times New Roman"/>
      </w:rPr>
    </w:lvl>
    <w:lvl w:ilvl="8" w:tplc="FFFFFFFF" w:tentative="1">
      <w:start w:val="1"/>
      <w:numFmt w:val="lowerRoman"/>
      <w:lvlText w:val="%9."/>
      <w:lvlJc w:val="right"/>
      <w:pPr>
        <w:tabs>
          <w:tab w:val="num" w:pos="7533"/>
        </w:tabs>
        <w:ind w:left="7533" w:hanging="180"/>
      </w:pPr>
      <w:rPr>
        <w:rFonts w:cs="Times New Roman"/>
      </w:rPr>
    </w:lvl>
  </w:abstractNum>
  <w:abstractNum w:abstractNumId="38" w15:restartNumberingAfterBreak="0">
    <w:nsid w:val="79A44D72"/>
    <w:multiLevelType w:val="hybridMultilevel"/>
    <w:tmpl w:val="660C32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AAF5413"/>
    <w:multiLevelType w:val="hybridMultilevel"/>
    <w:tmpl w:val="4F225D9E"/>
    <w:lvl w:ilvl="0" w:tplc="A9A48366">
      <w:start w:val="1"/>
      <w:numFmt w:val="decimal"/>
      <w:lvlText w:val="%1.)"/>
      <w:lvlJc w:val="left"/>
      <w:pPr>
        <w:ind w:left="408" w:hanging="360"/>
      </w:pPr>
      <w:rPr>
        <w:rFonts w:hint="default"/>
      </w:rPr>
    </w:lvl>
    <w:lvl w:ilvl="1" w:tplc="0C090003">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40" w15:restartNumberingAfterBreak="0">
    <w:nsid w:val="7D1A1DB6"/>
    <w:multiLevelType w:val="hybridMultilevel"/>
    <w:tmpl w:val="2084E93C"/>
    <w:lvl w:ilvl="0" w:tplc="4398AA30">
      <w:start w:val="1"/>
      <w:numFmt w:val="bullet"/>
      <w:lvlText w:val=""/>
      <w:lvlJc w:val="left"/>
      <w:pPr>
        <w:ind w:left="720" w:hanging="360"/>
      </w:pPr>
      <w:rPr>
        <w:rFonts w:ascii="Symbol" w:hAnsi="Symbol" w:hint="default"/>
        <w:color w:val="auto"/>
      </w:rPr>
    </w:lvl>
    <w:lvl w:ilvl="1" w:tplc="99AA896A">
      <w:start w:val="1"/>
      <w:numFmt w:val="bullet"/>
      <w:lvlText w:val=""/>
      <w:lvlJc w:val="left"/>
      <w:pPr>
        <w:ind w:left="1440" w:hanging="360"/>
      </w:pPr>
      <w:rPr>
        <w:rFonts w:ascii="Symbol" w:hAnsi="Symbol" w:hint="default"/>
        <w:color w:val="auto"/>
      </w:rPr>
    </w:lvl>
    <w:lvl w:ilvl="2" w:tplc="4398AA30">
      <w:start w:val="1"/>
      <w:numFmt w:val="bullet"/>
      <w:lvlText w:val=""/>
      <w:lvlJc w:val="left"/>
      <w:pPr>
        <w:ind w:left="2160" w:hanging="360"/>
      </w:pPr>
      <w:rPr>
        <w:rFonts w:ascii="Symbol" w:hAnsi="Symbol" w:hint="default"/>
        <w:color w:val="auto"/>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E717B11"/>
    <w:multiLevelType w:val="hybridMultilevel"/>
    <w:tmpl w:val="FACC1066"/>
    <w:lvl w:ilvl="0" w:tplc="6D8E5716">
      <w:start w:val="1"/>
      <w:numFmt w:val="bullet"/>
      <w:lvlText w:val=""/>
      <w:lvlJc w:val="left"/>
      <w:pPr>
        <w:ind w:left="720" w:hanging="360"/>
      </w:pPr>
      <w:rPr>
        <w:rFonts w:ascii="Wingdings" w:hAnsi="Wingdings" w:hint="default"/>
        <w:b/>
        <w:i w:val="0"/>
        <w:color w:val="auto"/>
        <w:sz w:val="2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2"/>
  </w:num>
  <w:num w:numId="2">
    <w:abstractNumId w:val="13"/>
  </w:num>
  <w:num w:numId="3">
    <w:abstractNumId w:val="40"/>
  </w:num>
  <w:num w:numId="4">
    <w:abstractNumId w:val="28"/>
  </w:num>
  <w:num w:numId="5">
    <w:abstractNumId w:val="0"/>
  </w:num>
  <w:num w:numId="6">
    <w:abstractNumId w:val="38"/>
  </w:num>
  <w:num w:numId="7">
    <w:abstractNumId w:val="23"/>
  </w:num>
  <w:num w:numId="8">
    <w:abstractNumId w:val="4"/>
  </w:num>
  <w:num w:numId="9">
    <w:abstractNumId w:val="11"/>
  </w:num>
  <w:num w:numId="10">
    <w:abstractNumId w:val="39"/>
  </w:num>
  <w:num w:numId="11">
    <w:abstractNumId w:val="7"/>
  </w:num>
  <w:num w:numId="12">
    <w:abstractNumId w:val="26"/>
  </w:num>
  <w:num w:numId="13">
    <w:abstractNumId w:val="36"/>
  </w:num>
  <w:num w:numId="14">
    <w:abstractNumId w:val="31"/>
  </w:num>
  <w:num w:numId="15">
    <w:abstractNumId w:val="20"/>
  </w:num>
  <w:num w:numId="16">
    <w:abstractNumId w:val="24"/>
  </w:num>
  <w:num w:numId="17">
    <w:abstractNumId w:val="16"/>
  </w:num>
  <w:num w:numId="18">
    <w:abstractNumId w:val="18"/>
  </w:num>
  <w:num w:numId="19">
    <w:abstractNumId w:val="12"/>
  </w:num>
  <w:num w:numId="20">
    <w:abstractNumId w:val="37"/>
  </w:num>
  <w:num w:numId="21">
    <w:abstractNumId w:val="1"/>
  </w:num>
  <w:num w:numId="22">
    <w:abstractNumId w:val="29"/>
  </w:num>
  <w:num w:numId="23">
    <w:abstractNumId w:val="17"/>
  </w:num>
  <w:num w:numId="24">
    <w:abstractNumId w:val="27"/>
  </w:num>
  <w:num w:numId="25">
    <w:abstractNumId w:val="6"/>
  </w:num>
  <w:num w:numId="26">
    <w:abstractNumId w:val="3"/>
  </w:num>
  <w:num w:numId="27">
    <w:abstractNumId w:val="30"/>
  </w:num>
  <w:num w:numId="28">
    <w:abstractNumId w:val="15"/>
  </w:num>
  <w:num w:numId="29">
    <w:abstractNumId w:val="22"/>
  </w:num>
  <w:num w:numId="30">
    <w:abstractNumId w:val="10"/>
  </w:num>
  <w:num w:numId="31">
    <w:abstractNumId w:val="19"/>
  </w:num>
  <w:num w:numId="32">
    <w:abstractNumId w:val="8"/>
  </w:num>
  <w:num w:numId="33">
    <w:abstractNumId w:val="14"/>
  </w:num>
  <w:num w:numId="34">
    <w:abstractNumId w:val="34"/>
  </w:num>
  <w:num w:numId="35">
    <w:abstractNumId w:val="25"/>
  </w:num>
  <w:num w:numId="36">
    <w:abstractNumId w:val="2"/>
  </w:num>
  <w:num w:numId="37">
    <w:abstractNumId w:val="9"/>
  </w:num>
  <w:num w:numId="38">
    <w:abstractNumId w:val="33"/>
  </w:num>
  <w:num w:numId="39">
    <w:abstractNumId w:val="5"/>
  </w:num>
  <w:num w:numId="40">
    <w:abstractNumId w:val="41"/>
  </w:num>
  <w:num w:numId="41">
    <w:abstractNumId w:val="21"/>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E22"/>
    <w:rsid w:val="00043DBA"/>
    <w:rsid w:val="00050A5A"/>
    <w:rsid w:val="00071204"/>
    <w:rsid w:val="00097E22"/>
    <w:rsid w:val="000A5AFF"/>
    <w:rsid w:val="000B2329"/>
    <w:rsid w:val="000C3E40"/>
    <w:rsid w:val="000E2A84"/>
    <w:rsid w:val="00104EED"/>
    <w:rsid w:val="00155136"/>
    <w:rsid w:val="001579B6"/>
    <w:rsid w:val="00163A6F"/>
    <w:rsid w:val="0018380F"/>
    <w:rsid w:val="001901E1"/>
    <w:rsid w:val="00190C51"/>
    <w:rsid w:val="00195213"/>
    <w:rsid w:val="001A6850"/>
    <w:rsid w:val="001B25C1"/>
    <w:rsid w:val="001E0507"/>
    <w:rsid w:val="001F30BA"/>
    <w:rsid w:val="002001F1"/>
    <w:rsid w:val="002217BA"/>
    <w:rsid w:val="00230112"/>
    <w:rsid w:val="00256ACF"/>
    <w:rsid w:val="00264F9E"/>
    <w:rsid w:val="002804F0"/>
    <w:rsid w:val="002B024D"/>
    <w:rsid w:val="002B0AF3"/>
    <w:rsid w:val="002C646D"/>
    <w:rsid w:val="002D0FA4"/>
    <w:rsid w:val="0030127F"/>
    <w:rsid w:val="003170F6"/>
    <w:rsid w:val="0032711B"/>
    <w:rsid w:val="003436B9"/>
    <w:rsid w:val="00347132"/>
    <w:rsid w:val="00351AE4"/>
    <w:rsid w:val="003552F9"/>
    <w:rsid w:val="00355F96"/>
    <w:rsid w:val="003762D9"/>
    <w:rsid w:val="00377766"/>
    <w:rsid w:val="00393E82"/>
    <w:rsid w:val="003A766A"/>
    <w:rsid w:val="003C4879"/>
    <w:rsid w:val="003F074E"/>
    <w:rsid w:val="003F3F48"/>
    <w:rsid w:val="004028A9"/>
    <w:rsid w:val="00412D89"/>
    <w:rsid w:val="00430C19"/>
    <w:rsid w:val="00437643"/>
    <w:rsid w:val="0044418A"/>
    <w:rsid w:val="004639F3"/>
    <w:rsid w:val="00475595"/>
    <w:rsid w:val="00484A51"/>
    <w:rsid w:val="004C231B"/>
    <w:rsid w:val="004D0092"/>
    <w:rsid w:val="004D5724"/>
    <w:rsid w:val="004F0CAC"/>
    <w:rsid w:val="005072C9"/>
    <w:rsid w:val="00526025"/>
    <w:rsid w:val="00544AB0"/>
    <w:rsid w:val="0055724A"/>
    <w:rsid w:val="0056504F"/>
    <w:rsid w:val="00573F3A"/>
    <w:rsid w:val="005A0E6F"/>
    <w:rsid w:val="005A6B4E"/>
    <w:rsid w:val="005B14B5"/>
    <w:rsid w:val="005B27E4"/>
    <w:rsid w:val="005C000C"/>
    <w:rsid w:val="005D2F2D"/>
    <w:rsid w:val="005E3338"/>
    <w:rsid w:val="0060033F"/>
    <w:rsid w:val="006051A6"/>
    <w:rsid w:val="00605FE7"/>
    <w:rsid w:val="00623726"/>
    <w:rsid w:val="006239DC"/>
    <w:rsid w:val="0063036C"/>
    <w:rsid w:val="00647359"/>
    <w:rsid w:val="00652456"/>
    <w:rsid w:val="00661588"/>
    <w:rsid w:val="00666997"/>
    <w:rsid w:val="006B484C"/>
    <w:rsid w:val="006B4DB0"/>
    <w:rsid w:val="006C46B6"/>
    <w:rsid w:val="006E4E84"/>
    <w:rsid w:val="00730D0E"/>
    <w:rsid w:val="007316CD"/>
    <w:rsid w:val="0073210A"/>
    <w:rsid w:val="007342E1"/>
    <w:rsid w:val="00737621"/>
    <w:rsid w:val="0074053E"/>
    <w:rsid w:val="007516AB"/>
    <w:rsid w:val="00757BF5"/>
    <w:rsid w:val="00766CF8"/>
    <w:rsid w:val="00767401"/>
    <w:rsid w:val="0078020D"/>
    <w:rsid w:val="00794EF7"/>
    <w:rsid w:val="007E0155"/>
    <w:rsid w:val="007E3B3A"/>
    <w:rsid w:val="007E5337"/>
    <w:rsid w:val="008026B7"/>
    <w:rsid w:val="008044D8"/>
    <w:rsid w:val="00842097"/>
    <w:rsid w:val="00844065"/>
    <w:rsid w:val="008667CA"/>
    <w:rsid w:val="00885208"/>
    <w:rsid w:val="00893D22"/>
    <w:rsid w:val="008D6292"/>
    <w:rsid w:val="008E7724"/>
    <w:rsid w:val="008F2174"/>
    <w:rsid w:val="009032E3"/>
    <w:rsid w:val="0090650C"/>
    <w:rsid w:val="009311B7"/>
    <w:rsid w:val="009334DB"/>
    <w:rsid w:val="00936D02"/>
    <w:rsid w:val="00936E25"/>
    <w:rsid w:val="0096285F"/>
    <w:rsid w:val="009743D5"/>
    <w:rsid w:val="00984491"/>
    <w:rsid w:val="00994A5A"/>
    <w:rsid w:val="009B5C30"/>
    <w:rsid w:val="009B6DB3"/>
    <w:rsid w:val="009F0976"/>
    <w:rsid w:val="00A01E81"/>
    <w:rsid w:val="00A1015E"/>
    <w:rsid w:val="00A403D2"/>
    <w:rsid w:val="00A47B18"/>
    <w:rsid w:val="00A553AD"/>
    <w:rsid w:val="00A67F52"/>
    <w:rsid w:val="00A94937"/>
    <w:rsid w:val="00AA18CE"/>
    <w:rsid w:val="00AD2539"/>
    <w:rsid w:val="00AD4792"/>
    <w:rsid w:val="00AF73EF"/>
    <w:rsid w:val="00B15393"/>
    <w:rsid w:val="00B15DF3"/>
    <w:rsid w:val="00B23F82"/>
    <w:rsid w:val="00B423E5"/>
    <w:rsid w:val="00B56AA6"/>
    <w:rsid w:val="00B61CE1"/>
    <w:rsid w:val="00B63257"/>
    <w:rsid w:val="00B64754"/>
    <w:rsid w:val="00BA2CDF"/>
    <w:rsid w:val="00BC6B3D"/>
    <w:rsid w:val="00BD7630"/>
    <w:rsid w:val="00C041E2"/>
    <w:rsid w:val="00C173C9"/>
    <w:rsid w:val="00C2344C"/>
    <w:rsid w:val="00C27D8E"/>
    <w:rsid w:val="00C41592"/>
    <w:rsid w:val="00C41D2E"/>
    <w:rsid w:val="00C43EBF"/>
    <w:rsid w:val="00C4624A"/>
    <w:rsid w:val="00C667E4"/>
    <w:rsid w:val="00C87406"/>
    <w:rsid w:val="00C917D4"/>
    <w:rsid w:val="00CA450C"/>
    <w:rsid w:val="00CB0CE5"/>
    <w:rsid w:val="00CE0028"/>
    <w:rsid w:val="00CF1180"/>
    <w:rsid w:val="00CF223A"/>
    <w:rsid w:val="00CF3084"/>
    <w:rsid w:val="00D1503E"/>
    <w:rsid w:val="00D15E04"/>
    <w:rsid w:val="00D20390"/>
    <w:rsid w:val="00D20FE9"/>
    <w:rsid w:val="00D26045"/>
    <w:rsid w:val="00D3460F"/>
    <w:rsid w:val="00D3663A"/>
    <w:rsid w:val="00D61B91"/>
    <w:rsid w:val="00D637A4"/>
    <w:rsid w:val="00D87B1A"/>
    <w:rsid w:val="00D95E9E"/>
    <w:rsid w:val="00D977E0"/>
    <w:rsid w:val="00DA3173"/>
    <w:rsid w:val="00DB0472"/>
    <w:rsid w:val="00DC23EA"/>
    <w:rsid w:val="00DC62C4"/>
    <w:rsid w:val="00DC79E7"/>
    <w:rsid w:val="00DF173B"/>
    <w:rsid w:val="00DF1863"/>
    <w:rsid w:val="00E1303A"/>
    <w:rsid w:val="00E31227"/>
    <w:rsid w:val="00E62602"/>
    <w:rsid w:val="00E647A9"/>
    <w:rsid w:val="00E72840"/>
    <w:rsid w:val="00EA4413"/>
    <w:rsid w:val="00EB1F0E"/>
    <w:rsid w:val="00EB47CC"/>
    <w:rsid w:val="00ED131E"/>
    <w:rsid w:val="00ED3709"/>
    <w:rsid w:val="00EE3997"/>
    <w:rsid w:val="00EE560C"/>
    <w:rsid w:val="00EF3C91"/>
    <w:rsid w:val="00F03A30"/>
    <w:rsid w:val="00F03B84"/>
    <w:rsid w:val="00F0577E"/>
    <w:rsid w:val="00F138B3"/>
    <w:rsid w:val="00F13933"/>
    <w:rsid w:val="00F23A3A"/>
    <w:rsid w:val="00F249D2"/>
    <w:rsid w:val="00F27978"/>
    <w:rsid w:val="00F44530"/>
    <w:rsid w:val="00F462C1"/>
    <w:rsid w:val="00F6321C"/>
    <w:rsid w:val="00F63D1A"/>
    <w:rsid w:val="00F64A05"/>
    <w:rsid w:val="00F764BC"/>
    <w:rsid w:val="00F80454"/>
    <w:rsid w:val="00F91601"/>
    <w:rsid w:val="00FB32AD"/>
    <w:rsid w:val="00FB77E9"/>
    <w:rsid w:val="00FE43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7C1CF5"/>
  <w15:docId w15:val="{6A561B9A-5648-415A-90AC-1CD0A78EA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3D22"/>
    <w:pPr>
      <w:jc w:val="both"/>
    </w:pPr>
  </w:style>
  <w:style w:type="paragraph" w:styleId="Heading1">
    <w:name w:val="heading 1"/>
    <w:basedOn w:val="Normal"/>
    <w:next w:val="Normal"/>
    <w:link w:val="Heading1Char"/>
    <w:uiPriority w:val="9"/>
    <w:qFormat/>
    <w:rsid w:val="00484A51"/>
    <w:pPr>
      <w:keepNext/>
      <w:keepLines/>
      <w:pBdr>
        <w:bottom w:val="single" w:sz="12" w:space="1" w:color="808080" w:themeColor="background1" w:themeShade="80"/>
      </w:pBdr>
      <w:spacing w:before="480" w:after="360"/>
      <w:outlineLvl w:val="0"/>
    </w:pPr>
    <w:rPr>
      <w:rFonts w:eastAsiaTheme="majorEastAsia" w:cstheme="majorBidi"/>
      <w:bCs/>
      <w:color w:val="C9282D" w:themeColor="accent2"/>
      <w:sz w:val="40"/>
      <w:szCs w:val="28"/>
    </w:rPr>
  </w:style>
  <w:style w:type="paragraph" w:styleId="Heading2">
    <w:name w:val="heading 2"/>
    <w:basedOn w:val="Normal"/>
    <w:next w:val="Normal"/>
    <w:link w:val="Heading2Char"/>
    <w:uiPriority w:val="9"/>
    <w:unhideWhenUsed/>
    <w:qFormat/>
    <w:rsid w:val="00F03A30"/>
    <w:pPr>
      <w:keepNext/>
      <w:keepLines/>
      <w:spacing w:before="360" w:after="240"/>
      <w:outlineLvl w:val="1"/>
    </w:pPr>
    <w:rPr>
      <w:rFonts w:eastAsiaTheme="majorEastAsia" w:cstheme="majorBidi"/>
      <w:b/>
      <w:bCs/>
      <w:color w:val="545E60" w:themeColor="accent1" w:themeShade="BF"/>
      <w:sz w:val="32"/>
      <w:szCs w:val="26"/>
    </w:rPr>
  </w:style>
  <w:style w:type="paragraph" w:styleId="Heading3">
    <w:name w:val="heading 3"/>
    <w:basedOn w:val="Normal"/>
    <w:next w:val="Normal"/>
    <w:link w:val="Heading3Char"/>
    <w:uiPriority w:val="9"/>
    <w:unhideWhenUsed/>
    <w:qFormat/>
    <w:rsid w:val="00F03A30"/>
    <w:pPr>
      <w:keepNext/>
      <w:keepLines/>
      <w:spacing w:before="200" w:after="120"/>
      <w:outlineLvl w:val="2"/>
    </w:pPr>
    <w:rPr>
      <w:rFonts w:eastAsiaTheme="majorEastAsia" w:cstheme="majorBidi"/>
      <w:b/>
      <w:bCs/>
      <w:color w:val="545E60" w:themeColor="accent1" w:themeShade="BF"/>
      <w:sz w:val="28"/>
    </w:rPr>
  </w:style>
  <w:style w:type="paragraph" w:styleId="Heading4">
    <w:name w:val="heading 4"/>
    <w:basedOn w:val="Normal"/>
    <w:next w:val="Normal"/>
    <w:link w:val="Heading4Char"/>
    <w:uiPriority w:val="9"/>
    <w:unhideWhenUsed/>
    <w:qFormat/>
    <w:rsid w:val="00B56AA6"/>
    <w:pPr>
      <w:keepNext/>
      <w:keepLines/>
      <w:spacing w:before="200" w:after="0"/>
      <w:ind w:left="567"/>
      <w:outlineLvl w:val="3"/>
    </w:pPr>
    <w:rPr>
      <w:rFonts w:eastAsiaTheme="majorEastAsia" w:cstheme="majorBidi"/>
      <w:b/>
      <w:bCs/>
      <w:i/>
      <w:iCs/>
      <w:color w:val="545E60" w:themeColor="accent1" w:themeShade="BF"/>
      <w:sz w:val="24"/>
    </w:rPr>
  </w:style>
  <w:style w:type="paragraph" w:styleId="Heading5">
    <w:name w:val="heading 5"/>
    <w:basedOn w:val="Normal"/>
    <w:next w:val="Normal"/>
    <w:link w:val="Heading5Char"/>
    <w:uiPriority w:val="9"/>
    <w:semiHidden/>
    <w:unhideWhenUsed/>
    <w:rsid w:val="00F03A30"/>
    <w:pPr>
      <w:keepNext/>
      <w:keepLines/>
      <w:spacing w:before="200" w:after="0"/>
      <w:outlineLvl w:val="4"/>
    </w:pPr>
    <w:rPr>
      <w:rFonts w:eastAsiaTheme="majorEastAsia" w:cstheme="majorBidi"/>
      <w:color w:val="383F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4A51"/>
    <w:rPr>
      <w:rFonts w:eastAsiaTheme="majorEastAsia" w:cstheme="majorBidi"/>
      <w:bCs/>
      <w:color w:val="C9282D" w:themeColor="accent2"/>
      <w:sz w:val="40"/>
      <w:szCs w:val="28"/>
    </w:rPr>
  </w:style>
  <w:style w:type="character" w:customStyle="1" w:styleId="Heading2Char">
    <w:name w:val="Heading 2 Char"/>
    <w:basedOn w:val="DefaultParagraphFont"/>
    <w:link w:val="Heading2"/>
    <w:uiPriority w:val="9"/>
    <w:rsid w:val="00F03A30"/>
    <w:rPr>
      <w:rFonts w:eastAsiaTheme="majorEastAsia" w:cstheme="majorBidi"/>
      <w:b/>
      <w:bCs/>
      <w:color w:val="545E60" w:themeColor="accent1" w:themeShade="BF"/>
      <w:sz w:val="32"/>
      <w:szCs w:val="26"/>
    </w:rPr>
  </w:style>
  <w:style w:type="character" w:customStyle="1" w:styleId="Heading3Char">
    <w:name w:val="Heading 3 Char"/>
    <w:basedOn w:val="DefaultParagraphFont"/>
    <w:link w:val="Heading3"/>
    <w:uiPriority w:val="9"/>
    <w:rsid w:val="00F03A30"/>
    <w:rPr>
      <w:rFonts w:eastAsiaTheme="majorEastAsia" w:cstheme="majorBidi"/>
      <w:b/>
      <w:bCs/>
      <w:color w:val="545E60" w:themeColor="accent1" w:themeShade="BF"/>
      <w:sz w:val="28"/>
    </w:rPr>
  </w:style>
  <w:style w:type="character" w:customStyle="1" w:styleId="Heading4Char">
    <w:name w:val="Heading 4 Char"/>
    <w:basedOn w:val="DefaultParagraphFont"/>
    <w:link w:val="Heading4"/>
    <w:uiPriority w:val="9"/>
    <w:rsid w:val="00B56AA6"/>
    <w:rPr>
      <w:rFonts w:eastAsiaTheme="majorEastAsia" w:cstheme="majorBidi"/>
      <w:b/>
      <w:bCs/>
      <w:i/>
      <w:iCs/>
      <w:color w:val="545E60" w:themeColor="accent1" w:themeShade="BF"/>
      <w:sz w:val="24"/>
    </w:rPr>
  </w:style>
  <w:style w:type="character" w:customStyle="1" w:styleId="Heading5Char">
    <w:name w:val="Heading 5 Char"/>
    <w:basedOn w:val="DefaultParagraphFont"/>
    <w:link w:val="Heading5"/>
    <w:uiPriority w:val="9"/>
    <w:semiHidden/>
    <w:rsid w:val="00F03A30"/>
    <w:rPr>
      <w:rFonts w:eastAsiaTheme="majorEastAsia" w:cstheme="majorBidi"/>
      <w:color w:val="383F40" w:themeColor="accent1" w:themeShade="7F"/>
    </w:rPr>
  </w:style>
  <w:style w:type="paragraph" w:styleId="Title">
    <w:name w:val="Title"/>
    <w:basedOn w:val="Normal"/>
    <w:next w:val="Normal"/>
    <w:link w:val="TitleChar"/>
    <w:uiPriority w:val="10"/>
    <w:qFormat/>
    <w:rsid w:val="00F03A30"/>
    <w:pPr>
      <w:pBdr>
        <w:bottom w:val="single" w:sz="18" w:space="4" w:color="E2E5E6" w:themeColor="accent1" w:themeTint="33"/>
      </w:pBdr>
      <w:spacing w:after="300" w:line="240" w:lineRule="auto"/>
      <w:contextualSpacing/>
      <w:jc w:val="right"/>
    </w:pPr>
    <w:rPr>
      <w:rFonts w:eastAsiaTheme="majorEastAsia" w:cstheme="majorBidi"/>
      <w:i/>
      <w:color w:val="E2E5E6" w:themeColor="accent1" w:themeTint="33"/>
      <w:spacing w:val="5"/>
      <w:kern w:val="28"/>
      <w:sz w:val="72"/>
      <w:szCs w:val="52"/>
    </w:rPr>
  </w:style>
  <w:style w:type="character" w:customStyle="1" w:styleId="TitleChar">
    <w:name w:val="Title Char"/>
    <w:basedOn w:val="DefaultParagraphFont"/>
    <w:link w:val="Title"/>
    <w:uiPriority w:val="10"/>
    <w:rsid w:val="00F03A30"/>
    <w:rPr>
      <w:rFonts w:eastAsiaTheme="majorEastAsia" w:cstheme="majorBidi"/>
      <w:i/>
      <w:color w:val="E2E5E6" w:themeColor="accent1" w:themeTint="33"/>
      <w:spacing w:val="5"/>
      <w:kern w:val="28"/>
      <w:sz w:val="72"/>
      <w:szCs w:val="52"/>
    </w:rPr>
  </w:style>
  <w:style w:type="paragraph" w:styleId="Subtitle">
    <w:name w:val="Subtitle"/>
    <w:basedOn w:val="Normal"/>
    <w:next w:val="Normal"/>
    <w:link w:val="SubtitleChar"/>
    <w:uiPriority w:val="11"/>
    <w:qFormat/>
    <w:rsid w:val="00F03A30"/>
    <w:pPr>
      <w:numPr>
        <w:ilvl w:val="1"/>
      </w:numPr>
      <w:jc w:val="right"/>
    </w:pPr>
    <w:rPr>
      <w:rFonts w:eastAsiaTheme="majorEastAsia" w:cstheme="majorBidi"/>
      <w:i/>
      <w:iCs/>
      <w:color w:val="E2E5E6" w:themeColor="accent1" w:themeTint="33"/>
      <w:spacing w:val="15"/>
      <w:sz w:val="36"/>
      <w:szCs w:val="24"/>
    </w:rPr>
  </w:style>
  <w:style w:type="character" w:customStyle="1" w:styleId="SubtitleChar">
    <w:name w:val="Subtitle Char"/>
    <w:basedOn w:val="DefaultParagraphFont"/>
    <w:link w:val="Subtitle"/>
    <w:uiPriority w:val="11"/>
    <w:rsid w:val="00F03A30"/>
    <w:rPr>
      <w:rFonts w:eastAsiaTheme="majorEastAsia" w:cstheme="majorBidi"/>
      <w:i/>
      <w:iCs/>
      <w:color w:val="E2E5E6" w:themeColor="accent1" w:themeTint="33"/>
      <w:spacing w:val="15"/>
      <w:sz w:val="36"/>
      <w:szCs w:val="24"/>
    </w:rPr>
  </w:style>
  <w:style w:type="paragraph" w:styleId="TOCHeading">
    <w:name w:val="TOC Heading"/>
    <w:basedOn w:val="Heading1"/>
    <w:next w:val="Normal"/>
    <w:uiPriority w:val="39"/>
    <w:unhideWhenUsed/>
    <w:qFormat/>
    <w:rsid w:val="00F03A30"/>
    <w:pPr>
      <w:pBdr>
        <w:bottom w:val="single" w:sz="12" w:space="1" w:color="717F81" w:themeColor="accent1"/>
      </w:pBdr>
      <w:spacing w:after="240"/>
      <w:outlineLvl w:val="9"/>
    </w:pPr>
    <w:rPr>
      <w:lang w:eastAsia="ja-JP"/>
    </w:rPr>
  </w:style>
  <w:style w:type="character" w:styleId="PlaceholderText">
    <w:name w:val="Placeholder Text"/>
    <w:basedOn w:val="DefaultParagraphFont"/>
    <w:uiPriority w:val="99"/>
    <w:semiHidden/>
    <w:rsid w:val="00F03A30"/>
    <w:rPr>
      <w:color w:val="808080"/>
    </w:rPr>
  </w:style>
  <w:style w:type="paragraph" w:styleId="BalloonText">
    <w:name w:val="Balloon Text"/>
    <w:basedOn w:val="Normal"/>
    <w:link w:val="BalloonTextChar"/>
    <w:uiPriority w:val="99"/>
    <w:semiHidden/>
    <w:unhideWhenUsed/>
    <w:rsid w:val="00F03A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3A30"/>
    <w:rPr>
      <w:rFonts w:ascii="Tahoma" w:hAnsi="Tahoma" w:cs="Tahoma"/>
      <w:sz w:val="16"/>
      <w:szCs w:val="16"/>
    </w:rPr>
  </w:style>
  <w:style w:type="paragraph" w:styleId="Header">
    <w:name w:val="header"/>
    <w:basedOn w:val="Normal"/>
    <w:link w:val="HeaderChar"/>
    <w:uiPriority w:val="99"/>
    <w:unhideWhenUsed/>
    <w:rsid w:val="00DF1863"/>
    <w:pPr>
      <w:tabs>
        <w:tab w:val="center" w:pos="4513"/>
        <w:tab w:val="right" w:pos="9026"/>
      </w:tabs>
      <w:spacing w:after="0" w:line="240" w:lineRule="auto"/>
    </w:pPr>
    <w:rPr>
      <w:color w:val="717F81" w:themeColor="accent1"/>
      <w:sz w:val="20"/>
    </w:rPr>
  </w:style>
  <w:style w:type="character" w:customStyle="1" w:styleId="HeaderChar">
    <w:name w:val="Header Char"/>
    <w:basedOn w:val="DefaultParagraphFont"/>
    <w:link w:val="Header"/>
    <w:uiPriority w:val="99"/>
    <w:rsid w:val="00DF1863"/>
    <w:rPr>
      <w:color w:val="717F81" w:themeColor="accent1"/>
      <w:sz w:val="20"/>
    </w:rPr>
  </w:style>
  <w:style w:type="paragraph" w:styleId="Footer">
    <w:name w:val="footer"/>
    <w:basedOn w:val="Normal"/>
    <w:link w:val="FooterChar"/>
    <w:uiPriority w:val="99"/>
    <w:unhideWhenUsed/>
    <w:qFormat/>
    <w:rsid w:val="00F44530"/>
    <w:pPr>
      <w:pBdr>
        <w:top w:val="single" w:sz="4" w:space="1" w:color="717F81" w:themeColor="accent1"/>
        <w:left w:val="single" w:sz="4" w:space="4" w:color="717F81" w:themeColor="accent1"/>
      </w:pBdr>
      <w:tabs>
        <w:tab w:val="center" w:pos="4513"/>
        <w:tab w:val="right" w:pos="9729"/>
      </w:tabs>
      <w:spacing w:after="0" w:line="240" w:lineRule="auto"/>
    </w:pPr>
    <w:rPr>
      <w:color w:val="717F81" w:themeColor="accent1"/>
      <w:sz w:val="20"/>
    </w:rPr>
  </w:style>
  <w:style w:type="character" w:customStyle="1" w:styleId="FooterChar">
    <w:name w:val="Footer Char"/>
    <w:basedOn w:val="DefaultParagraphFont"/>
    <w:link w:val="Footer"/>
    <w:uiPriority w:val="99"/>
    <w:rsid w:val="00F44530"/>
    <w:rPr>
      <w:color w:val="717F81" w:themeColor="accent1"/>
      <w:sz w:val="20"/>
    </w:rPr>
  </w:style>
  <w:style w:type="paragraph" w:styleId="TOC1">
    <w:name w:val="toc 1"/>
    <w:basedOn w:val="Normal"/>
    <w:next w:val="Normal"/>
    <w:autoRedefine/>
    <w:uiPriority w:val="39"/>
    <w:unhideWhenUsed/>
    <w:qFormat/>
    <w:rsid w:val="00F23A3A"/>
    <w:pPr>
      <w:tabs>
        <w:tab w:val="right" w:leader="dot" w:pos="9742"/>
      </w:tabs>
      <w:spacing w:after="100"/>
    </w:pPr>
    <w:rPr>
      <w:b/>
      <w:color w:val="545E60" w:themeColor="accent1" w:themeShade="BF"/>
      <w:sz w:val="28"/>
    </w:rPr>
  </w:style>
  <w:style w:type="paragraph" w:styleId="TOC2">
    <w:name w:val="toc 2"/>
    <w:basedOn w:val="Normal"/>
    <w:next w:val="Normal"/>
    <w:autoRedefine/>
    <w:uiPriority w:val="39"/>
    <w:unhideWhenUsed/>
    <w:qFormat/>
    <w:rsid w:val="0074053E"/>
    <w:pPr>
      <w:tabs>
        <w:tab w:val="right" w:leader="dot" w:pos="9742"/>
      </w:tabs>
      <w:spacing w:after="100"/>
      <w:ind w:left="284"/>
    </w:pPr>
    <w:rPr>
      <w:color w:val="545E60" w:themeColor="accent1" w:themeShade="BF"/>
      <w:sz w:val="24"/>
    </w:rPr>
  </w:style>
  <w:style w:type="paragraph" w:styleId="TOC3">
    <w:name w:val="toc 3"/>
    <w:basedOn w:val="Normal"/>
    <w:next w:val="Normal"/>
    <w:autoRedefine/>
    <w:uiPriority w:val="39"/>
    <w:unhideWhenUsed/>
    <w:qFormat/>
    <w:rsid w:val="0074053E"/>
    <w:pPr>
      <w:tabs>
        <w:tab w:val="right" w:leader="dot" w:pos="9742"/>
      </w:tabs>
      <w:spacing w:after="100"/>
      <w:ind w:left="567"/>
    </w:pPr>
    <w:rPr>
      <w:color w:val="545E60" w:themeColor="accent1" w:themeShade="BF"/>
    </w:rPr>
  </w:style>
  <w:style w:type="character" w:styleId="Hyperlink">
    <w:name w:val="Hyperlink"/>
    <w:basedOn w:val="DefaultParagraphFont"/>
    <w:uiPriority w:val="99"/>
    <w:unhideWhenUsed/>
    <w:rsid w:val="00F249D2"/>
    <w:rPr>
      <w:color w:val="0000FF" w:themeColor="hyperlink"/>
      <w:u w:val="single"/>
    </w:rPr>
  </w:style>
  <w:style w:type="table" w:styleId="TableGrid">
    <w:name w:val="Table Grid"/>
    <w:basedOn w:val="TableNormal"/>
    <w:uiPriority w:val="59"/>
    <w:rsid w:val="008D62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1">
    <w:name w:val="Grid Table 6 Colorful Accent 1"/>
    <w:basedOn w:val="TableNormal"/>
    <w:uiPriority w:val="51"/>
    <w:rsid w:val="00D3460F"/>
    <w:pPr>
      <w:spacing w:after="0" w:line="240" w:lineRule="auto"/>
    </w:pPr>
    <w:rPr>
      <w:color w:val="545E60" w:themeColor="accent1" w:themeShade="BF"/>
    </w:rPr>
    <w:tblPr>
      <w:tblStyleRowBandSize w:val="1"/>
      <w:tblStyleColBandSize w:val="1"/>
      <w:tblBorders>
        <w:top w:val="single" w:sz="4" w:space="0" w:color="A9B2B3" w:themeColor="accent1" w:themeTint="99"/>
        <w:left w:val="single" w:sz="4" w:space="0" w:color="A9B2B3" w:themeColor="accent1" w:themeTint="99"/>
        <w:bottom w:val="single" w:sz="4" w:space="0" w:color="A9B2B3" w:themeColor="accent1" w:themeTint="99"/>
        <w:right w:val="single" w:sz="4" w:space="0" w:color="A9B2B3" w:themeColor="accent1" w:themeTint="99"/>
        <w:insideH w:val="single" w:sz="4" w:space="0" w:color="A9B2B3" w:themeColor="accent1" w:themeTint="99"/>
        <w:insideV w:val="single" w:sz="4" w:space="0" w:color="A9B2B3" w:themeColor="accent1" w:themeTint="99"/>
      </w:tblBorders>
    </w:tblPr>
    <w:tblStylePr w:type="firstRow">
      <w:rPr>
        <w:b/>
        <w:bCs/>
      </w:rPr>
      <w:tblPr/>
      <w:tcPr>
        <w:tcBorders>
          <w:bottom w:val="single" w:sz="12" w:space="0" w:color="A9B2B3" w:themeColor="accent1" w:themeTint="99"/>
        </w:tcBorders>
      </w:tcPr>
    </w:tblStylePr>
    <w:tblStylePr w:type="lastRow">
      <w:rPr>
        <w:b/>
        <w:bCs/>
      </w:rPr>
      <w:tblPr/>
      <w:tcPr>
        <w:tcBorders>
          <w:top w:val="double" w:sz="4" w:space="0" w:color="A9B2B3" w:themeColor="accent1" w:themeTint="99"/>
        </w:tcBorders>
      </w:tcPr>
    </w:tblStylePr>
    <w:tblStylePr w:type="firstCol">
      <w:rPr>
        <w:b/>
        <w:bCs/>
      </w:rPr>
    </w:tblStylePr>
    <w:tblStylePr w:type="lastCol">
      <w:rPr>
        <w:b/>
        <w:bCs/>
      </w:rPr>
    </w:tblStylePr>
    <w:tblStylePr w:type="band1Vert">
      <w:tblPr/>
      <w:tcPr>
        <w:shd w:val="clear" w:color="auto" w:fill="E2E5E6" w:themeFill="accent1" w:themeFillTint="33"/>
      </w:tcPr>
    </w:tblStylePr>
    <w:tblStylePr w:type="band1Horz">
      <w:tblPr/>
      <w:tcPr>
        <w:shd w:val="clear" w:color="auto" w:fill="E2E5E6" w:themeFill="accent1" w:themeFillTint="33"/>
      </w:tcPr>
    </w:tblStylePr>
  </w:style>
  <w:style w:type="table" w:customStyle="1" w:styleId="SAGEGridTable-Accent1">
    <w:name w:val="SAGE Grid Table - Accent 1"/>
    <w:basedOn w:val="GridTable6Colorful-Accent1"/>
    <w:uiPriority w:val="99"/>
    <w:rsid w:val="00D3460F"/>
    <w:tblPr>
      <w:tblInd w:w="108" w:type="dxa"/>
      <w:tblBorders>
        <w:top w:val="single" w:sz="4" w:space="0" w:color="717F81" w:themeColor="accent1"/>
        <w:left w:val="single" w:sz="4" w:space="0" w:color="717F81" w:themeColor="accent1"/>
        <w:bottom w:val="single" w:sz="4" w:space="0" w:color="717F81" w:themeColor="accent1"/>
        <w:right w:val="single" w:sz="4" w:space="0" w:color="717F81" w:themeColor="accent1"/>
        <w:insideH w:val="single" w:sz="4" w:space="0" w:color="717F81" w:themeColor="accent1"/>
        <w:insideV w:val="single" w:sz="4" w:space="0" w:color="717F81" w:themeColor="accent1"/>
      </w:tblBorders>
    </w:tblPr>
    <w:tblStylePr w:type="firstRow">
      <w:rPr>
        <w:b/>
        <w:bCs/>
      </w:rPr>
      <w:tblPr/>
      <w:tcPr>
        <w:tcBorders>
          <w:bottom w:val="single" w:sz="12" w:space="0" w:color="717F81" w:themeColor="accent1"/>
        </w:tcBorders>
      </w:tcPr>
    </w:tblStylePr>
    <w:tblStylePr w:type="lastRow">
      <w:rPr>
        <w:b/>
        <w:bCs/>
      </w:rPr>
      <w:tblPr/>
      <w:tcPr>
        <w:tcBorders>
          <w:top w:val="double" w:sz="4" w:space="0" w:color="A9B2B3" w:themeColor="accent1" w:themeTint="99"/>
        </w:tcBorders>
      </w:tcPr>
    </w:tblStylePr>
    <w:tblStylePr w:type="firstCol">
      <w:rPr>
        <w:b/>
        <w:bCs/>
      </w:rPr>
    </w:tblStylePr>
    <w:tblStylePr w:type="lastCol">
      <w:rPr>
        <w:b/>
        <w:bCs/>
      </w:rPr>
    </w:tblStylePr>
    <w:tblStylePr w:type="band1Vert">
      <w:tblPr/>
      <w:tcPr>
        <w:shd w:val="clear" w:color="auto" w:fill="E2E5E6" w:themeFill="accent1" w:themeFillTint="33"/>
      </w:tcPr>
    </w:tblStylePr>
    <w:tblStylePr w:type="band1Horz">
      <w:tblPr/>
      <w:tcPr>
        <w:shd w:val="clear" w:color="auto" w:fill="E2E5E6" w:themeFill="accent1" w:themeFillTint="33"/>
      </w:tcPr>
    </w:tblStylePr>
  </w:style>
  <w:style w:type="paragraph" w:styleId="ListParagraph">
    <w:name w:val="List Paragraph"/>
    <w:basedOn w:val="Normal"/>
    <w:uiPriority w:val="34"/>
    <w:qFormat/>
    <w:rsid w:val="00DC79E7"/>
    <w:pPr>
      <w:ind w:left="720"/>
      <w:contextualSpacing/>
      <w:jc w:val="left"/>
    </w:pPr>
  </w:style>
  <w:style w:type="character" w:styleId="IntenseEmphasis">
    <w:name w:val="Intense Emphasis"/>
    <w:basedOn w:val="DefaultParagraphFont"/>
    <w:uiPriority w:val="21"/>
    <w:qFormat/>
    <w:rsid w:val="001901E1"/>
    <w:rPr>
      <w:b/>
      <w:bCs/>
      <w:i/>
      <w:iCs/>
      <w:color w:val="717F81" w:themeColor="accent1"/>
    </w:rPr>
  </w:style>
  <w:style w:type="table" w:styleId="ListTable4-Accent1">
    <w:name w:val="List Table 4 Accent 1"/>
    <w:basedOn w:val="TableNormal"/>
    <w:uiPriority w:val="49"/>
    <w:rsid w:val="00D3460F"/>
    <w:pPr>
      <w:spacing w:after="0" w:line="240" w:lineRule="auto"/>
    </w:pPr>
    <w:tblPr>
      <w:tblStyleRowBandSize w:val="1"/>
      <w:tblStyleColBandSize w:val="1"/>
      <w:tblBorders>
        <w:top w:val="single" w:sz="4" w:space="0" w:color="A9B2B3" w:themeColor="accent1" w:themeTint="99"/>
        <w:left w:val="single" w:sz="4" w:space="0" w:color="A9B2B3" w:themeColor="accent1" w:themeTint="99"/>
        <w:bottom w:val="single" w:sz="4" w:space="0" w:color="A9B2B3" w:themeColor="accent1" w:themeTint="99"/>
        <w:right w:val="single" w:sz="4" w:space="0" w:color="A9B2B3" w:themeColor="accent1" w:themeTint="99"/>
        <w:insideH w:val="single" w:sz="4" w:space="0" w:color="A9B2B3" w:themeColor="accent1" w:themeTint="99"/>
      </w:tblBorders>
    </w:tblPr>
    <w:tblStylePr w:type="firstRow">
      <w:rPr>
        <w:b/>
        <w:bCs/>
        <w:color w:val="FFFFFF" w:themeColor="background1"/>
      </w:rPr>
      <w:tblPr/>
      <w:tcPr>
        <w:tcBorders>
          <w:top w:val="single" w:sz="4" w:space="0" w:color="717F81" w:themeColor="accent1"/>
          <w:left w:val="single" w:sz="4" w:space="0" w:color="717F81" w:themeColor="accent1"/>
          <w:bottom w:val="single" w:sz="4" w:space="0" w:color="717F81" w:themeColor="accent1"/>
          <w:right w:val="single" w:sz="4" w:space="0" w:color="717F81" w:themeColor="accent1"/>
          <w:insideH w:val="nil"/>
        </w:tcBorders>
        <w:shd w:val="clear" w:color="auto" w:fill="717F81" w:themeFill="accent1"/>
      </w:tcPr>
    </w:tblStylePr>
    <w:tblStylePr w:type="lastRow">
      <w:rPr>
        <w:b/>
        <w:bCs/>
      </w:rPr>
      <w:tblPr/>
      <w:tcPr>
        <w:tcBorders>
          <w:top w:val="double" w:sz="4" w:space="0" w:color="A9B2B3" w:themeColor="accent1" w:themeTint="99"/>
        </w:tcBorders>
      </w:tcPr>
    </w:tblStylePr>
    <w:tblStylePr w:type="firstCol">
      <w:rPr>
        <w:b/>
        <w:bCs/>
      </w:rPr>
    </w:tblStylePr>
    <w:tblStylePr w:type="lastCol">
      <w:rPr>
        <w:b/>
        <w:bCs/>
      </w:rPr>
    </w:tblStylePr>
    <w:tblStylePr w:type="band1Vert">
      <w:tblPr/>
      <w:tcPr>
        <w:shd w:val="clear" w:color="auto" w:fill="E2E5E6" w:themeFill="accent1" w:themeFillTint="33"/>
      </w:tcPr>
    </w:tblStylePr>
    <w:tblStylePr w:type="band1Horz">
      <w:tblPr/>
      <w:tcPr>
        <w:shd w:val="clear" w:color="auto" w:fill="E2E5E6" w:themeFill="accent1" w:themeFillTint="33"/>
      </w:tcPr>
    </w:tblStylePr>
  </w:style>
  <w:style w:type="table" w:customStyle="1" w:styleId="SAGEListTable-Accent1">
    <w:name w:val="SAGE List Table - Accent 1"/>
    <w:basedOn w:val="ListTable4-Accent1"/>
    <w:uiPriority w:val="99"/>
    <w:rsid w:val="00D3460F"/>
    <w:tblPr>
      <w:tblInd w:w="108" w:type="dxa"/>
      <w:tblBorders>
        <w:top w:val="single" w:sz="4" w:space="0" w:color="717F81" w:themeColor="accent1"/>
        <w:left w:val="single" w:sz="4" w:space="0" w:color="717F81" w:themeColor="accent1"/>
        <w:bottom w:val="single" w:sz="4" w:space="0" w:color="717F81" w:themeColor="accent1"/>
        <w:right w:val="single" w:sz="4" w:space="0" w:color="717F81" w:themeColor="accent1"/>
        <w:insideH w:val="single" w:sz="4" w:space="0" w:color="717F81" w:themeColor="accent1"/>
      </w:tblBorders>
    </w:tblPr>
    <w:tblStylePr w:type="firstRow">
      <w:rPr>
        <w:b/>
        <w:bCs/>
        <w:color w:val="auto"/>
      </w:rPr>
      <w:tblPr/>
      <w:tcPr>
        <w:tcBorders>
          <w:top w:val="single" w:sz="4" w:space="0" w:color="717F81" w:themeColor="accent1"/>
          <w:left w:val="single" w:sz="4" w:space="0" w:color="717F81" w:themeColor="accent1"/>
          <w:bottom w:val="single" w:sz="12" w:space="0" w:color="717F81" w:themeColor="accent1"/>
          <w:right w:val="single" w:sz="4" w:space="0" w:color="717F81" w:themeColor="accent1"/>
          <w:insideH w:val="nil"/>
          <w:insideV w:val="nil"/>
          <w:tl2br w:val="nil"/>
          <w:tr2bl w:val="nil"/>
        </w:tcBorders>
        <w:shd w:val="clear" w:color="auto" w:fill="E2E5E6" w:themeFill="accent1" w:themeFillTint="33"/>
      </w:tcPr>
    </w:tblStylePr>
    <w:tblStylePr w:type="lastRow">
      <w:rPr>
        <w:b/>
        <w:bCs/>
      </w:rPr>
      <w:tblPr/>
      <w:tcPr>
        <w:tcBorders>
          <w:top w:val="double" w:sz="4" w:space="0" w:color="A9B2B3" w:themeColor="accent1" w:themeTint="99"/>
        </w:tcBorders>
      </w:tcPr>
    </w:tblStylePr>
    <w:tblStylePr w:type="firstCol">
      <w:rPr>
        <w:b/>
        <w:bCs/>
      </w:rPr>
    </w:tblStylePr>
    <w:tblStylePr w:type="lastCol">
      <w:rPr>
        <w:b/>
        <w:bCs/>
      </w:rPr>
    </w:tblStylePr>
    <w:tblStylePr w:type="band1Vert">
      <w:tblPr/>
      <w:tcPr>
        <w:shd w:val="clear" w:color="auto" w:fill="E2E5E6" w:themeFill="accent1" w:themeFillTint="33"/>
      </w:tcPr>
    </w:tblStylePr>
    <w:tblStylePr w:type="band1Horz">
      <w:tblPr/>
      <w:tcPr>
        <w:shd w:val="clear" w:color="auto" w:fill="E2E5E6" w:themeFill="accent1" w:themeFillTint="33"/>
      </w:tcPr>
    </w:tblStylePr>
  </w:style>
  <w:style w:type="paragraph" w:customStyle="1" w:styleId="Default">
    <w:name w:val="Default"/>
    <w:rsid w:val="007E3B3A"/>
    <w:pPr>
      <w:autoSpaceDE w:val="0"/>
      <w:autoSpaceDN w:val="0"/>
      <w:adjustRightInd w:val="0"/>
      <w:spacing w:after="0" w:line="240" w:lineRule="auto"/>
    </w:pPr>
    <w:rPr>
      <w:rFonts w:ascii="Calibri" w:hAnsi="Calibri" w:cs="Calibri"/>
      <w:color w:val="000000"/>
      <w:sz w:val="24"/>
      <w:szCs w:val="24"/>
    </w:rPr>
  </w:style>
  <w:style w:type="paragraph" w:styleId="BodyTextIndent">
    <w:name w:val="Body Text Indent"/>
    <w:basedOn w:val="Normal"/>
    <w:link w:val="BodyTextIndentChar"/>
    <w:rsid w:val="00195213"/>
    <w:pPr>
      <w:spacing w:after="120" w:line="240" w:lineRule="auto"/>
      <w:ind w:left="283"/>
    </w:pPr>
    <w:rPr>
      <w:rFonts w:ascii="Arial" w:eastAsia="Times New Roman" w:hAnsi="Arial" w:cs="Times New Roman"/>
      <w:szCs w:val="24"/>
      <w:lang w:eastAsia="en-AU"/>
    </w:rPr>
  </w:style>
  <w:style w:type="character" w:customStyle="1" w:styleId="BodyTextIndentChar">
    <w:name w:val="Body Text Indent Char"/>
    <w:basedOn w:val="DefaultParagraphFont"/>
    <w:link w:val="BodyTextIndent"/>
    <w:rsid w:val="00195213"/>
    <w:rPr>
      <w:rFonts w:ascii="Arial" w:eastAsia="Times New Roman" w:hAnsi="Arial" w:cs="Times New Roman"/>
      <w:szCs w:val="24"/>
      <w:lang w:eastAsia="en-AU"/>
    </w:rPr>
  </w:style>
  <w:style w:type="paragraph" w:customStyle="1" w:styleId="Normal5indent">
    <w:name w:val="Normal .5 indent"/>
    <w:basedOn w:val="Normal"/>
    <w:qFormat/>
    <w:rsid w:val="00B56AA6"/>
    <w:pPr>
      <w:spacing w:after="240" w:line="240" w:lineRule="auto"/>
      <w:ind w:left="284"/>
    </w:pPr>
    <w:rPr>
      <w:rFonts w:eastAsia="Times New Roman" w:cs="Times New Roman"/>
      <w:szCs w:val="24"/>
      <w:lang w:eastAsia="en-AU"/>
    </w:rPr>
  </w:style>
  <w:style w:type="paragraph" w:customStyle="1" w:styleId="Normal15">
    <w:name w:val="Normal 1.5"/>
    <w:basedOn w:val="Default"/>
    <w:qFormat/>
    <w:rsid w:val="00B56AA6"/>
    <w:pPr>
      <w:spacing w:after="240"/>
      <w:ind w:left="851"/>
    </w:pPr>
    <w:rPr>
      <w:rFonts w:asciiTheme="minorHAnsi" w:eastAsia="Calibri" w:hAnsiTheme="minorHAnsi" w:cs="Arial"/>
      <w:sz w:val="22"/>
      <w:szCs w:val="22"/>
      <w:lang w:eastAsia="en-AU"/>
    </w:rPr>
  </w:style>
  <w:style w:type="paragraph" w:customStyle="1" w:styleId="Normal20">
    <w:name w:val="Normal 2.0"/>
    <w:basedOn w:val="Normal15"/>
    <w:qFormat/>
    <w:rsid w:val="00195213"/>
    <w:pPr>
      <w:ind w:left="1134"/>
    </w:pPr>
  </w:style>
  <w:style w:type="paragraph" w:customStyle="1" w:styleId="Dot1cm">
    <w:name w:val="Dot 1cm"/>
    <w:basedOn w:val="ListParagraph"/>
    <w:autoRedefine/>
    <w:qFormat/>
    <w:rsid w:val="0018380F"/>
    <w:pPr>
      <w:numPr>
        <w:numId w:val="15"/>
      </w:numPr>
      <w:spacing w:after="240" w:line="240" w:lineRule="auto"/>
      <w:ind w:left="1134" w:hanging="567"/>
      <w:contextualSpacing w:val="0"/>
    </w:pPr>
    <w:rPr>
      <w:rFonts w:eastAsia="Times New Roman" w:cstheme="minorHAnsi"/>
      <w:szCs w:val="24"/>
      <w:lang w:eastAsia="en-AU"/>
    </w:rPr>
  </w:style>
  <w:style w:type="paragraph" w:customStyle="1" w:styleId="Dash2">
    <w:name w:val="Dash 2"/>
    <w:basedOn w:val="ListParagraph"/>
    <w:qFormat/>
    <w:rsid w:val="00B56AA6"/>
    <w:pPr>
      <w:numPr>
        <w:numId w:val="16"/>
      </w:numPr>
      <w:tabs>
        <w:tab w:val="left" w:pos="567"/>
        <w:tab w:val="left" w:pos="1701"/>
      </w:tabs>
      <w:spacing w:after="240" w:line="240" w:lineRule="auto"/>
      <w:ind w:left="1701" w:hanging="567"/>
      <w:contextualSpacing w:val="0"/>
    </w:pPr>
    <w:rPr>
      <w:rFonts w:eastAsia="Times New Roman" w:cstheme="minorHAnsi"/>
      <w:szCs w:val="24"/>
      <w:lang w:eastAsia="en-AU"/>
    </w:rPr>
  </w:style>
  <w:style w:type="paragraph" w:customStyle="1" w:styleId="Dot15cm">
    <w:name w:val="Dot 1.5cm"/>
    <w:basedOn w:val="Dot1cm"/>
    <w:qFormat/>
    <w:rsid w:val="00195213"/>
    <w:pPr>
      <w:numPr>
        <w:numId w:val="26"/>
      </w:numPr>
      <w:tabs>
        <w:tab w:val="left" w:pos="1418"/>
      </w:tabs>
      <w:ind w:left="1418" w:hanging="567"/>
    </w:pPr>
  </w:style>
  <w:style w:type="paragraph" w:customStyle="1" w:styleId="Normal5cm">
    <w:name w:val="Normal .5cm"/>
    <w:basedOn w:val="Normal"/>
    <w:link w:val="Normal5cmChar"/>
    <w:qFormat/>
    <w:rsid w:val="00195213"/>
    <w:pPr>
      <w:spacing w:after="240" w:line="240" w:lineRule="auto"/>
      <w:ind w:left="284"/>
    </w:pPr>
    <w:rPr>
      <w:rFonts w:ascii="Arial" w:eastAsia="Times New Roman" w:hAnsi="Arial" w:cs="Times New Roman"/>
      <w:szCs w:val="24"/>
      <w:lang w:eastAsia="en-AU"/>
    </w:rPr>
  </w:style>
  <w:style w:type="paragraph" w:customStyle="1" w:styleId="Dot2CM">
    <w:name w:val="Dot 2CM"/>
    <w:basedOn w:val="Dot1cm"/>
    <w:qFormat/>
    <w:rsid w:val="00195213"/>
    <w:pPr>
      <w:numPr>
        <w:numId w:val="0"/>
      </w:numPr>
      <w:tabs>
        <w:tab w:val="num" w:pos="720"/>
      </w:tabs>
      <w:ind w:left="1701" w:hanging="567"/>
    </w:pPr>
  </w:style>
  <w:style w:type="paragraph" w:customStyle="1" w:styleId="Dash3">
    <w:name w:val="Dash 3"/>
    <w:basedOn w:val="Normal"/>
    <w:qFormat/>
    <w:rsid w:val="00195213"/>
    <w:pPr>
      <w:numPr>
        <w:numId w:val="20"/>
      </w:numPr>
      <w:tabs>
        <w:tab w:val="left" w:pos="567"/>
        <w:tab w:val="left" w:pos="2268"/>
      </w:tabs>
      <w:spacing w:after="240" w:line="240" w:lineRule="auto"/>
      <w:ind w:left="2268" w:hanging="567"/>
      <w:jc w:val="left"/>
    </w:pPr>
    <w:rPr>
      <w:rFonts w:ascii="Arial" w:eastAsia="Times New Roman" w:hAnsi="Arial" w:cs="Arial"/>
      <w:szCs w:val="24"/>
      <w:lang w:eastAsia="en-AU"/>
    </w:rPr>
  </w:style>
  <w:style w:type="paragraph" w:customStyle="1" w:styleId="Normal1cm">
    <w:name w:val="Normal 1cm"/>
    <w:basedOn w:val="Normal5cm"/>
    <w:link w:val="Normal1cmChar"/>
    <w:qFormat/>
    <w:rsid w:val="00B56AA6"/>
    <w:pPr>
      <w:ind w:left="567"/>
    </w:pPr>
    <w:rPr>
      <w:rFonts w:asciiTheme="minorHAnsi" w:hAnsiTheme="minorHAnsi" w:cstheme="minorHAnsi"/>
    </w:rPr>
  </w:style>
  <w:style w:type="paragraph" w:customStyle="1" w:styleId="NormalIndent1cm">
    <w:name w:val="Normal Indent 1cm"/>
    <w:basedOn w:val="Normal"/>
    <w:qFormat/>
    <w:rsid w:val="00CA450C"/>
    <w:pPr>
      <w:spacing w:after="240" w:line="240" w:lineRule="auto"/>
      <w:ind w:left="567"/>
      <w:jc w:val="left"/>
    </w:pPr>
    <w:rPr>
      <w:rFonts w:ascii="Arial" w:eastAsia="Times New Roman" w:hAnsi="Arial" w:cs="Times New Roman"/>
      <w:szCs w:val="24"/>
      <w:lang w:eastAsia="en-AU"/>
    </w:rPr>
  </w:style>
  <w:style w:type="character" w:customStyle="1" w:styleId="Normal5cmChar">
    <w:name w:val="Normal .5cm Char"/>
    <w:basedOn w:val="DefaultParagraphFont"/>
    <w:link w:val="Normal5cm"/>
    <w:rsid w:val="00B56AA6"/>
    <w:rPr>
      <w:rFonts w:ascii="Arial" w:eastAsia="Times New Roman" w:hAnsi="Arial" w:cs="Times New Roman"/>
      <w:szCs w:val="24"/>
      <w:lang w:eastAsia="en-AU"/>
    </w:rPr>
  </w:style>
  <w:style w:type="character" w:customStyle="1" w:styleId="Normal1cmChar">
    <w:name w:val="Normal 1cm Char"/>
    <w:basedOn w:val="Normal5cmChar"/>
    <w:link w:val="Normal1cm"/>
    <w:rsid w:val="00B56AA6"/>
    <w:rPr>
      <w:rFonts w:ascii="Arial" w:eastAsia="Times New Roman" w:hAnsi="Arial" w:cstheme="minorHAnsi"/>
      <w:szCs w:val="24"/>
      <w:lang w:eastAsia="en-AU"/>
    </w:rPr>
  </w:style>
  <w:style w:type="paragraph" w:customStyle="1" w:styleId="Dot5">
    <w:name w:val="Dot .5"/>
    <w:basedOn w:val="Normal"/>
    <w:qFormat/>
    <w:rsid w:val="006C46B6"/>
    <w:pPr>
      <w:numPr>
        <w:numId w:val="28"/>
      </w:numPr>
      <w:tabs>
        <w:tab w:val="left" w:pos="851"/>
      </w:tabs>
      <w:ind w:left="851" w:hanging="567"/>
    </w:pPr>
    <w:rPr>
      <w:rFonts w:eastAsia="Times New Roman" w:cs="Arial"/>
      <w:lang w:eastAsia="en-AU"/>
    </w:rPr>
  </w:style>
  <w:style w:type="paragraph" w:customStyle="1" w:styleId="Dash15">
    <w:name w:val="Dash 1.5"/>
    <w:basedOn w:val="Normal"/>
    <w:qFormat/>
    <w:rsid w:val="006C46B6"/>
    <w:pPr>
      <w:numPr>
        <w:numId w:val="29"/>
      </w:numPr>
      <w:tabs>
        <w:tab w:val="left" w:pos="1418"/>
      </w:tabs>
      <w:spacing w:after="240" w:line="240" w:lineRule="auto"/>
      <w:ind w:left="1418" w:hanging="567"/>
    </w:pPr>
    <w:rPr>
      <w:rFonts w:ascii="Arial" w:eastAsia="Times New Roman" w:hAnsi="Arial" w:cs="Arial"/>
      <w:lang w:eastAsia="en-AU"/>
    </w:rPr>
  </w:style>
  <w:style w:type="paragraph" w:customStyle="1" w:styleId="Arrow25">
    <w:name w:val="Arrow 2.5"/>
    <w:basedOn w:val="Normal"/>
    <w:rsid w:val="006C46B6"/>
    <w:pPr>
      <w:numPr>
        <w:numId w:val="31"/>
      </w:numPr>
      <w:tabs>
        <w:tab w:val="left" w:pos="1985"/>
      </w:tabs>
      <w:spacing w:after="240" w:line="240" w:lineRule="auto"/>
      <w:ind w:left="1985" w:hanging="567"/>
    </w:pPr>
    <w:rPr>
      <w:rFonts w:ascii="Arial" w:eastAsia="Times New Roman" w:hAnsi="Arial" w:cs="Arial"/>
      <w:lang w:eastAsia="en-AU"/>
    </w:rPr>
  </w:style>
  <w:style w:type="paragraph" w:customStyle="1" w:styleId="Dotnormal">
    <w:name w:val="Dot normal"/>
    <w:basedOn w:val="Dot5"/>
    <w:qFormat/>
    <w:rsid w:val="006C46B6"/>
    <w:pPr>
      <w:tabs>
        <w:tab w:val="clear" w:pos="851"/>
        <w:tab w:val="left" w:pos="567"/>
      </w:tabs>
      <w:ind w:left="567"/>
    </w:pPr>
  </w:style>
  <w:style w:type="paragraph" w:customStyle="1" w:styleId="Dash1cm">
    <w:name w:val="Dash 1cm"/>
    <w:basedOn w:val="Dash15"/>
    <w:qFormat/>
    <w:rsid w:val="006C46B6"/>
    <w:pPr>
      <w:tabs>
        <w:tab w:val="clear" w:pos="1418"/>
        <w:tab w:val="left" w:pos="1134"/>
      </w:tabs>
      <w:spacing w:after="200" w:line="276" w:lineRule="auto"/>
      <w:ind w:left="1134"/>
    </w:pPr>
    <w:rPr>
      <w:rFonts w:asciiTheme="minorHAnsi" w:hAnsiTheme="minorHAnsi" w:cstheme="minorHAnsi"/>
    </w:rPr>
  </w:style>
  <w:style w:type="character" w:styleId="CommentReference">
    <w:name w:val="annotation reference"/>
    <w:basedOn w:val="DefaultParagraphFont"/>
    <w:uiPriority w:val="99"/>
    <w:semiHidden/>
    <w:unhideWhenUsed/>
    <w:rsid w:val="009B6DB3"/>
    <w:rPr>
      <w:sz w:val="16"/>
      <w:szCs w:val="16"/>
    </w:rPr>
  </w:style>
  <w:style w:type="paragraph" w:styleId="CommentText">
    <w:name w:val="annotation text"/>
    <w:basedOn w:val="Normal"/>
    <w:link w:val="CommentTextChar"/>
    <w:uiPriority w:val="99"/>
    <w:semiHidden/>
    <w:unhideWhenUsed/>
    <w:rsid w:val="009B6DB3"/>
    <w:pPr>
      <w:spacing w:line="240" w:lineRule="auto"/>
    </w:pPr>
    <w:rPr>
      <w:sz w:val="20"/>
      <w:szCs w:val="20"/>
    </w:rPr>
  </w:style>
  <w:style w:type="character" w:customStyle="1" w:styleId="CommentTextChar">
    <w:name w:val="Comment Text Char"/>
    <w:basedOn w:val="DefaultParagraphFont"/>
    <w:link w:val="CommentText"/>
    <w:uiPriority w:val="99"/>
    <w:semiHidden/>
    <w:rsid w:val="009B6DB3"/>
    <w:rPr>
      <w:sz w:val="20"/>
      <w:szCs w:val="20"/>
    </w:rPr>
  </w:style>
  <w:style w:type="paragraph" w:styleId="CommentSubject">
    <w:name w:val="annotation subject"/>
    <w:basedOn w:val="CommentText"/>
    <w:next w:val="CommentText"/>
    <w:link w:val="CommentSubjectChar"/>
    <w:uiPriority w:val="99"/>
    <w:semiHidden/>
    <w:unhideWhenUsed/>
    <w:rsid w:val="009B6DB3"/>
    <w:rPr>
      <w:b/>
      <w:bCs/>
    </w:rPr>
  </w:style>
  <w:style w:type="character" w:customStyle="1" w:styleId="CommentSubjectChar">
    <w:name w:val="Comment Subject Char"/>
    <w:basedOn w:val="CommentTextChar"/>
    <w:link w:val="CommentSubject"/>
    <w:uiPriority w:val="99"/>
    <w:semiHidden/>
    <w:rsid w:val="009B6DB3"/>
    <w:rPr>
      <w:b/>
      <w:bCs/>
      <w:sz w:val="20"/>
      <w:szCs w:val="20"/>
    </w:rPr>
  </w:style>
  <w:style w:type="character" w:styleId="FollowedHyperlink">
    <w:name w:val="FollowedHyperlink"/>
    <w:basedOn w:val="DefaultParagraphFont"/>
    <w:uiPriority w:val="99"/>
    <w:semiHidden/>
    <w:unhideWhenUsed/>
    <w:rsid w:val="0007120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hyperlink" Target="https://www.legislation.sa.gov.au/LZ/C/A/CHILDRENS%20PROTECTION%20LAW%20REFORM%20(TRANSITIONAL%20ARRANGEMENTS%20AND%20RELATED%20AMENDMENTS)%20ACT%202017/CURRENT/2017.64.AUTH.PDF" TargetMode="External"/><Relationship Id="rId39" Type="http://schemas.openxmlformats.org/officeDocument/2006/relationships/hyperlink" Target="https://www.legislation.gov.au/Search/sexual%20discrimination" TargetMode="External"/><Relationship Id="rId21" Type="http://schemas.openxmlformats.org/officeDocument/2006/relationships/hyperlink" Target="https://www.legislation.sa.gov.au/LZ/C/A/Children%20and%20Young%20People%20(Safety)%20Act%202017.aspx" TargetMode="External"/><Relationship Id="rId34" Type="http://schemas.openxmlformats.org/officeDocument/2006/relationships/hyperlink" Target="https://www.legislation.sa.gov.au/LZ/C/A/PROFESSIONAL%20STANDARDS%20ACT%202004.aspx" TargetMode="External"/><Relationship Id="rId42" Type="http://schemas.openxmlformats.org/officeDocument/2006/relationships/hyperlink" Target="https://www.legislation.sa.gov.au/LZ/C/A/TECHNICAL%20AND%20FURTHER%20EDUCATION%20ACT%201975.aspx" TargetMode="External"/><Relationship Id="rId47" Type="http://schemas.openxmlformats.org/officeDocument/2006/relationships/hyperlink" Target="http://www.comlaw.gov.au/Details/F2013L00167"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legislation.gov.au/Search/disability%20discrimination%20act" TargetMode="External"/><Relationship Id="rId11" Type="http://schemas.openxmlformats.org/officeDocument/2006/relationships/image" Target="media/image3.jpg"/><Relationship Id="rId24" Type="http://schemas.openxmlformats.org/officeDocument/2006/relationships/hyperlink" Target="https://www.legislation.sa.gov.au/LZ/C/A/CHILDRENS%20PROTECTION%20ACT%201993/CURRENT/1993.93.AUTH.PDF" TargetMode="External"/><Relationship Id="rId32" Type="http://schemas.openxmlformats.org/officeDocument/2006/relationships/hyperlink" Target="https://www.legislation.gov.au/Details/C2017C00245" TargetMode="External"/><Relationship Id="rId37" Type="http://schemas.openxmlformats.org/officeDocument/2006/relationships/hyperlink" Target="https://www.legislation.gov.au/Search/racial%20discrimination" TargetMode="External"/><Relationship Id="rId40" Type="http://schemas.openxmlformats.org/officeDocument/2006/relationships/hyperlink" Target="https://www.asqa.gov.au/standards" TargetMode="External"/><Relationship Id="rId45" Type="http://schemas.openxmlformats.org/officeDocument/2006/relationships/hyperlink" Target="https://www.legislation.gov.au/Series/C2004A03332"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legislation.sa.gov.au/LZ/C/R/CHILDREN%20AND%20YOUNG%20PEOPLE%20(SAFETY)%20REGULATIONS%202017/CURRENT/2017.353.AUTH.PDF" TargetMode="External"/><Relationship Id="rId28" Type="http://schemas.openxmlformats.org/officeDocument/2006/relationships/hyperlink" Target="https://www.dss.gov.au/our-responsibilities/families-and-children/publications-articles/protecting-children-is-everyones-business" TargetMode="External"/><Relationship Id="rId36" Type="http://schemas.openxmlformats.org/officeDocument/2006/relationships/hyperlink" Target="https://www.asqa.gov.au/vet-registration/understand-requirements-registration/vet-quality-framework"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legislation.gov.au/Details/C2018C00038" TargetMode="External"/><Relationship Id="rId31" Type="http://schemas.openxmlformats.org/officeDocument/2006/relationships/hyperlink" Target="https://www.legislation.gov.au/Search/freedom%20of%20information" TargetMode="External"/><Relationship Id="rId44" Type="http://schemas.openxmlformats.org/officeDocument/2006/relationships/hyperlink" Target="https://www.legislation.sa.gov.au/lz/c/a/training%20and%20skills%20development%20Act%202008.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yperlink" Target="https://www.legislation.sa.gov.au/LZ/C/A/Children%20and%20Young%20People%20(Safety)%20Act%202017.aspx" TargetMode="External"/><Relationship Id="rId27" Type="http://schemas.openxmlformats.org/officeDocument/2006/relationships/hyperlink" Target="https://www.legislation.sa.gov.au/LZ/C/R/CHILDREN%20AND%20YOUNG%20PEOPLE%20(SAFETY)%20(TRANSITIONAL%20PROVISIONS)%20REGULATIONS%202017/CURRENT/2017.355.AUTH.PDF" TargetMode="External"/><Relationship Id="rId30" Type="http://schemas.openxmlformats.org/officeDocument/2006/relationships/hyperlink" Target="https://www.legislation.sa.gov.au/LZ/C/A/EQUAL%20OPPORTUNITY%20ACT%201984.aspx" TargetMode="External"/><Relationship Id="rId35" Type="http://schemas.openxmlformats.org/officeDocument/2006/relationships/hyperlink" Target="file:///C:/Users/Anna/Documents/SAGE%20FINAL%20MAR18/final%20drafts/Australian%20Professional%20Standards%20for%20Teachers" TargetMode="External"/><Relationship Id="rId43" Type="http://schemas.openxmlformats.org/officeDocument/2006/relationships/hyperlink" Target="https://www.legislation.gov.au/Series/C2004A00109" TargetMode="External"/><Relationship Id="rId48" Type="http://schemas.openxmlformats.org/officeDocument/2006/relationships/hyperlink" Target="http://www.comlaw.gov.au/Details/C2014C00623"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hyperlink" Target="https://www.legislation.sa.gov.au/LZ/C/R/CHILDRENS%20PROTECTION%20REGULATIONS%202010/CURRENT/2010.176.UN.PDF" TargetMode="External"/><Relationship Id="rId33" Type="http://schemas.openxmlformats.org/officeDocument/2006/relationships/hyperlink" Target="https://www.oaic.gov.au/privacy-law/privacy-act/" TargetMode="External"/><Relationship Id="rId38" Type="http://schemas.openxmlformats.org/officeDocument/2006/relationships/hyperlink" Target="https://www.legislation.sa.gov.au/LZ/C/A/RACIAL%20VILIFICATION%20ACT%201996.aspx" TargetMode="External"/><Relationship Id="rId46" Type="http://schemas.openxmlformats.org/officeDocument/2006/relationships/hyperlink" Target="https://www.usi.gov.au/students/create-your-usi" TargetMode="External"/><Relationship Id="rId20" Type="http://schemas.openxmlformats.org/officeDocument/2006/relationships/hyperlink" Target="https://www.legislation.gov.au/Details/C2018C00050" TargetMode="External"/><Relationship Id="rId41" Type="http://schemas.openxmlformats.org/officeDocument/2006/relationships/hyperlink" Target="https://www.asqa.gov.au/standards"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a\AppData\Local\Microsoft\Windows\INetCache\Content.Outlook\T32XXV8D\SAGE%20Automation%20Word%20doc%20template.dotx" TargetMode="External"/></Relationships>
</file>

<file path=word/theme/theme1.xml><?xml version="1.0" encoding="utf-8"?>
<a:theme xmlns:a="http://schemas.openxmlformats.org/drawingml/2006/main" name="Office Theme">
  <a:themeElements>
    <a:clrScheme name="SAGE">
      <a:dk1>
        <a:sysClr val="windowText" lastClr="000000"/>
      </a:dk1>
      <a:lt1>
        <a:sysClr val="window" lastClr="FFFFFF"/>
      </a:lt1>
      <a:dk2>
        <a:srgbClr val="1F497D"/>
      </a:dk2>
      <a:lt2>
        <a:srgbClr val="EEECE1"/>
      </a:lt2>
      <a:accent1>
        <a:srgbClr val="717F81"/>
      </a:accent1>
      <a:accent2>
        <a:srgbClr val="C9282D"/>
      </a:accent2>
      <a:accent3>
        <a:srgbClr val="9BBB59"/>
      </a:accent3>
      <a:accent4>
        <a:srgbClr val="8064A2"/>
      </a:accent4>
      <a:accent5>
        <a:srgbClr val="4BACC6"/>
      </a:accent5>
      <a:accent6>
        <a:srgbClr val="F79646"/>
      </a:accent6>
      <a:hlink>
        <a:srgbClr val="0000FF"/>
      </a:hlink>
      <a:folHlink>
        <a:srgbClr val="800080"/>
      </a:folHlink>
    </a:clrScheme>
    <a:fontScheme name="SAGE">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60c1950-7d7e-4ed7-bcaf-755c1211e07e">
      <Terms xmlns="http://schemas.microsoft.com/office/infopath/2007/PartnerControls"/>
    </lcf76f155ced4ddcb4097134ff3c332f>
    <TaxCatchAll xmlns="cd09c4bc-2b3a-44c0-960a-28b05924ce7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E871A3A28EBD24F81D63940E7EBDC46" ma:contentTypeVersion="14" ma:contentTypeDescription="Create a new document." ma:contentTypeScope="" ma:versionID="a9612940b6dd14d5b3be463846d4875c">
  <xsd:schema xmlns:xsd="http://www.w3.org/2001/XMLSchema" xmlns:xs="http://www.w3.org/2001/XMLSchema" xmlns:p="http://schemas.microsoft.com/office/2006/metadata/properties" xmlns:ns2="760c1950-7d7e-4ed7-bcaf-755c1211e07e" xmlns:ns3="cd09c4bc-2b3a-44c0-960a-28b05924ce73" targetNamespace="http://schemas.microsoft.com/office/2006/metadata/properties" ma:root="true" ma:fieldsID="f97e40bf64dcdacdd6bd55b4ec5908e2" ns2:_="" ns3:_="">
    <xsd:import namespace="760c1950-7d7e-4ed7-bcaf-755c1211e07e"/>
    <xsd:import namespace="cd09c4bc-2b3a-44c0-960a-28b05924ce73"/>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0c1950-7d7e-4ed7-bcaf-755c1211e0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481d753-3c16-486b-ab04-7eb7d4ee514a"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09c4bc-2b3a-44c0-960a-28b05924ce7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80c3d4d2-fd2b-446e-8b60-ee1ddbbef921}" ma:internalName="TaxCatchAll" ma:showField="CatchAllData" ma:web="cd09c4bc-2b3a-44c0-960a-28b05924ce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4B5108-767F-479F-A590-AD3581EC86D3}">
  <ds:schemaRefs>
    <ds:schemaRef ds:uri="http://schemas.openxmlformats.org/officeDocument/2006/bibliography"/>
  </ds:schemaRefs>
</ds:datastoreItem>
</file>

<file path=customXml/itemProps2.xml><?xml version="1.0" encoding="utf-8"?>
<ds:datastoreItem xmlns:ds="http://schemas.openxmlformats.org/officeDocument/2006/customXml" ds:itemID="{B13F65FC-469A-4862-88F1-183CE7E15F1C}">
  <ds:schemaRefs>
    <ds:schemaRef ds:uri="http://schemas.microsoft.com/office/2006/metadata/properties"/>
    <ds:schemaRef ds:uri="http://schemas.microsoft.com/office/infopath/2007/PartnerControls"/>
    <ds:schemaRef ds:uri="760c1950-7d7e-4ed7-bcaf-755c1211e07e"/>
    <ds:schemaRef ds:uri="cd09c4bc-2b3a-44c0-960a-28b05924ce73"/>
  </ds:schemaRefs>
</ds:datastoreItem>
</file>

<file path=customXml/itemProps3.xml><?xml version="1.0" encoding="utf-8"?>
<ds:datastoreItem xmlns:ds="http://schemas.openxmlformats.org/officeDocument/2006/customXml" ds:itemID="{3288B78E-0E83-4B55-8E43-570848F813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0c1950-7d7e-4ed7-bcaf-755c1211e07e"/>
    <ds:schemaRef ds:uri="cd09c4bc-2b3a-44c0-960a-28b05924ce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9E1527-B78D-4D14-8D22-EC13F7A319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SAGE Automation Word doc template</Template>
  <TotalTime>639</TotalTime>
  <Pages>20</Pages>
  <Words>5943</Words>
  <Characters>33877</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ASSESSMENT &amp; SELECTION OF STUDENTS</vt:lpstr>
    </vt:vector>
  </TitlesOfParts>
  <Company/>
  <LinksUpToDate>false</LinksUpToDate>
  <CharactersWithSpaces>39741</CharactersWithSpaces>
  <SharedDoc>false</SharedDoc>
  <HLinks>
    <vt:vector size="414" baseType="variant">
      <vt:variant>
        <vt:i4>393310</vt:i4>
      </vt:variant>
      <vt:variant>
        <vt:i4>324</vt:i4>
      </vt:variant>
      <vt:variant>
        <vt:i4>0</vt:i4>
      </vt:variant>
      <vt:variant>
        <vt:i4>5</vt:i4>
      </vt:variant>
      <vt:variant>
        <vt:lpwstr>http://www.comlaw.gov.au/Details/C2014C00623</vt:lpwstr>
      </vt:variant>
      <vt:variant>
        <vt:lpwstr/>
      </vt:variant>
      <vt:variant>
        <vt:i4>458837</vt:i4>
      </vt:variant>
      <vt:variant>
        <vt:i4>321</vt:i4>
      </vt:variant>
      <vt:variant>
        <vt:i4>0</vt:i4>
      </vt:variant>
      <vt:variant>
        <vt:i4>5</vt:i4>
      </vt:variant>
      <vt:variant>
        <vt:lpwstr>http://www.comlaw.gov.au/Details/F2013L00167</vt:lpwstr>
      </vt:variant>
      <vt:variant>
        <vt:lpwstr/>
      </vt:variant>
      <vt:variant>
        <vt:i4>3997753</vt:i4>
      </vt:variant>
      <vt:variant>
        <vt:i4>318</vt:i4>
      </vt:variant>
      <vt:variant>
        <vt:i4>0</vt:i4>
      </vt:variant>
      <vt:variant>
        <vt:i4>5</vt:i4>
      </vt:variant>
      <vt:variant>
        <vt:lpwstr>https://www.usi.gov.au/students/create-your-usi</vt:lpwstr>
      </vt:variant>
      <vt:variant>
        <vt:lpwstr/>
      </vt:variant>
      <vt:variant>
        <vt:i4>65562</vt:i4>
      </vt:variant>
      <vt:variant>
        <vt:i4>315</vt:i4>
      </vt:variant>
      <vt:variant>
        <vt:i4>0</vt:i4>
      </vt:variant>
      <vt:variant>
        <vt:i4>5</vt:i4>
      </vt:variant>
      <vt:variant>
        <vt:lpwstr>https://www.legislation.gov.au/Series/C2004A03332</vt:lpwstr>
      </vt:variant>
      <vt:variant>
        <vt:lpwstr/>
      </vt:variant>
      <vt:variant>
        <vt:i4>7929892</vt:i4>
      </vt:variant>
      <vt:variant>
        <vt:i4>312</vt:i4>
      </vt:variant>
      <vt:variant>
        <vt:i4>0</vt:i4>
      </vt:variant>
      <vt:variant>
        <vt:i4>5</vt:i4>
      </vt:variant>
      <vt:variant>
        <vt:lpwstr>https://www.legislation.sa.gov.au/lz/c/a/training and skills development Act 2008.aspx</vt:lpwstr>
      </vt:variant>
      <vt:variant>
        <vt:lpwstr/>
      </vt:variant>
      <vt:variant>
        <vt:i4>65560</vt:i4>
      </vt:variant>
      <vt:variant>
        <vt:i4>309</vt:i4>
      </vt:variant>
      <vt:variant>
        <vt:i4>0</vt:i4>
      </vt:variant>
      <vt:variant>
        <vt:i4>5</vt:i4>
      </vt:variant>
      <vt:variant>
        <vt:lpwstr>https://www.legislation.gov.au/Series/C2004A00109</vt:lpwstr>
      </vt:variant>
      <vt:variant>
        <vt:lpwstr/>
      </vt:variant>
      <vt:variant>
        <vt:i4>6684729</vt:i4>
      </vt:variant>
      <vt:variant>
        <vt:i4>306</vt:i4>
      </vt:variant>
      <vt:variant>
        <vt:i4>0</vt:i4>
      </vt:variant>
      <vt:variant>
        <vt:i4>5</vt:i4>
      </vt:variant>
      <vt:variant>
        <vt:lpwstr>https://www.legislation.sa.gov.au/LZ/C/A/TECHNICAL AND FURTHER EDUCATION ACT 1975.aspx</vt:lpwstr>
      </vt:variant>
      <vt:variant>
        <vt:lpwstr/>
      </vt:variant>
      <vt:variant>
        <vt:i4>1704014</vt:i4>
      </vt:variant>
      <vt:variant>
        <vt:i4>303</vt:i4>
      </vt:variant>
      <vt:variant>
        <vt:i4>0</vt:i4>
      </vt:variant>
      <vt:variant>
        <vt:i4>5</vt:i4>
      </vt:variant>
      <vt:variant>
        <vt:lpwstr>https://www.asqa.gov.au/standards</vt:lpwstr>
      </vt:variant>
      <vt:variant>
        <vt:lpwstr/>
      </vt:variant>
      <vt:variant>
        <vt:i4>1704014</vt:i4>
      </vt:variant>
      <vt:variant>
        <vt:i4>300</vt:i4>
      </vt:variant>
      <vt:variant>
        <vt:i4>0</vt:i4>
      </vt:variant>
      <vt:variant>
        <vt:i4>5</vt:i4>
      </vt:variant>
      <vt:variant>
        <vt:lpwstr>https://www.asqa.gov.au/standards</vt:lpwstr>
      </vt:variant>
      <vt:variant>
        <vt:lpwstr/>
      </vt:variant>
      <vt:variant>
        <vt:i4>7733302</vt:i4>
      </vt:variant>
      <vt:variant>
        <vt:i4>297</vt:i4>
      </vt:variant>
      <vt:variant>
        <vt:i4>0</vt:i4>
      </vt:variant>
      <vt:variant>
        <vt:i4>5</vt:i4>
      </vt:variant>
      <vt:variant>
        <vt:lpwstr>https://www.legislation.gov.au/Search/sexual discrimination</vt:lpwstr>
      </vt:variant>
      <vt:variant>
        <vt:lpwstr/>
      </vt:variant>
      <vt:variant>
        <vt:i4>3932265</vt:i4>
      </vt:variant>
      <vt:variant>
        <vt:i4>294</vt:i4>
      </vt:variant>
      <vt:variant>
        <vt:i4>0</vt:i4>
      </vt:variant>
      <vt:variant>
        <vt:i4>5</vt:i4>
      </vt:variant>
      <vt:variant>
        <vt:lpwstr>https://www.legislation.sa.gov.au/LZ/C/A/RACIAL VILIFICATION ACT 1996.aspx</vt:lpwstr>
      </vt:variant>
      <vt:variant>
        <vt:lpwstr/>
      </vt:variant>
      <vt:variant>
        <vt:i4>7209004</vt:i4>
      </vt:variant>
      <vt:variant>
        <vt:i4>291</vt:i4>
      </vt:variant>
      <vt:variant>
        <vt:i4>0</vt:i4>
      </vt:variant>
      <vt:variant>
        <vt:i4>5</vt:i4>
      </vt:variant>
      <vt:variant>
        <vt:lpwstr>https://www.legislation.gov.au/Search/racial discrimination</vt:lpwstr>
      </vt:variant>
      <vt:variant>
        <vt:lpwstr/>
      </vt:variant>
      <vt:variant>
        <vt:i4>2555959</vt:i4>
      </vt:variant>
      <vt:variant>
        <vt:i4>288</vt:i4>
      </vt:variant>
      <vt:variant>
        <vt:i4>0</vt:i4>
      </vt:variant>
      <vt:variant>
        <vt:i4>5</vt:i4>
      </vt:variant>
      <vt:variant>
        <vt:lpwstr>https://www.asqa.gov.au/vet-registration/understand-requirements-registration/vet-quality-framework</vt:lpwstr>
      </vt:variant>
      <vt:variant>
        <vt:lpwstr/>
      </vt:variant>
      <vt:variant>
        <vt:i4>7536744</vt:i4>
      </vt:variant>
      <vt:variant>
        <vt:i4>285</vt:i4>
      </vt:variant>
      <vt:variant>
        <vt:i4>0</vt:i4>
      </vt:variant>
      <vt:variant>
        <vt:i4>5</vt:i4>
      </vt:variant>
      <vt:variant>
        <vt:lpwstr>C:\Users\Anna\Documents\SAGE FINAL MAR18\final drafts\Australian Professional Standards for Teachers</vt:lpwstr>
      </vt:variant>
      <vt:variant>
        <vt:lpwstr/>
      </vt:variant>
      <vt:variant>
        <vt:i4>1376325</vt:i4>
      </vt:variant>
      <vt:variant>
        <vt:i4>282</vt:i4>
      </vt:variant>
      <vt:variant>
        <vt:i4>0</vt:i4>
      </vt:variant>
      <vt:variant>
        <vt:i4>5</vt:i4>
      </vt:variant>
      <vt:variant>
        <vt:lpwstr>https://www.legislation.sa.gov.au/LZ/C/A/PROFESSIONAL STANDARDS ACT 2004.aspx</vt:lpwstr>
      </vt:variant>
      <vt:variant>
        <vt:lpwstr/>
      </vt:variant>
      <vt:variant>
        <vt:i4>1507410</vt:i4>
      </vt:variant>
      <vt:variant>
        <vt:i4>279</vt:i4>
      </vt:variant>
      <vt:variant>
        <vt:i4>0</vt:i4>
      </vt:variant>
      <vt:variant>
        <vt:i4>5</vt:i4>
      </vt:variant>
      <vt:variant>
        <vt:lpwstr>https://www.oaic.gov.au/privacy-law/privacy-act/</vt:lpwstr>
      </vt:variant>
      <vt:variant>
        <vt:lpwstr/>
      </vt:variant>
      <vt:variant>
        <vt:i4>7340066</vt:i4>
      </vt:variant>
      <vt:variant>
        <vt:i4>276</vt:i4>
      </vt:variant>
      <vt:variant>
        <vt:i4>0</vt:i4>
      </vt:variant>
      <vt:variant>
        <vt:i4>5</vt:i4>
      </vt:variant>
      <vt:variant>
        <vt:lpwstr>https://www.legislation.gov.au/Details/C2017C00245</vt:lpwstr>
      </vt:variant>
      <vt:variant>
        <vt:lpwstr/>
      </vt:variant>
      <vt:variant>
        <vt:i4>5374028</vt:i4>
      </vt:variant>
      <vt:variant>
        <vt:i4>273</vt:i4>
      </vt:variant>
      <vt:variant>
        <vt:i4>0</vt:i4>
      </vt:variant>
      <vt:variant>
        <vt:i4>5</vt:i4>
      </vt:variant>
      <vt:variant>
        <vt:lpwstr>https://www.legislation.gov.au/Search/freedom of information</vt:lpwstr>
      </vt:variant>
      <vt:variant>
        <vt:lpwstr/>
      </vt:variant>
      <vt:variant>
        <vt:i4>1441866</vt:i4>
      </vt:variant>
      <vt:variant>
        <vt:i4>270</vt:i4>
      </vt:variant>
      <vt:variant>
        <vt:i4>0</vt:i4>
      </vt:variant>
      <vt:variant>
        <vt:i4>5</vt:i4>
      </vt:variant>
      <vt:variant>
        <vt:lpwstr>https://www.legislation.sa.gov.au/LZ/C/A/EQUAL OPPORTUNITY ACT 1984.aspx</vt:lpwstr>
      </vt:variant>
      <vt:variant>
        <vt:lpwstr/>
      </vt:variant>
      <vt:variant>
        <vt:i4>3670078</vt:i4>
      </vt:variant>
      <vt:variant>
        <vt:i4>267</vt:i4>
      </vt:variant>
      <vt:variant>
        <vt:i4>0</vt:i4>
      </vt:variant>
      <vt:variant>
        <vt:i4>5</vt:i4>
      </vt:variant>
      <vt:variant>
        <vt:lpwstr>https://www.legislation.gov.au/Search/disability discrimination act</vt:lpwstr>
      </vt:variant>
      <vt:variant>
        <vt:lpwstr/>
      </vt:variant>
      <vt:variant>
        <vt:i4>5898323</vt:i4>
      </vt:variant>
      <vt:variant>
        <vt:i4>264</vt:i4>
      </vt:variant>
      <vt:variant>
        <vt:i4>0</vt:i4>
      </vt:variant>
      <vt:variant>
        <vt:i4>5</vt:i4>
      </vt:variant>
      <vt:variant>
        <vt:lpwstr>https://www.dss.gov.au/our-responsibilities/families-and-children/publications-articles/protecting-children-is-everyones-business</vt:lpwstr>
      </vt:variant>
      <vt:variant>
        <vt:lpwstr/>
      </vt:variant>
      <vt:variant>
        <vt:i4>1179730</vt:i4>
      </vt:variant>
      <vt:variant>
        <vt:i4>261</vt:i4>
      </vt:variant>
      <vt:variant>
        <vt:i4>0</vt:i4>
      </vt:variant>
      <vt:variant>
        <vt:i4>5</vt:i4>
      </vt:variant>
      <vt:variant>
        <vt:lpwstr>https://www.legislation.sa.gov.au/LZ/C/R/CHILDREN AND YOUNG PEOPLE (SAFETY) (TRANSITIONAL PROVISIONS) REGULATIONS 2017/CURRENT/2017.355.AUTH.PDF</vt:lpwstr>
      </vt:variant>
      <vt:variant>
        <vt:lpwstr/>
      </vt:variant>
      <vt:variant>
        <vt:i4>327701</vt:i4>
      </vt:variant>
      <vt:variant>
        <vt:i4>258</vt:i4>
      </vt:variant>
      <vt:variant>
        <vt:i4>0</vt:i4>
      </vt:variant>
      <vt:variant>
        <vt:i4>5</vt:i4>
      </vt:variant>
      <vt:variant>
        <vt:lpwstr>https://www.legislation.sa.gov.au/LZ/C/A/CHILDRENS PROTECTION LAW REFORM (TRANSITIONAL ARRANGEMENTS AND RELATED AMENDMENTS) ACT 2017/CURRENT/2017.64.AUTH.PDF</vt:lpwstr>
      </vt:variant>
      <vt:variant>
        <vt:lpwstr/>
      </vt:variant>
      <vt:variant>
        <vt:i4>7012461</vt:i4>
      </vt:variant>
      <vt:variant>
        <vt:i4>255</vt:i4>
      </vt:variant>
      <vt:variant>
        <vt:i4>0</vt:i4>
      </vt:variant>
      <vt:variant>
        <vt:i4>5</vt:i4>
      </vt:variant>
      <vt:variant>
        <vt:lpwstr>https://www.legislation.sa.gov.au/LZ/C/R/CHILDRENS PROTECTION REGULATIONS 2010/CURRENT/2010.176.UN.PDF</vt:lpwstr>
      </vt:variant>
      <vt:variant>
        <vt:lpwstr/>
      </vt:variant>
      <vt:variant>
        <vt:i4>6357034</vt:i4>
      </vt:variant>
      <vt:variant>
        <vt:i4>252</vt:i4>
      </vt:variant>
      <vt:variant>
        <vt:i4>0</vt:i4>
      </vt:variant>
      <vt:variant>
        <vt:i4>5</vt:i4>
      </vt:variant>
      <vt:variant>
        <vt:lpwstr>https://www.legislation.sa.gov.au/LZ/C/A/CHILDRENS PROTECTION ACT 1993/CURRENT/1993.93.AUTH.PDF</vt:lpwstr>
      </vt:variant>
      <vt:variant>
        <vt:lpwstr/>
      </vt:variant>
      <vt:variant>
        <vt:i4>6619194</vt:i4>
      </vt:variant>
      <vt:variant>
        <vt:i4>249</vt:i4>
      </vt:variant>
      <vt:variant>
        <vt:i4>0</vt:i4>
      </vt:variant>
      <vt:variant>
        <vt:i4>5</vt:i4>
      </vt:variant>
      <vt:variant>
        <vt:lpwstr>https://www.legislation.sa.gov.au/LZ/C/R/CHILDREN AND YOUNG PEOPLE (SAFETY) REGULATIONS 2017/CURRENT/2017.353.AUTH.PDF</vt:lpwstr>
      </vt:variant>
      <vt:variant>
        <vt:lpwstr/>
      </vt:variant>
      <vt:variant>
        <vt:i4>5177426</vt:i4>
      </vt:variant>
      <vt:variant>
        <vt:i4>246</vt:i4>
      </vt:variant>
      <vt:variant>
        <vt:i4>0</vt:i4>
      </vt:variant>
      <vt:variant>
        <vt:i4>5</vt:i4>
      </vt:variant>
      <vt:variant>
        <vt:lpwstr>https://www.legislation.sa.gov.au/LZ/C/A/Children and Young People (Safety) Act 2017.aspx</vt:lpwstr>
      </vt:variant>
      <vt:variant>
        <vt:lpwstr/>
      </vt:variant>
      <vt:variant>
        <vt:i4>5177426</vt:i4>
      </vt:variant>
      <vt:variant>
        <vt:i4>243</vt:i4>
      </vt:variant>
      <vt:variant>
        <vt:i4>0</vt:i4>
      </vt:variant>
      <vt:variant>
        <vt:i4>5</vt:i4>
      </vt:variant>
      <vt:variant>
        <vt:lpwstr>https://www.legislation.sa.gov.au/LZ/C/A/Children and Young People (Safety) Act 2017.aspx</vt:lpwstr>
      </vt:variant>
      <vt:variant>
        <vt:lpwstr/>
      </vt:variant>
      <vt:variant>
        <vt:i4>7864355</vt:i4>
      </vt:variant>
      <vt:variant>
        <vt:i4>240</vt:i4>
      </vt:variant>
      <vt:variant>
        <vt:i4>0</vt:i4>
      </vt:variant>
      <vt:variant>
        <vt:i4>5</vt:i4>
      </vt:variant>
      <vt:variant>
        <vt:lpwstr>https://www.legislation.gov.au/Details/C2018C00050</vt:lpwstr>
      </vt:variant>
      <vt:variant>
        <vt:lpwstr/>
      </vt:variant>
      <vt:variant>
        <vt:i4>7340069</vt:i4>
      </vt:variant>
      <vt:variant>
        <vt:i4>237</vt:i4>
      </vt:variant>
      <vt:variant>
        <vt:i4>0</vt:i4>
      </vt:variant>
      <vt:variant>
        <vt:i4>5</vt:i4>
      </vt:variant>
      <vt:variant>
        <vt:lpwstr>https://www.legislation.gov.au/Details/C2018C00038</vt:lpwstr>
      </vt:variant>
      <vt:variant>
        <vt:lpwstr/>
      </vt:variant>
      <vt:variant>
        <vt:i4>1179704</vt:i4>
      </vt:variant>
      <vt:variant>
        <vt:i4>230</vt:i4>
      </vt:variant>
      <vt:variant>
        <vt:i4>0</vt:i4>
      </vt:variant>
      <vt:variant>
        <vt:i4>5</vt:i4>
      </vt:variant>
      <vt:variant>
        <vt:lpwstr/>
      </vt:variant>
      <vt:variant>
        <vt:lpwstr>_Toc531958979</vt:lpwstr>
      </vt:variant>
      <vt:variant>
        <vt:i4>1179704</vt:i4>
      </vt:variant>
      <vt:variant>
        <vt:i4>224</vt:i4>
      </vt:variant>
      <vt:variant>
        <vt:i4>0</vt:i4>
      </vt:variant>
      <vt:variant>
        <vt:i4>5</vt:i4>
      </vt:variant>
      <vt:variant>
        <vt:lpwstr/>
      </vt:variant>
      <vt:variant>
        <vt:lpwstr>_Toc531958978</vt:lpwstr>
      </vt:variant>
      <vt:variant>
        <vt:i4>1179704</vt:i4>
      </vt:variant>
      <vt:variant>
        <vt:i4>218</vt:i4>
      </vt:variant>
      <vt:variant>
        <vt:i4>0</vt:i4>
      </vt:variant>
      <vt:variant>
        <vt:i4>5</vt:i4>
      </vt:variant>
      <vt:variant>
        <vt:lpwstr/>
      </vt:variant>
      <vt:variant>
        <vt:lpwstr>_Toc531958977</vt:lpwstr>
      </vt:variant>
      <vt:variant>
        <vt:i4>1179704</vt:i4>
      </vt:variant>
      <vt:variant>
        <vt:i4>212</vt:i4>
      </vt:variant>
      <vt:variant>
        <vt:i4>0</vt:i4>
      </vt:variant>
      <vt:variant>
        <vt:i4>5</vt:i4>
      </vt:variant>
      <vt:variant>
        <vt:lpwstr/>
      </vt:variant>
      <vt:variant>
        <vt:lpwstr>_Toc531958976</vt:lpwstr>
      </vt:variant>
      <vt:variant>
        <vt:i4>1179704</vt:i4>
      </vt:variant>
      <vt:variant>
        <vt:i4>206</vt:i4>
      </vt:variant>
      <vt:variant>
        <vt:i4>0</vt:i4>
      </vt:variant>
      <vt:variant>
        <vt:i4>5</vt:i4>
      </vt:variant>
      <vt:variant>
        <vt:lpwstr/>
      </vt:variant>
      <vt:variant>
        <vt:lpwstr>_Toc531958975</vt:lpwstr>
      </vt:variant>
      <vt:variant>
        <vt:i4>1179704</vt:i4>
      </vt:variant>
      <vt:variant>
        <vt:i4>200</vt:i4>
      </vt:variant>
      <vt:variant>
        <vt:i4>0</vt:i4>
      </vt:variant>
      <vt:variant>
        <vt:i4>5</vt:i4>
      </vt:variant>
      <vt:variant>
        <vt:lpwstr/>
      </vt:variant>
      <vt:variant>
        <vt:lpwstr>_Toc531958974</vt:lpwstr>
      </vt:variant>
      <vt:variant>
        <vt:i4>1179704</vt:i4>
      </vt:variant>
      <vt:variant>
        <vt:i4>194</vt:i4>
      </vt:variant>
      <vt:variant>
        <vt:i4>0</vt:i4>
      </vt:variant>
      <vt:variant>
        <vt:i4>5</vt:i4>
      </vt:variant>
      <vt:variant>
        <vt:lpwstr/>
      </vt:variant>
      <vt:variant>
        <vt:lpwstr>_Toc531958973</vt:lpwstr>
      </vt:variant>
      <vt:variant>
        <vt:i4>1179704</vt:i4>
      </vt:variant>
      <vt:variant>
        <vt:i4>188</vt:i4>
      </vt:variant>
      <vt:variant>
        <vt:i4>0</vt:i4>
      </vt:variant>
      <vt:variant>
        <vt:i4>5</vt:i4>
      </vt:variant>
      <vt:variant>
        <vt:lpwstr/>
      </vt:variant>
      <vt:variant>
        <vt:lpwstr>_Toc531958972</vt:lpwstr>
      </vt:variant>
      <vt:variant>
        <vt:i4>1179704</vt:i4>
      </vt:variant>
      <vt:variant>
        <vt:i4>182</vt:i4>
      </vt:variant>
      <vt:variant>
        <vt:i4>0</vt:i4>
      </vt:variant>
      <vt:variant>
        <vt:i4>5</vt:i4>
      </vt:variant>
      <vt:variant>
        <vt:lpwstr/>
      </vt:variant>
      <vt:variant>
        <vt:lpwstr>_Toc531958971</vt:lpwstr>
      </vt:variant>
      <vt:variant>
        <vt:i4>1179704</vt:i4>
      </vt:variant>
      <vt:variant>
        <vt:i4>176</vt:i4>
      </vt:variant>
      <vt:variant>
        <vt:i4>0</vt:i4>
      </vt:variant>
      <vt:variant>
        <vt:i4>5</vt:i4>
      </vt:variant>
      <vt:variant>
        <vt:lpwstr/>
      </vt:variant>
      <vt:variant>
        <vt:lpwstr>_Toc531958970</vt:lpwstr>
      </vt:variant>
      <vt:variant>
        <vt:i4>1245240</vt:i4>
      </vt:variant>
      <vt:variant>
        <vt:i4>170</vt:i4>
      </vt:variant>
      <vt:variant>
        <vt:i4>0</vt:i4>
      </vt:variant>
      <vt:variant>
        <vt:i4>5</vt:i4>
      </vt:variant>
      <vt:variant>
        <vt:lpwstr/>
      </vt:variant>
      <vt:variant>
        <vt:lpwstr>_Toc531958969</vt:lpwstr>
      </vt:variant>
      <vt:variant>
        <vt:i4>1245240</vt:i4>
      </vt:variant>
      <vt:variant>
        <vt:i4>164</vt:i4>
      </vt:variant>
      <vt:variant>
        <vt:i4>0</vt:i4>
      </vt:variant>
      <vt:variant>
        <vt:i4>5</vt:i4>
      </vt:variant>
      <vt:variant>
        <vt:lpwstr/>
      </vt:variant>
      <vt:variant>
        <vt:lpwstr>_Toc531958968</vt:lpwstr>
      </vt:variant>
      <vt:variant>
        <vt:i4>1245240</vt:i4>
      </vt:variant>
      <vt:variant>
        <vt:i4>158</vt:i4>
      </vt:variant>
      <vt:variant>
        <vt:i4>0</vt:i4>
      </vt:variant>
      <vt:variant>
        <vt:i4>5</vt:i4>
      </vt:variant>
      <vt:variant>
        <vt:lpwstr/>
      </vt:variant>
      <vt:variant>
        <vt:lpwstr>_Toc531958967</vt:lpwstr>
      </vt:variant>
      <vt:variant>
        <vt:i4>1245240</vt:i4>
      </vt:variant>
      <vt:variant>
        <vt:i4>152</vt:i4>
      </vt:variant>
      <vt:variant>
        <vt:i4>0</vt:i4>
      </vt:variant>
      <vt:variant>
        <vt:i4>5</vt:i4>
      </vt:variant>
      <vt:variant>
        <vt:lpwstr/>
      </vt:variant>
      <vt:variant>
        <vt:lpwstr>_Toc531958966</vt:lpwstr>
      </vt:variant>
      <vt:variant>
        <vt:i4>1245240</vt:i4>
      </vt:variant>
      <vt:variant>
        <vt:i4>146</vt:i4>
      </vt:variant>
      <vt:variant>
        <vt:i4>0</vt:i4>
      </vt:variant>
      <vt:variant>
        <vt:i4>5</vt:i4>
      </vt:variant>
      <vt:variant>
        <vt:lpwstr/>
      </vt:variant>
      <vt:variant>
        <vt:lpwstr>_Toc531958965</vt:lpwstr>
      </vt:variant>
      <vt:variant>
        <vt:i4>1245240</vt:i4>
      </vt:variant>
      <vt:variant>
        <vt:i4>140</vt:i4>
      </vt:variant>
      <vt:variant>
        <vt:i4>0</vt:i4>
      </vt:variant>
      <vt:variant>
        <vt:i4>5</vt:i4>
      </vt:variant>
      <vt:variant>
        <vt:lpwstr/>
      </vt:variant>
      <vt:variant>
        <vt:lpwstr>_Toc531958964</vt:lpwstr>
      </vt:variant>
      <vt:variant>
        <vt:i4>1245240</vt:i4>
      </vt:variant>
      <vt:variant>
        <vt:i4>134</vt:i4>
      </vt:variant>
      <vt:variant>
        <vt:i4>0</vt:i4>
      </vt:variant>
      <vt:variant>
        <vt:i4>5</vt:i4>
      </vt:variant>
      <vt:variant>
        <vt:lpwstr/>
      </vt:variant>
      <vt:variant>
        <vt:lpwstr>_Toc531958963</vt:lpwstr>
      </vt:variant>
      <vt:variant>
        <vt:i4>1245240</vt:i4>
      </vt:variant>
      <vt:variant>
        <vt:i4>128</vt:i4>
      </vt:variant>
      <vt:variant>
        <vt:i4>0</vt:i4>
      </vt:variant>
      <vt:variant>
        <vt:i4>5</vt:i4>
      </vt:variant>
      <vt:variant>
        <vt:lpwstr/>
      </vt:variant>
      <vt:variant>
        <vt:lpwstr>_Toc531958962</vt:lpwstr>
      </vt:variant>
      <vt:variant>
        <vt:i4>1245240</vt:i4>
      </vt:variant>
      <vt:variant>
        <vt:i4>122</vt:i4>
      </vt:variant>
      <vt:variant>
        <vt:i4>0</vt:i4>
      </vt:variant>
      <vt:variant>
        <vt:i4>5</vt:i4>
      </vt:variant>
      <vt:variant>
        <vt:lpwstr/>
      </vt:variant>
      <vt:variant>
        <vt:lpwstr>_Toc531958961</vt:lpwstr>
      </vt:variant>
      <vt:variant>
        <vt:i4>1245240</vt:i4>
      </vt:variant>
      <vt:variant>
        <vt:i4>116</vt:i4>
      </vt:variant>
      <vt:variant>
        <vt:i4>0</vt:i4>
      </vt:variant>
      <vt:variant>
        <vt:i4>5</vt:i4>
      </vt:variant>
      <vt:variant>
        <vt:lpwstr/>
      </vt:variant>
      <vt:variant>
        <vt:lpwstr>_Toc531958960</vt:lpwstr>
      </vt:variant>
      <vt:variant>
        <vt:i4>1048632</vt:i4>
      </vt:variant>
      <vt:variant>
        <vt:i4>110</vt:i4>
      </vt:variant>
      <vt:variant>
        <vt:i4>0</vt:i4>
      </vt:variant>
      <vt:variant>
        <vt:i4>5</vt:i4>
      </vt:variant>
      <vt:variant>
        <vt:lpwstr/>
      </vt:variant>
      <vt:variant>
        <vt:lpwstr>_Toc531958959</vt:lpwstr>
      </vt:variant>
      <vt:variant>
        <vt:i4>1048632</vt:i4>
      </vt:variant>
      <vt:variant>
        <vt:i4>104</vt:i4>
      </vt:variant>
      <vt:variant>
        <vt:i4>0</vt:i4>
      </vt:variant>
      <vt:variant>
        <vt:i4>5</vt:i4>
      </vt:variant>
      <vt:variant>
        <vt:lpwstr/>
      </vt:variant>
      <vt:variant>
        <vt:lpwstr>_Toc531958958</vt:lpwstr>
      </vt:variant>
      <vt:variant>
        <vt:i4>1048632</vt:i4>
      </vt:variant>
      <vt:variant>
        <vt:i4>98</vt:i4>
      </vt:variant>
      <vt:variant>
        <vt:i4>0</vt:i4>
      </vt:variant>
      <vt:variant>
        <vt:i4>5</vt:i4>
      </vt:variant>
      <vt:variant>
        <vt:lpwstr/>
      </vt:variant>
      <vt:variant>
        <vt:lpwstr>_Toc531958957</vt:lpwstr>
      </vt:variant>
      <vt:variant>
        <vt:i4>1048632</vt:i4>
      </vt:variant>
      <vt:variant>
        <vt:i4>92</vt:i4>
      </vt:variant>
      <vt:variant>
        <vt:i4>0</vt:i4>
      </vt:variant>
      <vt:variant>
        <vt:i4>5</vt:i4>
      </vt:variant>
      <vt:variant>
        <vt:lpwstr/>
      </vt:variant>
      <vt:variant>
        <vt:lpwstr>_Toc531958956</vt:lpwstr>
      </vt:variant>
      <vt:variant>
        <vt:i4>1048632</vt:i4>
      </vt:variant>
      <vt:variant>
        <vt:i4>86</vt:i4>
      </vt:variant>
      <vt:variant>
        <vt:i4>0</vt:i4>
      </vt:variant>
      <vt:variant>
        <vt:i4>5</vt:i4>
      </vt:variant>
      <vt:variant>
        <vt:lpwstr/>
      </vt:variant>
      <vt:variant>
        <vt:lpwstr>_Toc531958955</vt:lpwstr>
      </vt:variant>
      <vt:variant>
        <vt:i4>1048632</vt:i4>
      </vt:variant>
      <vt:variant>
        <vt:i4>80</vt:i4>
      </vt:variant>
      <vt:variant>
        <vt:i4>0</vt:i4>
      </vt:variant>
      <vt:variant>
        <vt:i4>5</vt:i4>
      </vt:variant>
      <vt:variant>
        <vt:lpwstr/>
      </vt:variant>
      <vt:variant>
        <vt:lpwstr>_Toc531958954</vt:lpwstr>
      </vt:variant>
      <vt:variant>
        <vt:i4>1048632</vt:i4>
      </vt:variant>
      <vt:variant>
        <vt:i4>74</vt:i4>
      </vt:variant>
      <vt:variant>
        <vt:i4>0</vt:i4>
      </vt:variant>
      <vt:variant>
        <vt:i4>5</vt:i4>
      </vt:variant>
      <vt:variant>
        <vt:lpwstr/>
      </vt:variant>
      <vt:variant>
        <vt:lpwstr>_Toc531958953</vt:lpwstr>
      </vt:variant>
      <vt:variant>
        <vt:i4>1048632</vt:i4>
      </vt:variant>
      <vt:variant>
        <vt:i4>68</vt:i4>
      </vt:variant>
      <vt:variant>
        <vt:i4>0</vt:i4>
      </vt:variant>
      <vt:variant>
        <vt:i4>5</vt:i4>
      </vt:variant>
      <vt:variant>
        <vt:lpwstr/>
      </vt:variant>
      <vt:variant>
        <vt:lpwstr>_Toc531958952</vt:lpwstr>
      </vt:variant>
      <vt:variant>
        <vt:i4>1048632</vt:i4>
      </vt:variant>
      <vt:variant>
        <vt:i4>62</vt:i4>
      </vt:variant>
      <vt:variant>
        <vt:i4>0</vt:i4>
      </vt:variant>
      <vt:variant>
        <vt:i4>5</vt:i4>
      </vt:variant>
      <vt:variant>
        <vt:lpwstr/>
      </vt:variant>
      <vt:variant>
        <vt:lpwstr>_Toc531958951</vt:lpwstr>
      </vt:variant>
      <vt:variant>
        <vt:i4>1048632</vt:i4>
      </vt:variant>
      <vt:variant>
        <vt:i4>56</vt:i4>
      </vt:variant>
      <vt:variant>
        <vt:i4>0</vt:i4>
      </vt:variant>
      <vt:variant>
        <vt:i4>5</vt:i4>
      </vt:variant>
      <vt:variant>
        <vt:lpwstr/>
      </vt:variant>
      <vt:variant>
        <vt:lpwstr>_Toc531958950</vt:lpwstr>
      </vt:variant>
      <vt:variant>
        <vt:i4>1114168</vt:i4>
      </vt:variant>
      <vt:variant>
        <vt:i4>50</vt:i4>
      </vt:variant>
      <vt:variant>
        <vt:i4>0</vt:i4>
      </vt:variant>
      <vt:variant>
        <vt:i4>5</vt:i4>
      </vt:variant>
      <vt:variant>
        <vt:lpwstr/>
      </vt:variant>
      <vt:variant>
        <vt:lpwstr>_Toc531958949</vt:lpwstr>
      </vt:variant>
      <vt:variant>
        <vt:i4>1114168</vt:i4>
      </vt:variant>
      <vt:variant>
        <vt:i4>44</vt:i4>
      </vt:variant>
      <vt:variant>
        <vt:i4>0</vt:i4>
      </vt:variant>
      <vt:variant>
        <vt:i4>5</vt:i4>
      </vt:variant>
      <vt:variant>
        <vt:lpwstr/>
      </vt:variant>
      <vt:variant>
        <vt:lpwstr>_Toc531958948</vt:lpwstr>
      </vt:variant>
      <vt:variant>
        <vt:i4>1114168</vt:i4>
      </vt:variant>
      <vt:variant>
        <vt:i4>38</vt:i4>
      </vt:variant>
      <vt:variant>
        <vt:i4>0</vt:i4>
      </vt:variant>
      <vt:variant>
        <vt:i4>5</vt:i4>
      </vt:variant>
      <vt:variant>
        <vt:lpwstr/>
      </vt:variant>
      <vt:variant>
        <vt:lpwstr>_Toc531958947</vt:lpwstr>
      </vt:variant>
      <vt:variant>
        <vt:i4>1114168</vt:i4>
      </vt:variant>
      <vt:variant>
        <vt:i4>32</vt:i4>
      </vt:variant>
      <vt:variant>
        <vt:i4>0</vt:i4>
      </vt:variant>
      <vt:variant>
        <vt:i4>5</vt:i4>
      </vt:variant>
      <vt:variant>
        <vt:lpwstr/>
      </vt:variant>
      <vt:variant>
        <vt:lpwstr>_Toc531958946</vt:lpwstr>
      </vt:variant>
      <vt:variant>
        <vt:i4>1114168</vt:i4>
      </vt:variant>
      <vt:variant>
        <vt:i4>26</vt:i4>
      </vt:variant>
      <vt:variant>
        <vt:i4>0</vt:i4>
      </vt:variant>
      <vt:variant>
        <vt:i4>5</vt:i4>
      </vt:variant>
      <vt:variant>
        <vt:lpwstr/>
      </vt:variant>
      <vt:variant>
        <vt:lpwstr>_Toc531958945</vt:lpwstr>
      </vt:variant>
      <vt:variant>
        <vt:i4>1114168</vt:i4>
      </vt:variant>
      <vt:variant>
        <vt:i4>20</vt:i4>
      </vt:variant>
      <vt:variant>
        <vt:i4>0</vt:i4>
      </vt:variant>
      <vt:variant>
        <vt:i4>5</vt:i4>
      </vt:variant>
      <vt:variant>
        <vt:lpwstr/>
      </vt:variant>
      <vt:variant>
        <vt:lpwstr>_Toc531958944</vt:lpwstr>
      </vt:variant>
      <vt:variant>
        <vt:i4>1114168</vt:i4>
      </vt:variant>
      <vt:variant>
        <vt:i4>14</vt:i4>
      </vt:variant>
      <vt:variant>
        <vt:i4>0</vt:i4>
      </vt:variant>
      <vt:variant>
        <vt:i4>5</vt:i4>
      </vt:variant>
      <vt:variant>
        <vt:lpwstr/>
      </vt:variant>
      <vt:variant>
        <vt:lpwstr>_Toc531958943</vt:lpwstr>
      </vt:variant>
      <vt:variant>
        <vt:i4>1114168</vt:i4>
      </vt:variant>
      <vt:variant>
        <vt:i4>8</vt:i4>
      </vt:variant>
      <vt:variant>
        <vt:i4>0</vt:i4>
      </vt:variant>
      <vt:variant>
        <vt:i4>5</vt:i4>
      </vt:variant>
      <vt:variant>
        <vt:lpwstr/>
      </vt:variant>
      <vt:variant>
        <vt:lpwstr>_Toc531958942</vt:lpwstr>
      </vt:variant>
      <vt:variant>
        <vt:i4>1114168</vt:i4>
      </vt:variant>
      <vt:variant>
        <vt:i4>2</vt:i4>
      </vt:variant>
      <vt:variant>
        <vt:i4>0</vt:i4>
      </vt:variant>
      <vt:variant>
        <vt:i4>5</vt:i4>
      </vt:variant>
      <vt:variant>
        <vt:lpwstr/>
      </vt:variant>
      <vt:variant>
        <vt:lpwstr>_Toc531958941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&amp; SELECTION OF STUDENTS</dc:title>
  <dc:subject/>
  <dc:creator>Anna Montebello</dc:creator>
  <cp:keywords/>
  <dc:description/>
  <cp:lastModifiedBy>Georgie Hoberg</cp:lastModifiedBy>
  <cp:revision>81</cp:revision>
  <cp:lastPrinted>2011-04-21T18:35:00Z</cp:lastPrinted>
  <dcterms:created xsi:type="dcterms:W3CDTF">2018-04-06T19:57:00Z</dcterms:created>
  <dcterms:modified xsi:type="dcterms:W3CDTF">2022-03-24T04:10:00Z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600</vt:r8>
  </property>
  <property fmtid="{D5CDD505-2E9C-101B-9397-08002B2CF9AE}" pid="3" name="Sector">
    <vt:lpwstr/>
  </property>
  <property fmtid="{D5CDD505-2E9C-101B-9397-08002B2CF9AE}" pid="4" name="xd_Signature">
    <vt:bool>false</vt:bool>
  </property>
  <property fmtid="{D5CDD505-2E9C-101B-9397-08002B2CF9AE}" pid="5" name="xd_ProgID">
    <vt:lpwstr/>
  </property>
  <property fmtid="{D5CDD505-2E9C-101B-9397-08002B2CF9AE}" pid="6" name="ContentTypeId">
    <vt:lpwstr>0x0101009E871A3A28EBD24F81D63940E7EBDC46</vt:lpwstr>
  </property>
  <property fmtid="{D5CDD505-2E9C-101B-9397-08002B2CF9AE}" pid="7" name="BusinessActivity">
    <vt:lpwstr>13;#Corporate Branding|c5eac004-b98a-4964-ae48-33a9c2f115a8;#10;#Corporate Templates|4e30a9b0-b397-4d57-a578-2ad7322e17bc</vt:lpwstr>
  </property>
  <property fmtid="{D5CDD505-2E9C-101B-9397-08002B2CF9AE}" pid="8" name="TemplateUrl">
    <vt:lpwstr/>
  </property>
  <property fmtid="{D5CDD505-2E9C-101B-9397-08002B2CF9AE}" pid="9" name="Capability">
    <vt:lpwstr/>
  </property>
  <property fmtid="{D5CDD505-2E9C-101B-9397-08002B2CF9AE}" pid="10" name="NextReview">
    <vt:filetime>2013-03-19T13:30:00Z</vt:filetime>
  </property>
  <property fmtid="{D5CDD505-2E9C-101B-9397-08002B2CF9AE}" pid="11" name="BusinessCategory">
    <vt:lpwstr>143;#SAGE Templates|518c9e84-17c6-4240-b6c3-7378fcd3e751</vt:lpwstr>
  </property>
  <property fmtid="{D5CDD505-2E9C-101B-9397-08002B2CF9AE}" pid="12" name="DocumentOwner">
    <vt:lpwstr>7</vt:lpwstr>
  </property>
  <property fmtid="{D5CDD505-2E9C-101B-9397-08002B2CF9AE}" pid="13" name="ManagementSystem">
    <vt:lpwstr>15</vt:lpwstr>
  </property>
  <property fmtid="{D5CDD505-2E9C-101B-9397-08002B2CF9AE}" pid="14" name="DocumentCategory">
    <vt:lpwstr>82</vt:lpwstr>
  </property>
  <property fmtid="{D5CDD505-2E9C-101B-9397-08002B2CF9AE}" pid="15" name="h5401f1b808042cb9f298598ba6e181a">
    <vt:lpwstr>Corporate Branding|c5eac004-b98a-4964-ae48-33a9c2f115a8;Corporate Templates|4e30a9b0-b397-4d57-a578-2ad7322e17bc</vt:lpwstr>
  </property>
  <property fmtid="{D5CDD505-2E9C-101B-9397-08002B2CF9AE}" pid="16" name="_dlc_DocIdItemGuid">
    <vt:lpwstr>9818bc73-4298-4b8e-9bb1-4936fd3f9fad</vt:lpwstr>
  </property>
  <property fmtid="{D5CDD505-2E9C-101B-9397-08002B2CF9AE}" pid="17" name="ComplianceAssetId">
    <vt:lpwstr/>
  </property>
  <property fmtid="{D5CDD505-2E9C-101B-9397-08002B2CF9AE}" pid="18" name="MediaServiceImageTags">
    <vt:lpwstr/>
  </property>
</Properties>
</file>